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6C98C" w14:textId="77777777" w:rsidR="00AD0422" w:rsidRPr="00AD0422" w:rsidRDefault="00AD0422" w:rsidP="00AD0422">
      <w:r w:rsidRPr="00AD0422">
        <w:t>В [Наименование отдела судебных приставов]</w:t>
      </w:r>
      <w:r w:rsidRPr="00AD0422">
        <w:br/>
        <w:t>Адрес: [Индекс, адрес подразделения ФССП]</w:t>
      </w:r>
    </w:p>
    <w:p w14:paraId="163EDEA6" w14:textId="77777777" w:rsidR="00AD0422" w:rsidRPr="00AD0422" w:rsidRDefault="00AD0422" w:rsidP="00AD0422">
      <w:pPr>
        <w:jc w:val="left"/>
      </w:pPr>
      <w:r w:rsidRPr="00AD0422">
        <w:rPr>
          <w:b/>
          <w:bCs/>
        </w:rPr>
        <w:t>Судебному приставу-исполнителю:</w:t>
      </w:r>
      <w:r w:rsidRPr="00AD0422">
        <w:br/>
        <w:t>[ФИО пристава (при наличии данных)]</w:t>
      </w:r>
    </w:p>
    <w:p w14:paraId="04F0312B" w14:textId="77777777" w:rsidR="00AD0422" w:rsidRPr="00AD0422" w:rsidRDefault="00AD0422" w:rsidP="00AD0422">
      <w:pPr>
        <w:jc w:val="left"/>
      </w:pPr>
      <w:r w:rsidRPr="00AD0422">
        <w:rPr>
          <w:b/>
          <w:bCs/>
        </w:rPr>
        <w:t>Взыскатель:</w:t>
      </w:r>
      <w:r w:rsidRPr="00AD0422">
        <w:t xml:space="preserve"> [ФИО или наименование организации]</w:t>
      </w:r>
      <w:r w:rsidRPr="00AD0422">
        <w:br/>
        <w:t>Паспортные данные / ОГРН: [Данные взыскателя]</w:t>
      </w:r>
      <w:r w:rsidRPr="00AD0422">
        <w:br/>
        <w:t>Адрес: [Адрес регистрации или местонахождения]</w:t>
      </w:r>
      <w:r w:rsidRPr="00AD0422">
        <w:br/>
        <w:t>Телефон: [Номер телефона]</w:t>
      </w:r>
      <w:r w:rsidRPr="00AD0422">
        <w:br/>
        <w:t xml:space="preserve">Электронная почта: [Адрес </w:t>
      </w:r>
      <w:proofErr w:type="spellStart"/>
      <w:r w:rsidRPr="00AD0422">
        <w:t>email</w:t>
      </w:r>
      <w:proofErr w:type="spellEnd"/>
      <w:r w:rsidRPr="00AD0422">
        <w:t>]</w:t>
      </w:r>
    </w:p>
    <w:p w14:paraId="0D9AEE34" w14:textId="77777777" w:rsidR="00AD0422" w:rsidRPr="00AD0422" w:rsidRDefault="00AD0422" w:rsidP="00AD0422">
      <w:pPr>
        <w:jc w:val="left"/>
      </w:pPr>
      <w:r w:rsidRPr="00AD0422">
        <w:rPr>
          <w:b/>
          <w:bCs/>
        </w:rPr>
        <w:t>Должник:</w:t>
      </w:r>
      <w:r w:rsidRPr="00AD0422">
        <w:t xml:space="preserve"> [ФИО должника]</w:t>
      </w:r>
      <w:r w:rsidRPr="00AD0422">
        <w:br/>
        <w:t>Дата и место рождения: [Данные должника]</w:t>
      </w:r>
      <w:r w:rsidRPr="00AD0422">
        <w:br/>
        <w:t>Адрес: [Адрес проживания должника]</w:t>
      </w:r>
      <w:r w:rsidRPr="00AD0422">
        <w:br/>
        <w:t>Идентификатор (ИНН/СНИЛС/Паспорт): [Данные при наличии]</w:t>
      </w:r>
    </w:p>
    <w:p w14:paraId="0BB1017B" w14:textId="77777777" w:rsidR="00AD0422" w:rsidRPr="00AD0422" w:rsidRDefault="00AD0422" w:rsidP="00AD0422">
      <w:pPr>
        <w:jc w:val="left"/>
      </w:pPr>
      <w:r w:rsidRPr="00AD0422">
        <w:t>Исполнительное производство № [Номер ИП]</w:t>
      </w:r>
    </w:p>
    <w:p w14:paraId="20929531" w14:textId="77777777" w:rsidR="00AD0422" w:rsidRPr="00AD0422" w:rsidRDefault="00AD0422" w:rsidP="00AD0422">
      <w:pPr>
        <w:jc w:val="center"/>
        <w:rPr>
          <w:b/>
          <w:bCs/>
        </w:rPr>
      </w:pPr>
      <w:r w:rsidRPr="00AD0422">
        <w:rPr>
          <w:b/>
          <w:bCs/>
        </w:rPr>
        <w:t>Заявление</w:t>
      </w:r>
      <w:r w:rsidRPr="00AD0422">
        <w:rPr>
          <w:b/>
          <w:bCs/>
        </w:rPr>
        <w:br/>
        <w:t>о временном ограничении на выезд должника из Российской Федерации</w:t>
      </w:r>
    </w:p>
    <w:p w14:paraId="3272338C" w14:textId="77777777" w:rsidR="00AD0422" w:rsidRPr="00AD0422" w:rsidRDefault="00AD0422" w:rsidP="00AD0422">
      <w:r w:rsidRPr="00AD0422">
        <w:t>В производстве [Наименование OСП] находится исполнительное производство № [Номер ИП], возбужденное «__» ________ 20__ г. на основании исполнительного документа [Наименование документа, номер, дата выдачи, кем выдан] о взыскании с [ФИО должника] в пользу [ФИО/Наименование взыскателя] денежных средств в размере [СУММА] рублей.</w:t>
      </w:r>
    </w:p>
    <w:p w14:paraId="623044EB" w14:textId="77777777" w:rsidR="00AD0422" w:rsidRPr="00AD0422" w:rsidRDefault="00AD0422" w:rsidP="00AD0422">
      <w:r w:rsidRPr="00AD0422">
        <w:t>До настоящего времени требования исполнительного документа должником не исполнены в полном объеме. Сумма непогашенной задолженности составляет [СУММА] рублей, что превышает установленный законом лимит для применения ограничения выезда.</w:t>
      </w:r>
    </w:p>
    <w:p w14:paraId="70D0DB03" w14:textId="77777777" w:rsidR="00AD0422" w:rsidRPr="00AD0422" w:rsidRDefault="00AD0422" w:rsidP="00AD0422">
      <w:r w:rsidRPr="00AD0422">
        <w:t>Доказательств того, что исполнение задолженности было невозможно вследствие непреодолимой силы, должник судебному приставу-исполнителю не представил. Сведений об уважительных причинах неисполнения в материалах исполнительного производства не имеется.</w:t>
      </w:r>
    </w:p>
    <w:p w14:paraId="176EF4A8" w14:textId="77777777" w:rsidR="00AD0422" w:rsidRPr="00AD0422" w:rsidRDefault="00AD0422" w:rsidP="00AD0422">
      <w:r w:rsidRPr="00AD0422">
        <w:t>На основании изложенного, руководствуясь статьей 67 Федерального закона от 02.10.2007 № 229-ФЗ «Об исполнительном производстве»,</w:t>
      </w:r>
    </w:p>
    <w:p w14:paraId="16ACA088" w14:textId="77777777" w:rsidR="00AD0422" w:rsidRPr="00AD0422" w:rsidRDefault="00AD0422" w:rsidP="00AD0422">
      <w:r w:rsidRPr="00AD0422">
        <w:rPr>
          <w:b/>
          <w:bCs/>
        </w:rPr>
        <w:t>ПРОШУ:</w:t>
      </w:r>
    </w:p>
    <w:p w14:paraId="77975087" w14:textId="77777777" w:rsidR="00AD0422" w:rsidRPr="00AD0422" w:rsidRDefault="00AD0422" w:rsidP="00AD0422">
      <w:r w:rsidRPr="00AD0422">
        <w:t>1. Вынести постановление о временном ограничении на выезд [ФИО должника], дата рождения: [Дата], из Российской Федерации.</w:t>
      </w:r>
    </w:p>
    <w:p w14:paraId="02F9440E" w14:textId="77777777" w:rsidR="00AD0422" w:rsidRPr="00AD0422" w:rsidRDefault="00AD0422" w:rsidP="00AD0422">
      <w:r w:rsidRPr="00AD0422">
        <w:t>2. Направить копию постановления о временном ограничении на выезд должника из РФ в уполномоченные государственные органы (включая Пограничную службу ФСБ России), взыскателю и должнику.</w:t>
      </w:r>
    </w:p>
    <w:p w14:paraId="2FB48E0D" w14:textId="77777777" w:rsidR="00AD0422" w:rsidRPr="00AD0422" w:rsidRDefault="00AD0422" w:rsidP="00AD0422">
      <w:pPr>
        <w:rPr>
          <w:b/>
          <w:bCs/>
        </w:rPr>
      </w:pPr>
      <w:r w:rsidRPr="00AD0422">
        <w:rPr>
          <w:b/>
          <w:bCs/>
        </w:rPr>
        <w:t>Приложение:</w:t>
      </w:r>
    </w:p>
    <w:p w14:paraId="3CBA4EB5" w14:textId="77777777" w:rsidR="00AD0422" w:rsidRPr="00AD0422" w:rsidRDefault="00AD0422" w:rsidP="00AD0422">
      <w:r w:rsidRPr="00AD0422">
        <w:lastRenderedPageBreak/>
        <w:t>1. Доверенность или иной документ, подтверждающий полномочия представителя (если заявление подается представителем);</w:t>
      </w:r>
      <w:r w:rsidRPr="00AD0422">
        <w:br/>
        <w:t>2. Расчет задолженности (если погашалась частично);</w:t>
      </w:r>
      <w:r w:rsidRPr="00AD0422">
        <w:br/>
        <w:t>3. Документы, подтверждающие наличие задолженности.</w:t>
      </w:r>
    </w:p>
    <w:p w14:paraId="526A5942" w14:textId="77777777" w:rsidR="00AD0422" w:rsidRPr="00AD0422" w:rsidRDefault="00AD0422" w:rsidP="00AD0422">
      <w:r w:rsidRPr="00AD0422">
        <w:t>«__» ________ 20__ г.</w:t>
      </w:r>
    </w:p>
    <w:p w14:paraId="54EF1B35" w14:textId="77777777" w:rsidR="00AD0422" w:rsidRPr="00AD0422" w:rsidRDefault="00AD0422" w:rsidP="00AD0422">
      <w:r w:rsidRPr="00AD0422">
        <w:t>________________ / [Фамилия И.О.]</w:t>
      </w:r>
    </w:p>
    <w:p w14:paraId="0C96273E" w14:textId="5B885FE2" w:rsidR="0083247E" w:rsidRPr="00AD0422" w:rsidRDefault="0083247E" w:rsidP="00AD0422"/>
    <w:sectPr w:rsidR="0083247E" w:rsidRPr="00AD0422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1C586" w14:textId="77777777" w:rsidR="002D302E" w:rsidRDefault="002D302E" w:rsidP="00AA1082">
      <w:pPr>
        <w:spacing w:after="0" w:line="240" w:lineRule="auto"/>
      </w:pPr>
      <w:r>
        <w:separator/>
      </w:r>
    </w:p>
  </w:endnote>
  <w:endnote w:type="continuationSeparator" w:id="0">
    <w:p w14:paraId="58E50B65" w14:textId="77777777" w:rsidR="002D302E" w:rsidRDefault="002D302E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D0C9C" w14:textId="77777777" w:rsidR="002D302E" w:rsidRDefault="002D302E" w:rsidP="00AA1082">
      <w:pPr>
        <w:spacing w:after="0" w:line="240" w:lineRule="auto"/>
      </w:pPr>
      <w:r>
        <w:separator/>
      </w:r>
    </w:p>
  </w:footnote>
  <w:footnote w:type="continuationSeparator" w:id="0">
    <w:p w14:paraId="71AA9917" w14:textId="77777777" w:rsidR="002D302E" w:rsidRDefault="002D302E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3"/>
  </w:num>
  <w:num w:numId="2" w16cid:durableId="1452941838">
    <w:abstractNumId w:val="13"/>
  </w:num>
  <w:num w:numId="3" w16cid:durableId="973607643">
    <w:abstractNumId w:val="26"/>
  </w:num>
  <w:num w:numId="4" w16cid:durableId="311717642">
    <w:abstractNumId w:val="6"/>
  </w:num>
  <w:num w:numId="5" w16cid:durableId="1548955455">
    <w:abstractNumId w:val="7"/>
  </w:num>
  <w:num w:numId="6" w16cid:durableId="1895265005">
    <w:abstractNumId w:val="24"/>
  </w:num>
  <w:num w:numId="7" w16cid:durableId="1812361597">
    <w:abstractNumId w:val="5"/>
  </w:num>
  <w:num w:numId="8" w16cid:durableId="389576680">
    <w:abstractNumId w:val="17"/>
  </w:num>
  <w:num w:numId="9" w16cid:durableId="1339429729">
    <w:abstractNumId w:val="22"/>
  </w:num>
  <w:num w:numId="10" w16cid:durableId="174347891">
    <w:abstractNumId w:val="2"/>
  </w:num>
  <w:num w:numId="11" w16cid:durableId="1279028447">
    <w:abstractNumId w:val="18"/>
  </w:num>
  <w:num w:numId="12" w16cid:durableId="1706173077">
    <w:abstractNumId w:val="27"/>
  </w:num>
  <w:num w:numId="13" w16cid:durableId="330641445">
    <w:abstractNumId w:val="29"/>
  </w:num>
  <w:num w:numId="14" w16cid:durableId="597102246">
    <w:abstractNumId w:val="30"/>
  </w:num>
  <w:num w:numId="15" w16cid:durableId="247010532">
    <w:abstractNumId w:val="12"/>
  </w:num>
  <w:num w:numId="16" w16cid:durableId="498227888">
    <w:abstractNumId w:val="15"/>
  </w:num>
  <w:num w:numId="17" w16cid:durableId="39939590">
    <w:abstractNumId w:val="32"/>
  </w:num>
  <w:num w:numId="18" w16cid:durableId="458300837">
    <w:abstractNumId w:val="9"/>
  </w:num>
  <w:num w:numId="19" w16cid:durableId="1896044014">
    <w:abstractNumId w:val="20"/>
  </w:num>
  <w:num w:numId="20" w16cid:durableId="1551571222">
    <w:abstractNumId w:val="31"/>
  </w:num>
  <w:num w:numId="21" w16cid:durableId="2104303046">
    <w:abstractNumId w:val="14"/>
  </w:num>
  <w:num w:numId="22" w16cid:durableId="1630748321">
    <w:abstractNumId w:val="25"/>
  </w:num>
  <w:num w:numId="23" w16cid:durableId="1524517003">
    <w:abstractNumId w:val="39"/>
  </w:num>
  <w:num w:numId="24" w16cid:durableId="1340504884">
    <w:abstractNumId w:val="0"/>
  </w:num>
  <w:num w:numId="25" w16cid:durableId="1924953197">
    <w:abstractNumId w:val="16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21"/>
  </w:num>
  <w:num w:numId="29" w16cid:durableId="1747068485">
    <w:abstractNumId w:val="37"/>
  </w:num>
  <w:num w:numId="30" w16cid:durableId="1794130543">
    <w:abstractNumId w:val="11"/>
  </w:num>
  <w:num w:numId="31" w16cid:durableId="1076976053">
    <w:abstractNumId w:val="34"/>
  </w:num>
  <w:num w:numId="32" w16cid:durableId="1008362091">
    <w:abstractNumId w:val="35"/>
  </w:num>
  <w:num w:numId="33" w16cid:durableId="1551572600">
    <w:abstractNumId w:val="38"/>
  </w:num>
  <w:num w:numId="34" w16cid:durableId="940720069">
    <w:abstractNumId w:val="40"/>
  </w:num>
  <w:num w:numId="35" w16cid:durableId="1810172758">
    <w:abstractNumId w:val="8"/>
  </w:num>
  <w:num w:numId="36" w16cid:durableId="1334409542">
    <w:abstractNumId w:val="36"/>
  </w:num>
  <w:num w:numId="37" w16cid:durableId="336421129">
    <w:abstractNumId w:val="28"/>
  </w:num>
  <w:num w:numId="38" w16cid:durableId="1897081525">
    <w:abstractNumId w:val="10"/>
  </w:num>
  <w:num w:numId="39" w16cid:durableId="1007945387">
    <w:abstractNumId w:val="4"/>
  </w:num>
  <w:num w:numId="40" w16cid:durableId="42216870">
    <w:abstractNumId w:val="19"/>
  </w:num>
  <w:num w:numId="41" w16cid:durableId="45667813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453C"/>
    <w:rsid w:val="002C49A2"/>
    <w:rsid w:val="002D302E"/>
    <w:rsid w:val="002E72FD"/>
    <w:rsid w:val="00313859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E1463"/>
    <w:rsid w:val="0080471F"/>
    <w:rsid w:val="008057E1"/>
    <w:rsid w:val="0083238E"/>
    <w:rsid w:val="0083247E"/>
    <w:rsid w:val="00851E79"/>
    <w:rsid w:val="008D439D"/>
    <w:rsid w:val="00901596"/>
    <w:rsid w:val="00911C81"/>
    <w:rsid w:val="00A50AB7"/>
    <w:rsid w:val="00A665AD"/>
    <w:rsid w:val="00A95EF3"/>
    <w:rsid w:val="00A9773E"/>
    <w:rsid w:val="00AA026D"/>
    <w:rsid w:val="00AA1082"/>
    <w:rsid w:val="00AD0422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C6477"/>
    <w:rsid w:val="00BE1BCA"/>
    <w:rsid w:val="00C669A3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33670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2026-08-09T17:59:00Z</dcterms:created>
  <dcterms:modified xsi:type="dcterms:W3CDTF">2026-08-09T17:59:00Z</dcterms:modified>
</cp:coreProperties>
</file>