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ACAFD" w14:textId="77777777" w:rsidR="0044556A" w:rsidRPr="0044556A" w:rsidRDefault="0044556A" w:rsidP="0044556A">
      <w:pPr>
        <w:jc w:val="left"/>
      </w:pPr>
      <w:r w:rsidRPr="0044556A">
        <w:t>В [Наименование районного суда]</w:t>
      </w:r>
      <w:r w:rsidRPr="0044556A">
        <w:br/>
        <w:t>Адрес: [Индекс, адрес суда]</w:t>
      </w:r>
    </w:p>
    <w:p w14:paraId="5F9A3C4D" w14:textId="77777777" w:rsidR="0044556A" w:rsidRPr="0044556A" w:rsidRDefault="0044556A" w:rsidP="0044556A">
      <w:pPr>
        <w:jc w:val="left"/>
      </w:pPr>
      <w:r w:rsidRPr="0044556A">
        <w:rPr>
          <w:b/>
          <w:bCs/>
        </w:rPr>
        <w:t>Заявитель:</w:t>
      </w:r>
      <w:r w:rsidRPr="0044556A">
        <w:t xml:space="preserve"> [ФИО заявителя]</w:t>
      </w:r>
      <w:r w:rsidRPr="0044556A">
        <w:br/>
        <w:t>Адрес: [Индекс, адрес проживания]</w:t>
      </w:r>
      <w:r w:rsidRPr="0044556A">
        <w:br/>
        <w:t>Телефон: [Номер телефона]</w:t>
      </w:r>
      <w:r w:rsidRPr="0044556A">
        <w:br/>
        <w:t>Электронная почта: [Адрес электронной почты]</w:t>
      </w:r>
    </w:p>
    <w:p w14:paraId="3B08417F" w14:textId="77777777" w:rsidR="0044556A" w:rsidRPr="0044556A" w:rsidRDefault="0044556A" w:rsidP="0044556A">
      <w:pPr>
        <w:jc w:val="left"/>
      </w:pPr>
      <w:r w:rsidRPr="0044556A">
        <w:rPr>
          <w:b/>
          <w:bCs/>
        </w:rPr>
        <w:t>Заинтересованное лицо:</w:t>
      </w:r>
      <w:r w:rsidRPr="0044556A">
        <w:t xml:space="preserve"> [Наименование Нотариальной палаты / ИФНС / Администрации]</w:t>
      </w:r>
      <w:r w:rsidRPr="0044556A">
        <w:br/>
        <w:t>Адрес: [Индекс, адрес заинтересованного лица]</w:t>
      </w:r>
    </w:p>
    <w:p w14:paraId="46C571B7" w14:textId="77777777" w:rsidR="0044556A" w:rsidRPr="0044556A" w:rsidRDefault="0044556A" w:rsidP="0044556A">
      <w:pPr>
        <w:jc w:val="center"/>
        <w:rPr>
          <w:b/>
          <w:bCs/>
        </w:rPr>
      </w:pPr>
      <w:r w:rsidRPr="0044556A">
        <w:rPr>
          <w:b/>
          <w:bCs/>
        </w:rPr>
        <w:t>Заявление</w:t>
      </w:r>
      <w:r w:rsidRPr="0044556A">
        <w:rPr>
          <w:b/>
          <w:bCs/>
        </w:rPr>
        <w:br/>
        <w:t>об установлении факта принятия наследства</w:t>
      </w:r>
    </w:p>
    <w:p w14:paraId="1FA84563" w14:textId="77777777" w:rsidR="0044556A" w:rsidRPr="0044556A" w:rsidRDefault="0044556A" w:rsidP="0044556A">
      <w:r w:rsidRPr="0044556A">
        <w:t>«__» ________ 20__ года умер(ла) [ФИО наследодателя], являвшийся(</w:t>
      </w:r>
      <w:proofErr w:type="spellStart"/>
      <w:r w:rsidRPr="0044556A">
        <w:t>аяся</w:t>
      </w:r>
      <w:proofErr w:type="spellEnd"/>
      <w:r w:rsidRPr="0044556A">
        <w:t>) по отношению к Заявителю [указать степень родства, например: отцом]. После его (ее) смерти открылось наследство, состоящее из [указать состав имущества, например: квартиры, расположенной по адресу: ..., земельного участка, жилого дома].</w:t>
      </w:r>
    </w:p>
    <w:p w14:paraId="157A9A85" w14:textId="77777777" w:rsidR="0044556A" w:rsidRPr="0044556A" w:rsidRDefault="0044556A" w:rsidP="0044556A">
      <w:r w:rsidRPr="0044556A">
        <w:t>Заявитель является наследником [указать очередь, например: первой очереди] по закону (или по завещанию от «__» ________ 20__ года). Другие наследники равной или предшествующей очереди [указать: отсутствуют / отказались от наследства / не претендуют].</w:t>
      </w:r>
    </w:p>
    <w:p w14:paraId="1B869299" w14:textId="77777777" w:rsidR="0044556A" w:rsidRPr="0044556A" w:rsidRDefault="0044556A" w:rsidP="0044556A">
      <w:r w:rsidRPr="0044556A">
        <w:t>В установленный законом шестимесячный срок Заявитель не обратился к нотариусу с заявлением о принятии наследства. Однако в течение указанного срока Заявитель совершил действия, свидетельствующие о фактическом принятии наследства.</w:t>
      </w:r>
    </w:p>
    <w:p w14:paraId="14B2A67D" w14:textId="77777777" w:rsidR="0044556A" w:rsidRPr="0044556A" w:rsidRDefault="0044556A" w:rsidP="0044556A">
      <w:r w:rsidRPr="0044556A">
        <w:t>В частности, после смерти наследодателя Заявитель вступил во владение и управление наследственным имуществом: проживает в жилом помещении, несет расходы по его содержанию, оплачивает коммунальные услуги, проводит ремонт, сохраняет имущество от посягательств третьих лиц. Названные обстоятельства подтверждаются квитанциями об оплате, договорами и показаниями свидетелей.</w:t>
      </w:r>
    </w:p>
    <w:p w14:paraId="24A9D803" w14:textId="77777777" w:rsidR="0044556A" w:rsidRPr="0044556A" w:rsidRDefault="0044556A" w:rsidP="0044556A">
      <w:r w:rsidRPr="0044556A">
        <w:t>«__» ________ 20__ года нотариус [ФИО нотариуса] отказал в выдаче свидетельства о праве на наследство в связи с истечением установленного законом срока (Постановление об отказе в совершении нотариального действия № [номер] от «__» ________ 20__ года).</w:t>
      </w:r>
    </w:p>
    <w:p w14:paraId="22D0B353" w14:textId="77777777" w:rsidR="0044556A" w:rsidRPr="0044556A" w:rsidRDefault="0044556A" w:rsidP="0044556A">
      <w:r w:rsidRPr="0044556A">
        <w:t>Установление факта принятия наследства необходимо Заявителю для оформления наследственных прав и регистрации права собственности на указанное имущество. Спор о праве на наследственное имущество отсутствует.</w:t>
      </w:r>
    </w:p>
    <w:p w14:paraId="3B7C2E86" w14:textId="77777777" w:rsidR="0044556A" w:rsidRPr="0044556A" w:rsidRDefault="0044556A" w:rsidP="0044556A">
      <w:r w:rsidRPr="0044556A">
        <w:t>На основании изложенного, руководствуясь статьями 1152, 1153 Гражданского кодекса РФ, статьями 264, 267 Гражданского процессуального кодекса РФ,</w:t>
      </w:r>
    </w:p>
    <w:p w14:paraId="2611AD70" w14:textId="77777777" w:rsidR="0044556A" w:rsidRPr="0044556A" w:rsidRDefault="0044556A" w:rsidP="0044556A">
      <w:pPr>
        <w:jc w:val="center"/>
        <w:rPr>
          <w:b/>
          <w:bCs/>
        </w:rPr>
      </w:pPr>
      <w:r w:rsidRPr="0044556A">
        <w:rPr>
          <w:b/>
          <w:bCs/>
        </w:rPr>
        <w:t>ПРОШУ:</w:t>
      </w:r>
    </w:p>
    <w:p w14:paraId="0F37649A" w14:textId="77777777" w:rsidR="0044556A" w:rsidRDefault="0044556A" w:rsidP="0044556A">
      <w:r w:rsidRPr="0044556A">
        <w:t>Установить факт принятия Заявителем [ФИО заявителя] наследства, открывшегося после смерти [ФИО наследодателя], умершего(ей) «__» ________ 20__ года.</w:t>
      </w:r>
    </w:p>
    <w:p w14:paraId="1873549C" w14:textId="77777777" w:rsidR="0044556A" w:rsidRPr="0044556A" w:rsidRDefault="0044556A" w:rsidP="0044556A"/>
    <w:p w14:paraId="5B1B234A" w14:textId="77777777" w:rsidR="0044556A" w:rsidRPr="0044556A" w:rsidRDefault="0044556A" w:rsidP="0044556A">
      <w:r w:rsidRPr="0044556A">
        <w:lastRenderedPageBreak/>
        <w:t>Приложение:</w:t>
      </w:r>
    </w:p>
    <w:p w14:paraId="3B25A254" w14:textId="77777777" w:rsidR="0044556A" w:rsidRPr="0044556A" w:rsidRDefault="0044556A" w:rsidP="0044556A">
      <w:pPr>
        <w:numPr>
          <w:ilvl w:val="0"/>
          <w:numId w:val="14"/>
        </w:numPr>
      </w:pPr>
      <w:r w:rsidRPr="0044556A">
        <w:t>копия заявления по числу лиц, участвующих в деле;</w:t>
      </w:r>
    </w:p>
    <w:p w14:paraId="2DD13F31" w14:textId="77777777" w:rsidR="0044556A" w:rsidRPr="0044556A" w:rsidRDefault="0044556A" w:rsidP="0044556A">
      <w:pPr>
        <w:numPr>
          <w:ilvl w:val="0"/>
          <w:numId w:val="14"/>
        </w:numPr>
      </w:pPr>
      <w:r w:rsidRPr="0044556A">
        <w:t>документ, подтверждающий уплату государственной пошлины;</w:t>
      </w:r>
    </w:p>
    <w:p w14:paraId="4F720A00" w14:textId="77777777" w:rsidR="0044556A" w:rsidRPr="0044556A" w:rsidRDefault="0044556A" w:rsidP="0044556A">
      <w:pPr>
        <w:numPr>
          <w:ilvl w:val="0"/>
          <w:numId w:val="14"/>
        </w:numPr>
      </w:pPr>
      <w:r w:rsidRPr="0044556A">
        <w:t>копия свидетельства о смерти наследодателя;</w:t>
      </w:r>
    </w:p>
    <w:p w14:paraId="64F67B9D" w14:textId="77777777" w:rsidR="0044556A" w:rsidRPr="0044556A" w:rsidRDefault="0044556A" w:rsidP="0044556A">
      <w:pPr>
        <w:numPr>
          <w:ilvl w:val="0"/>
          <w:numId w:val="14"/>
        </w:numPr>
      </w:pPr>
      <w:r w:rsidRPr="0044556A">
        <w:t>документы, подтверждающие родственные отношения с наследодателем;</w:t>
      </w:r>
    </w:p>
    <w:p w14:paraId="5EF1192A" w14:textId="77777777" w:rsidR="0044556A" w:rsidRPr="0044556A" w:rsidRDefault="0044556A" w:rsidP="0044556A">
      <w:pPr>
        <w:numPr>
          <w:ilvl w:val="0"/>
          <w:numId w:val="14"/>
        </w:numPr>
      </w:pPr>
      <w:r w:rsidRPr="0044556A">
        <w:t>постановление нотариуса об отказе в совершении нотариального действия;</w:t>
      </w:r>
    </w:p>
    <w:p w14:paraId="625F4602" w14:textId="77777777" w:rsidR="0044556A" w:rsidRPr="0044556A" w:rsidRDefault="0044556A" w:rsidP="0044556A">
      <w:pPr>
        <w:numPr>
          <w:ilvl w:val="0"/>
          <w:numId w:val="14"/>
        </w:numPr>
      </w:pPr>
      <w:r w:rsidRPr="0044556A">
        <w:t>документы, подтверждающие фактическое владение и пользование имуществом;</w:t>
      </w:r>
    </w:p>
    <w:p w14:paraId="7C0DAE30" w14:textId="77777777" w:rsidR="0044556A" w:rsidRPr="0044556A" w:rsidRDefault="0044556A" w:rsidP="0044556A">
      <w:pPr>
        <w:numPr>
          <w:ilvl w:val="0"/>
          <w:numId w:val="14"/>
        </w:numPr>
      </w:pPr>
      <w:r w:rsidRPr="0044556A">
        <w:t>квитанции и чеки, подтверждающие оплату налогов, коммунальных и иных платежей;</w:t>
      </w:r>
    </w:p>
    <w:p w14:paraId="33E0641F" w14:textId="77777777" w:rsidR="0044556A" w:rsidRPr="0044556A" w:rsidRDefault="0044556A" w:rsidP="0044556A">
      <w:pPr>
        <w:numPr>
          <w:ilvl w:val="0"/>
          <w:numId w:val="14"/>
        </w:numPr>
      </w:pPr>
      <w:r w:rsidRPr="0044556A">
        <w:t>копия доверенности представителя (если заявление подается представителем).</w:t>
      </w:r>
    </w:p>
    <w:p w14:paraId="426DB654" w14:textId="77777777" w:rsidR="0044556A" w:rsidRPr="0044556A" w:rsidRDefault="0044556A" w:rsidP="0044556A">
      <w:r w:rsidRPr="0044556A">
        <w:t>«__» ________ 20__ г.</w:t>
      </w:r>
    </w:p>
    <w:p w14:paraId="05F88FC8" w14:textId="77777777" w:rsidR="0044556A" w:rsidRPr="0044556A" w:rsidRDefault="0044556A" w:rsidP="0044556A">
      <w:r w:rsidRPr="0044556A">
        <w:t>________________ / [Фамилия И.О.]</w:t>
      </w:r>
    </w:p>
    <w:p w14:paraId="040E965B" w14:textId="77777777" w:rsidR="0083247E" w:rsidRPr="0044556A" w:rsidRDefault="0083247E" w:rsidP="0044556A"/>
    <w:sectPr w:rsidR="0083247E" w:rsidRPr="0044556A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CF6DB" w14:textId="77777777" w:rsidR="00B326B9" w:rsidRDefault="00B326B9" w:rsidP="00AA1082">
      <w:pPr>
        <w:spacing w:after="0" w:line="240" w:lineRule="auto"/>
      </w:pPr>
      <w:r>
        <w:separator/>
      </w:r>
    </w:p>
  </w:endnote>
  <w:endnote w:type="continuationSeparator" w:id="0">
    <w:p w14:paraId="004CE886" w14:textId="77777777" w:rsidR="00B326B9" w:rsidRDefault="00B326B9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CE9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3EAA6B2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019B6" w14:textId="77777777" w:rsidR="00B326B9" w:rsidRDefault="00B326B9" w:rsidP="00AA1082">
      <w:pPr>
        <w:spacing w:after="0" w:line="240" w:lineRule="auto"/>
      </w:pPr>
      <w:r>
        <w:separator/>
      </w:r>
    </w:p>
  </w:footnote>
  <w:footnote w:type="continuationSeparator" w:id="0">
    <w:p w14:paraId="22E08ED2" w14:textId="77777777" w:rsidR="00B326B9" w:rsidRDefault="00B326B9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6596E70B" w14:textId="77777777" w:rsidTr="004F2C3F">
      <w:tc>
        <w:tcPr>
          <w:tcW w:w="988" w:type="dxa"/>
        </w:tcPr>
        <w:p w14:paraId="54400607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734282A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F5A321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8801AF3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692A7A1E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B66F5"/>
    <w:multiLevelType w:val="multilevel"/>
    <w:tmpl w:val="1DF8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460CCE"/>
    <w:multiLevelType w:val="multilevel"/>
    <w:tmpl w:val="C648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704A99"/>
    <w:multiLevelType w:val="multilevel"/>
    <w:tmpl w:val="14EE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697255"/>
    <w:multiLevelType w:val="multilevel"/>
    <w:tmpl w:val="F8DA8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973711"/>
    <w:multiLevelType w:val="multilevel"/>
    <w:tmpl w:val="75CA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34EE3"/>
    <w:multiLevelType w:val="multilevel"/>
    <w:tmpl w:val="2564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FD7A4B"/>
    <w:multiLevelType w:val="multilevel"/>
    <w:tmpl w:val="D9F0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146220"/>
    <w:multiLevelType w:val="multilevel"/>
    <w:tmpl w:val="4990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8736C6"/>
    <w:multiLevelType w:val="multilevel"/>
    <w:tmpl w:val="3710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793DDE"/>
    <w:multiLevelType w:val="multilevel"/>
    <w:tmpl w:val="3BAE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EA2C18"/>
    <w:multiLevelType w:val="multilevel"/>
    <w:tmpl w:val="C0EA6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027067"/>
    <w:multiLevelType w:val="multilevel"/>
    <w:tmpl w:val="CB60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6"/>
  </w:num>
  <w:num w:numId="2" w16cid:durableId="1452941838">
    <w:abstractNumId w:val="4"/>
  </w:num>
  <w:num w:numId="3" w16cid:durableId="620452602">
    <w:abstractNumId w:val="12"/>
  </w:num>
  <w:num w:numId="4" w16cid:durableId="127937033">
    <w:abstractNumId w:val="9"/>
  </w:num>
  <w:num w:numId="5" w16cid:durableId="531455332">
    <w:abstractNumId w:val="13"/>
  </w:num>
  <w:num w:numId="6" w16cid:durableId="1099104971">
    <w:abstractNumId w:val="2"/>
  </w:num>
  <w:num w:numId="7" w16cid:durableId="1269124427">
    <w:abstractNumId w:val="8"/>
  </w:num>
  <w:num w:numId="8" w16cid:durableId="557205090">
    <w:abstractNumId w:val="0"/>
  </w:num>
  <w:num w:numId="9" w16cid:durableId="1463647699">
    <w:abstractNumId w:val="5"/>
  </w:num>
  <w:num w:numId="10" w16cid:durableId="673608733">
    <w:abstractNumId w:val="3"/>
  </w:num>
  <w:num w:numId="11" w16cid:durableId="1989937548">
    <w:abstractNumId w:val="7"/>
  </w:num>
  <w:num w:numId="12" w16cid:durableId="1773040737">
    <w:abstractNumId w:val="10"/>
  </w:num>
  <w:num w:numId="13" w16cid:durableId="1329289397">
    <w:abstractNumId w:val="11"/>
  </w:num>
  <w:num w:numId="14" w16cid:durableId="1313484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D0"/>
    <w:rsid w:val="00050A28"/>
    <w:rsid w:val="00050C30"/>
    <w:rsid w:val="000C285E"/>
    <w:rsid w:val="000D675F"/>
    <w:rsid w:val="000E186D"/>
    <w:rsid w:val="00120DE9"/>
    <w:rsid w:val="00124C52"/>
    <w:rsid w:val="0013343E"/>
    <w:rsid w:val="00136CBC"/>
    <w:rsid w:val="002240D4"/>
    <w:rsid w:val="002246DE"/>
    <w:rsid w:val="00227EAA"/>
    <w:rsid w:val="00237FA4"/>
    <w:rsid w:val="002766D0"/>
    <w:rsid w:val="0029453C"/>
    <w:rsid w:val="00313859"/>
    <w:rsid w:val="00353A0B"/>
    <w:rsid w:val="003D025F"/>
    <w:rsid w:val="003E6878"/>
    <w:rsid w:val="0044556A"/>
    <w:rsid w:val="00456FEF"/>
    <w:rsid w:val="00461B7D"/>
    <w:rsid w:val="00472E2F"/>
    <w:rsid w:val="004F2C3F"/>
    <w:rsid w:val="00504D90"/>
    <w:rsid w:val="00536156"/>
    <w:rsid w:val="00657808"/>
    <w:rsid w:val="00663857"/>
    <w:rsid w:val="00675063"/>
    <w:rsid w:val="00790DDC"/>
    <w:rsid w:val="007E1463"/>
    <w:rsid w:val="008057E1"/>
    <w:rsid w:val="0083238E"/>
    <w:rsid w:val="0083247E"/>
    <w:rsid w:val="008D439D"/>
    <w:rsid w:val="008F5BDE"/>
    <w:rsid w:val="00912571"/>
    <w:rsid w:val="00A93DA0"/>
    <w:rsid w:val="00A95EF3"/>
    <w:rsid w:val="00A9773E"/>
    <w:rsid w:val="00AA1082"/>
    <w:rsid w:val="00B10717"/>
    <w:rsid w:val="00B326B9"/>
    <w:rsid w:val="00B66532"/>
    <w:rsid w:val="00B90F31"/>
    <w:rsid w:val="00BE1BCA"/>
    <w:rsid w:val="00BF4602"/>
    <w:rsid w:val="00C04A7A"/>
    <w:rsid w:val="00C56C38"/>
    <w:rsid w:val="00C65A25"/>
    <w:rsid w:val="00C669A3"/>
    <w:rsid w:val="00CA3E33"/>
    <w:rsid w:val="00CC73D4"/>
    <w:rsid w:val="00D139FF"/>
    <w:rsid w:val="00D15699"/>
    <w:rsid w:val="00DC29EF"/>
    <w:rsid w:val="00DF6F94"/>
    <w:rsid w:val="00E11403"/>
    <w:rsid w:val="00E91859"/>
    <w:rsid w:val="00EA54C0"/>
    <w:rsid w:val="00F56DD7"/>
    <w:rsid w:val="00F667EA"/>
    <w:rsid w:val="00F803C9"/>
    <w:rsid w:val="00F94EAD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0C747"/>
  <w15:chartTrackingRefBased/>
  <w15:docId w15:val="{22373651-4803-4C80-B856-0F56E013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2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2026-08-12T05:49:00Z</dcterms:created>
  <dcterms:modified xsi:type="dcterms:W3CDTF">2026-08-12T05:49:00Z</dcterms:modified>
</cp:coreProperties>
</file>