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CCE6C" w14:textId="77777777" w:rsidR="00DE0FB0" w:rsidRPr="00DE0FB0" w:rsidRDefault="00DE0FB0" w:rsidP="00DE0FB0">
      <w:pPr>
        <w:jc w:val="left"/>
      </w:pPr>
      <w:r w:rsidRPr="00DE0FB0">
        <w:t>В отдел судебных приставов</w:t>
      </w:r>
      <w:r w:rsidRPr="00DE0FB0">
        <w:br/>
        <w:t>[Наименование ОСП]</w:t>
      </w:r>
      <w:r w:rsidRPr="00DE0FB0">
        <w:br/>
        <w:t>Адрес: [Адрес ОСП]</w:t>
      </w:r>
    </w:p>
    <w:p w14:paraId="5AE7DA6D" w14:textId="77777777" w:rsidR="00DE0FB0" w:rsidRPr="00DE0FB0" w:rsidRDefault="00DE0FB0" w:rsidP="00DE0FB0">
      <w:pPr>
        <w:jc w:val="left"/>
      </w:pPr>
      <w:r w:rsidRPr="00DE0FB0">
        <w:rPr>
          <w:b/>
          <w:bCs/>
        </w:rPr>
        <w:t>Судебному приставу-исполнителю:</w:t>
      </w:r>
      <w:r w:rsidRPr="00DE0FB0">
        <w:br/>
        <w:t>[ФИО пристава]</w:t>
      </w:r>
    </w:p>
    <w:p w14:paraId="0BB37599" w14:textId="77777777" w:rsidR="00DE0FB0" w:rsidRPr="00DE0FB0" w:rsidRDefault="00DE0FB0" w:rsidP="00DE0FB0">
      <w:pPr>
        <w:jc w:val="left"/>
      </w:pPr>
      <w:r w:rsidRPr="00DE0FB0">
        <w:rPr>
          <w:b/>
          <w:bCs/>
        </w:rPr>
        <w:t>От должника:</w:t>
      </w:r>
      <w:r w:rsidRPr="00DE0FB0">
        <w:t xml:space="preserve"> [ФИО должника]</w:t>
      </w:r>
      <w:r w:rsidRPr="00DE0FB0">
        <w:br/>
        <w:t>Адрес: [Адрес проживания]</w:t>
      </w:r>
      <w:r w:rsidRPr="00DE0FB0">
        <w:br/>
        <w:t>Телефон: [Номер телефона]</w:t>
      </w:r>
      <w:r w:rsidRPr="00DE0FB0">
        <w:br/>
        <w:t>Паспортные данные: [Серия, номер, кем и когда выдан]</w:t>
      </w:r>
    </w:p>
    <w:p w14:paraId="7EB31491" w14:textId="77777777" w:rsidR="00DE0FB0" w:rsidRPr="00DE0FB0" w:rsidRDefault="00DE0FB0" w:rsidP="00DE0FB0">
      <w:pPr>
        <w:jc w:val="left"/>
      </w:pPr>
      <w:r w:rsidRPr="00DE0FB0">
        <w:t>Исполнительное производство № [Номер ИП]</w:t>
      </w:r>
    </w:p>
    <w:p w14:paraId="37290267" w14:textId="77777777" w:rsidR="00DE0FB0" w:rsidRPr="00DE0FB0" w:rsidRDefault="00DE0FB0" w:rsidP="00DE0FB0">
      <w:pPr>
        <w:jc w:val="center"/>
        <w:rPr>
          <w:b/>
          <w:bCs/>
        </w:rPr>
      </w:pPr>
      <w:r w:rsidRPr="00DE0FB0">
        <w:rPr>
          <w:b/>
          <w:bCs/>
        </w:rPr>
        <w:t>Заявление</w:t>
      </w:r>
      <w:r w:rsidRPr="00DE0FB0">
        <w:rPr>
          <w:b/>
          <w:bCs/>
        </w:rPr>
        <w:br/>
        <w:t>об уменьшении размера удержаний из дохода должника</w:t>
      </w:r>
    </w:p>
    <w:p w14:paraId="3B4DE97B" w14:textId="77777777" w:rsidR="00DE0FB0" w:rsidRPr="00DE0FB0" w:rsidRDefault="00DE0FB0" w:rsidP="00DE0FB0">
      <w:r w:rsidRPr="00DE0FB0">
        <w:t>В производстве [Наименование ОСП] находится исполнительное производство № [Номер ИП], возбужденное «__» ________ 20__ г. на основании исполнительного документа [Наименование документа, номер, дата выдачи] о взыскании с меня задолженности в пользу [ФИО или наименование взыскателя] в размере [СУММА] рублей.</w:t>
      </w:r>
    </w:p>
    <w:p w14:paraId="3702F923" w14:textId="77777777" w:rsidR="00DE0FB0" w:rsidRPr="00DE0FB0" w:rsidRDefault="00DE0FB0" w:rsidP="00DE0FB0">
      <w:r w:rsidRPr="00DE0FB0">
        <w:t>В рамках указанного исполнительного производства вынесено постановление об обращении взыскания на заработную плату (пенсию) должника в размере 50% от ежемесячного дохода.</w:t>
      </w:r>
    </w:p>
    <w:p w14:paraId="081C8B4F" w14:textId="77777777" w:rsidR="00DE0FB0" w:rsidRPr="00DE0FB0" w:rsidRDefault="00DE0FB0" w:rsidP="00DE0FB0">
      <w:r w:rsidRPr="00DE0FB0">
        <w:t>Считаю указанный процент удержания чрезмерным, ставящим меня и членов моей семьи в крайне тяжелое материальное положение по следующим причинам.</w:t>
      </w:r>
    </w:p>
    <w:p w14:paraId="4A191623" w14:textId="77777777" w:rsidR="00DE0FB0" w:rsidRPr="00DE0FB0" w:rsidRDefault="00DE0FB0" w:rsidP="00DE0FB0">
      <w:r w:rsidRPr="00DE0FB0">
        <w:t>Мой ежемесячный доход составляет [СУММА] рублей, что подтверждается [Справка о доходах / Справка о размере пенсии]. После удержания 50% в размере [СУММА] рублей мой остаток дохода составляет [СУММА] рублей.</w:t>
      </w:r>
    </w:p>
    <w:p w14:paraId="3F731EA5" w14:textId="77777777" w:rsidR="00DE0FB0" w:rsidRPr="00DE0FB0" w:rsidRDefault="00DE0FB0" w:rsidP="00DE0FB0">
      <w:r w:rsidRPr="00DE0FB0">
        <w:t>При этом я несу обязательные ежемесячные расходы, к которым относятся:</w:t>
      </w:r>
    </w:p>
    <w:p w14:paraId="3E6B894A" w14:textId="77777777" w:rsidR="00DE0FB0" w:rsidRPr="00DE0FB0" w:rsidRDefault="00DE0FB0" w:rsidP="00DE0FB0">
      <w:pPr>
        <w:jc w:val="left"/>
      </w:pPr>
      <w:r w:rsidRPr="00DE0FB0">
        <w:t>1. Оплата жилого помещения и коммунальных услуг в размере [СУММА] рублей, что подтверждается чеками и квитанциями.</w:t>
      </w:r>
      <w:r w:rsidRPr="00DE0FB0">
        <w:br/>
        <w:t>2. Приобретение жизненно необходимых лекарственных препаратов в размере [СУММА] рублей, что подтверждается назначениями врача и кассовыми чеками.</w:t>
      </w:r>
      <w:r w:rsidRPr="00DE0FB0">
        <w:br/>
        <w:t>3. Расходы на содержание несовершеннолетних детей (иждивенцев) в размере [СУММА] рублей, что подтверждается свидетельствами о рождении.</w:t>
      </w:r>
    </w:p>
    <w:p w14:paraId="3E7EC48F" w14:textId="77777777" w:rsidR="00DE0FB0" w:rsidRPr="00DE0FB0" w:rsidRDefault="00DE0FB0" w:rsidP="00DE0FB0">
      <w:r w:rsidRPr="00DE0FB0">
        <w:t>Таким образом, суммы, остающейся после удержания 50% дохода, недостаточно для обеспечения минимальных жизненных потребностей. Согласно ст. 4 Федерального закона «Об исполнительном производстве», исполнительное производство строится на принципах неприкосновенности минимума имущества, необходимого для существования должника-гражданина и членов его семьи.</w:t>
      </w:r>
    </w:p>
    <w:p w14:paraId="20477246" w14:textId="77777777" w:rsidR="00DE0FB0" w:rsidRPr="00DE0FB0" w:rsidRDefault="00DE0FB0" w:rsidP="00DE0FB0">
      <w:r w:rsidRPr="00DE0FB0">
        <w:t>На основании изложенного, руководствуясь статьей 4, статьей 64, статьей 99 Федерального закона «Об исполнительном производстве» от 02.10.2007 № 229-ФЗ,</w:t>
      </w:r>
    </w:p>
    <w:p w14:paraId="6FF7B67A" w14:textId="77777777" w:rsidR="00DE0FB0" w:rsidRPr="00DE0FB0" w:rsidRDefault="00DE0FB0" w:rsidP="00DE0FB0">
      <w:pPr>
        <w:jc w:val="center"/>
      </w:pPr>
      <w:r w:rsidRPr="00DE0FB0">
        <w:rPr>
          <w:b/>
          <w:bCs/>
        </w:rPr>
        <w:lastRenderedPageBreak/>
        <w:t>ПРОШУ:</w:t>
      </w:r>
    </w:p>
    <w:p w14:paraId="0D20585D" w14:textId="77777777" w:rsidR="00DE0FB0" w:rsidRPr="00DE0FB0" w:rsidRDefault="00DE0FB0" w:rsidP="00DE0FB0">
      <w:r w:rsidRPr="00DE0FB0">
        <w:t>1. Снизить процент удержания из моей заработной платы (пенсии) по исполнительному производству № [Номер ИП] с 50% до [Укажите желаемый %, например, 20% или 30%] в месяц.</w:t>
      </w:r>
      <w:r w:rsidRPr="00DE0FB0">
        <w:br/>
        <w:t>2. Сохранить за мной ежемесячный доход в размере прожиточного минимума трудоспособного населения в целом по Российской Федерации (прожиточного минимума в субъекте Российской Федерации).</w:t>
      </w:r>
    </w:p>
    <w:p w14:paraId="2CEAACF2" w14:textId="77777777" w:rsidR="00DE0FB0" w:rsidRPr="00DE0FB0" w:rsidRDefault="00DE0FB0" w:rsidP="00DE0FB0">
      <w:r w:rsidRPr="00DE0FB0">
        <w:t>Приложения:</w:t>
      </w:r>
    </w:p>
    <w:p w14:paraId="41F98C7E" w14:textId="77777777" w:rsidR="00DE0FB0" w:rsidRPr="00DE0FB0" w:rsidRDefault="00DE0FB0" w:rsidP="00DE0FB0">
      <w:r w:rsidRPr="00DE0FB0">
        <w:t>1. Копия справки о доходах (форма 2-НДФЛ или справка о размере пенсии);</w:t>
      </w:r>
      <w:r w:rsidRPr="00DE0FB0">
        <w:br/>
        <w:t>2. Копии документов, подтверждающих расходы на коммунальные услуги;</w:t>
      </w:r>
      <w:r w:rsidRPr="00DE0FB0">
        <w:br/>
        <w:t>3. Копии медицинских справок, рецептов и чеков на покупку лекарств;</w:t>
      </w:r>
      <w:r w:rsidRPr="00DE0FB0">
        <w:br/>
        <w:t>4. Копии свидетельств о рождении детей (при наличии иждивенцев);</w:t>
      </w:r>
      <w:r w:rsidRPr="00DE0FB0">
        <w:br/>
        <w:t>5. Расчет ежемесячных доходов и обязательных расходов.</w:t>
      </w:r>
    </w:p>
    <w:p w14:paraId="1D8F89AE" w14:textId="77777777" w:rsidR="00DE0FB0" w:rsidRPr="00DE0FB0" w:rsidRDefault="00DE0FB0" w:rsidP="00DE0FB0">
      <w:r w:rsidRPr="00DE0FB0">
        <w:t>«__» ________ 20__ г.</w:t>
      </w:r>
    </w:p>
    <w:p w14:paraId="26A18BC3" w14:textId="77777777" w:rsidR="00DE0FB0" w:rsidRPr="00DE0FB0" w:rsidRDefault="00DE0FB0" w:rsidP="00DE0FB0">
      <w:r w:rsidRPr="00DE0FB0">
        <w:t>________________ / [Фамилия И.О.]</w:t>
      </w:r>
    </w:p>
    <w:p w14:paraId="0C96273E" w14:textId="5B885FE2" w:rsidR="0083247E" w:rsidRPr="00DE0FB0" w:rsidRDefault="0083247E" w:rsidP="00DE0FB0"/>
    <w:sectPr w:rsidR="0083247E" w:rsidRPr="00DE0FB0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D3DCD" w14:textId="77777777" w:rsidR="00FE60D3" w:rsidRDefault="00FE60D3" w:rsidP="00AA1082">
      <w:pPr>
        <w:spacing w:after="0" w:line="240" w:lineRule="auto"/>
      </w:pPr>
      <w:r>
        <w:separator/>
      </w:r>
    </w:p>
  </w:endnote>
  <w:endnote w:type="continuationSeparator" w:id="0">
    <w:p w14:paraId="12D90206" w14:textId="77777777" w:rsidR="00FE60D3" w:rsidRDefault="00FE60D3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CC36D" w14:textId="77777777" w:rsidR="00FE60D3" w:rsidRDefault="00FE60D3" w:rsidP="00AA1082">
      <w:pPr>
        <w:spacing w:after="0" w:line="240" w:lineRule="auto"/>
      </w:pPr>
      <w:r>
        <w:separator/>
      </w:r>
    </w:p>
  </w:footnote>
  <w:footnote w:type="continuationSeparator" w:id="0">
    <w:p w14:paraId="11477149" w14:textId="77777777" w:rsidR="00FE60D3" w:rsidRDefault="00FE60D3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407E"/>
    <w:multiLevelType w:val="multilevel"/>
    <w:tmpl w:val="C83C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E6A04"/>
    <w:multiLevelType w:val="multilevel"/>
    <w:tmpl w:val="E138A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9C4722"/>
    <w:multiLevelType w:val="multilevel"/>
    <w:tmpl w:val="6978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674346"/>
    <w:multiLevelType w:val="multilevel"/>
    <w:tmpl w:val="3A1A4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517121"/>
    <w:multiLevelType w:val="multilevel"/>
    <w:tmpl w:val="9716B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8E11ED"/>
    <w:multiLevelType w:val="multilevel"/>
    <w:tmpl w:val="CE9C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EC659F"/>
    <w:multiLevelType w:val="multilevel"/>
    <w:tmpl w:val="ACA4B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855DDB"/>
    <w:multiLevelType w:val="multilevel"/>
    <w:tmpl w:val="C3AC5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D9067D"/>
    <w:multiLevelType w:val="multilevel"/>
    <w:tmpl w:val="454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E3CE6"/>
    <w:multiLevelType w:val="multilevel"/>
    <w:tmpl w:val="0DCA5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2C7D76"/>
    <w:multiLevelType w:val="multilevel"/>
    <w:tmpl w:val="B69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D069AC"/>
    <w:multiLevelType w:val="multilevel"/>
    <w:tmpl w:val="5176B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823271"/>
    <w:multiLevelType w:val="multilevel"/>
    <w:tmpl w:val="A9BA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AE5806"/>
    <w:multiLevelType w:val="multilevel"/>
    <w:tmpl w:val="5F40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764224"/>
    <w:multiLevelType w:val="multilevel"/>
    <w:tmpl w:val="512EB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563240B"/>
    <w:multiLevelType w:val="multilevel"/>
    <w:tmpl w:val="F85ED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961972"/>
    <w:multiLevelType w:val="multilevel"/>
    <w:tmpl w:val="B296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036DC1"/>
    <w:multiLevelType w:val="multilevel"/>
    <w:tmpl w:val="BB06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A039F6"/>
    <w:multiLevelType w:val="multilevel"/>
    <w:tmpl w:val="7F2AD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792797"/>
    <w:multiLevelType w:val="multilevel"/>
    <w:tmpl w:val="EB5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25D5FE8"/>
    <w:multiLevelType w:val="multilevel"/>
    <w:tmpl w:val="358E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1D0D61"/>
    <w:multiLevelType w:val="multilevel"/>
    <w:tmpl w:val="F0BE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4014476"/>
    <w:multiLevelType w:val="multilevel"/>
    <w:tmpl w:val="5EC2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75336EE"/>
    <w:multiLevelType w:val="multilevel"/>
    <w:tmpl w:val="F4AAC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4C63B0"/>
    <w:multiLevelType w:val="multilevel"/>
    <w:tmpl w:val="25B02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536CFB"/>
    <w:multiLevelType w:val="multilevel"/>
    <w:tmpl w:val="5F1E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CB64AC3"/>
    <w:multiLevelType w:val="multilevel"/>
    <w:tmpl w:val="98B27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DE65277"/>
    <w:multiLevelType w:val="multilevel"/>
    <w:tmpl w:val="DA849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0FC4C97"/>
    <w:multiLevelType w:val="multilevel"/>
    <w:tmpl w:val="065C6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1983747"/>
    <w:multiLevelType w:val="multilevel"/>
    <w:tmpl w:val="B9441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7390AAC"/>
    <w:multiLevelType w:val="multilevel"/>
    <w:tmpl w:val="407C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A4276F6"/>
    <w:multiLevelType w:val="multilevel"/>
    <w:tmpl w:val="21541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183138">
    <w:abstractNumId w:val="23"/>
  </w:num>
  <w:num w:numId="2" w16cid:durableId="1452941838">
    <w:abstractNumId w:val="13"/>
  </w:num>
  <w:num w:numId="3" w16cid:durableId="973607643">
    <w:abstractNumId w:val="27"/>
  </w:num>
  <w:num w:numId="4" w16cid:durableId="311717642">
    <w:abstractNumId w:val="6"/>
  </w:num>
  <w:num w:numId="5" w16cid:durableId="1548955455">
    <w:abstractNumId w:val="7"/>
  </w:num>
  <w:num w:numId="6" w16cid:durableId="1895265005">
    <w:abstractNumId w:val="24"/>
  </w:num>
  <w:num w:numId="7" w16cid:durableId="1812361597">
    <w:abstractNumId w:val="5"/>
  </w:num>
  <w:num w:numId="8" w16cid:durableId="389576680">
    <w:abstractNumId w:val="17"/>
  </w:num>
  <w:num w:numId="9" w16cid:durableId="1339429729">
    <w:abstractNumId w:val="22"/>
  </w:num>
  <w:num w:numId="10" w16cid:durableId="174347891">
    <w:abstractNumId w:val="2"/>
  </w:num>
  <w:num w:numId="11" w16cid:durableId="1279028447">
    <w:abstractNumId w:val="18"/>
  </w:num>
  <w:num w:numId="12" w16cid:durableId="1706173077">
    <w:abstractNumId w:val="28"/>
  </w:num>
  <w:num w:numId="13" w16cid:durableId="330641445">
    <w:abstractNumId w:val="31"/>
  </w:num>
  <w:num w:numId="14" w16cid:durableId="597102246">
    <w:abstractNumId w:val="32"/>
  </w:num>
  <w:num w:numId="15" w16cid:durableId="247010532">
    <w:abstractNumId w:val="12"/>
  </w:num>
  <w:num w:numId="16" w16cid:durableId="498227888">
    <w:abstractNumId w:val="15"/>
  </w:num>
  <w:num w:numId="17" w16cid:durableId="39939590">
    <w:abstractNumId w:val="35"/>
  </w:num>
  <w:num w:numId="18" w16cid:durableId="458300837">
    <w:abstractNumId w:val="9"/>
  </w:num>
  <w:num w:numId="19" w16cid:durableId="1896044014">
    <w:abstractNumId w:val="20"/>
  </w:num>
  <w:num w:numId="20" w16cid:durableId="1551571222">
    <w:abstractNumId w:val="34"/>
  </w:num>
  <w:num w:numId="21" w16cid:durableId="2104303046">
    <w:abstractNumId w:val="14"/>
  </w:num>
  <w:num w:numId="22" w16cid:durableId="1630748321">
    <w:abstractNumId w:val="26"/>
  </w:num>
  <w:num w:numId="23" w16cid:durableId="1524517003">
    <w:abstractNumId w:val="43"/>
  </w:num>
  <w:num w:numId="24" w16cid:durableId="1340504884">
    <w:abstractNumId w:val="0"/>
  </w:num>
  <w:num w:numId="25" w16cid:durableId="1924953197">
    <w:abstractNumId w:val="16"/>
  </w:num>
  <w:num w:numId="26" w16cid:durableId="228735703">
    <w:abstractNumId w:val="1"/>
  </w:num>
  <w:num w:numId="27" w16cid:durableId="902758924">
    <w:abstractNumId w:val="3"/>
  </w:num>
  <w:num w:numId="28" w16cid:durableId="596446337">
    <w:abstractNumId w:val="21"/>
  </w:num>
  <w:num w:numId="29" w16cid:durableId="1747068485">
    <w:abstractNumId w:val="41"/>
  </w:num>
  <w:num w:numId="30" w16cid:durableId="1794130543">
    <w:abstractNumId w:val="11"/>
  </w:num>
  <w:num w:numId="31" w16cid:durableId="1076976053">
    <w:abstractNumId w:val="38"/>
  </w:num>
  <w:num w:numId="32" w16cid:durableId="1008362091">
    <w:abstractNumId w:val="39"/>
  </w:num>
  <w:num w:numId="33" w16cid:durableId="1551572600">
    <w:abstractNumId w:val="42"/>
  </w:num>
  <w:num w:numId="34" w16cid:durableId="940720069">
    <w:abstractNumId w:val="44"/>
  </w:num>
  <w:num w:numId="35" w16cid:durableId="1810172758">
    <w:abstractNumId w:val="8"/>
  </w:num>
  <w:num w:numId="36" w16cid:durableId="1334409542">
    <w:abstractNumId w:val="40"/>
  </w:num>
  <w:num w:numId="37" w16cid:durableId="336421129">
    <w:abstractNumId w:val="29"/>
  </w:num>
  <w:num w:numId="38" w16cid:durableId="1897081525">
    <w:abstractNumId w:val="10"/>
  </w:num>
  <w:num w:numId="39" w16cid:durableId="1007945387">
    <w:abstractNumId w:val="4"/>
  </w:num>
  <w:num w:numId="40" w16cid:durableId="42216870">
    <w:abstractNumId w:val="19"/>
  </w:num>
  <w:num w:numId="41" w16cid:durableId="456678130">
    <w:abstractNumId w:val="37"/>
  </w:num>
  <w:num w:numId="42" w16cid:durableId="1792090656">
    <w:abstractNumId w:val="36"/>
  </w:num>
  <w:num w:numId="43" w16cid:durableId="974606433">
    <w:abstractNumId w:val="33"/>
  </w:num>
  <w:num w:numId="44" w16cid:durableId="1721400378">
    <w:abstractNumId w:val="30"/>
  </w:num>
  <w:num w:numId="45" w16cid:durableId="132096211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46E3C"/>
    <w:rsid w:val="00050C30"/>
    <w:rsid w:val="000C285E"/>
    <w:rsid w:val="000D675F"/>
    <w:rsid w:val="000E186D"/>
    <w:rsid w:val="00110694"/>
    <w:rsid w:val="001134CC"/>
    <w:rsid w:val="00124C52"/>
    <w:rsid w:val="00136CBC"/>
    <w:rsid w:val="001E0377"/>
    <w:rsid w:val="002246DE"/>
    <w:rsid w:val="00227EAA"/>
    <w:rsid w:val="002337F8"/>
    <w:rsid w:val="00262D34"/>
    <w:rsid w:val="0029453C"/>
    <w:rsid w:val="002C49A2"/>
    <w:rsid w:val="002E72FD"/>
    <w:rsid w:val="00313859"/>
    <w:rsid w:val="00381AAE"/>
    <w:rsid w:val="003D025F"/>
    <w:rsid w:val="00415D01"/>
    <w:rsid w:val="00456FEF"/>
    <w:rsid w:val="00461B7D"/>
    <w:rsid w:val="00472E2F"/>
    <w:rsid w:val="00496319"/>
    <w:rsid w:val="004F2C3F"/>
    <w:rsid w:val="005C4260"/>
    <w:rsid w:val="005D164E"/>
    <w:rsid w:val="005E5BD6"/>
    <w:rsid w:val="00657808"/>
    <w:rsid w:val="00675063"/>
    <w:rsid w:val="006B4B8D"/>
    <w:rsid w:val="007129F9"/>
    <w:rsid w:val="00763038"/>
    <w:rsid w:val="007E1463"/>
    <w:rsid w:val="0080471F"/>
    <w:rsid w:val="008057E1"/>
    <w:rsid w:val="0083238E"/>
    <w:rsid w:val="0083247E"/>
    <w:rsid w:val="00851290"/>
    <w:rsid w:val="00851E79"/>
    <w:rsid w:val="008D439D"/>
    <w:rsid w:val="00901596"/>
    <w:rsid w:val="00911C81"/>
    <w:rsid w:val="00A50AB7"/>
    <w:rsid w:val="00A665AD"/>
    <w:rsid w:val="00A95EF3"/>
    <w:rsid w:val="00A9773E"/>
    <w:rsid w:val="00AA1082"/>
    <w:rsid w:val="00B10717"/>
    <w:rsid w:val="00B35316"/>
    <w:rsid w:val="00B51C05"/>
    <w:rsid w:val="00B612B5"/>
    <w:rsid w:val="00B66532"/>
    <w:rsid w:val="00B67013"/>
    <w:rsid w:val="00B70196"/>
    <w:rsid w:val="00B90F31"/>
    <w:rsid w:val="00B95C31"/>
    <w:rsid w:val="00BA75C7"/>
    <w:rsid w:val="00BC6477"/>
    <w:rsid w:val="00BE1BCA"/>
    <w:rsid w:val="00C669A3"/>
    <w:rsid w:val="00C90091"/>
    <w:rsid w:val="00C916CE"/>
    <w:rsid w:val="00CA3E33"/>
    <w:rsid w:val="00CD35ED"/>
    <w:rsid w:val="00D0255E"/>
    <w:rsid w:val="00D03191"/>
    <w:rsid w:val="00D139FF"/>
    <w:rsid w:val="00D15699"/>
    <w:rsid w:val="00D76008"/>
    <w:rsid w:val="00D91AF0"/>
    <w:rsid w:val="00DC29EF"/>
    <w:rsid w:val="00DE0FB0"/>
    <w:rsid w:val="00DF693F"/>
    <w:rsid w:val="00DF6F94"/>
    <w:rsid w:val="00E1008E"/>
    <w:rsid w:val="00E11403"/>
    <w:rsid w:val="00E27EE6"/>
    <w:rsid w:val="00E6623A"/>
    <w:rsid w:val="00E91859"/>
    <w:rsid w:val="00EE6436"/>
    <w:rsid w:val="00EF50E6"/>
    <w:rsid w:val="00F47759"/>
    <w:rsid w:val="00F56DD7"/>
    <w:rsid w:val="00F803C9"/>
    <w:rsid w:val="00FB315C"/>
    <w:rsid w:val="00FC6645"/>
    <w:rsid w:val="00FE60D3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0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2026-08-02T18:19:00Z</dcterms:created>
  <dcterms:modified xsi:type="dcterms:W3CDTF">2026-08-02T18:19:00Z</dcterms:modified>
</cp:coreProperties>
</file>