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CD4A0" w14:textId="77777777" w:rsidR="00237FA4" w:rsidRPr="00237FA4" w:rsidRDefault="00237FA4" w:rsidP="00237FA4">
      <w:pPr>
        <w:jc w:val="left"/>
      </w:pPr>
      <w:r w:rsidRPr="00237FA4">
        <w:t>В Инспекцию Федеральной налоговой службы № [номер ИФНС]</w:t>
      </w:r>
      <w:r w:rsidRPr="00237FA4">
        <w:br/>
        <w:t>Адрес: [адрес налоговой инспекции]</w:t>
      </w:r>
    </w:p>
    <w:p w14:paraId="5345C84E" w14:textId="77777777" w:rsidR="00237FA4" w:rsidRPr="00237FA4" w:rsidRDefault="00237FA4" w:rsidP="00237FA4">
      <w:pPr>
        <w:jc w:val="left"/>
      </w:pPr>
      <w:r w:rsidRPr="00237FA4">
        <w:rPr>
          <w:b/>
          <w:bCs/>
        </w:rPr>
        <w:t>Заявитель:</w:t>
      </w:r>
      <w:r w:rsidRPr="00237FA4">
        <w:t xml:space="preserve"> [ФИО или наименование организации]</w:t>
      </w:r>
      <w:r w:rsidRPr="00237FA4">
        <w:br/>
        <w:t>ИНН: [номер ИНН]</w:t>
      </w:r>
      <w:r w:rsidRPr="00237FA4">
        <w:br/>
        <w:t>Адрес: [адрес регистрационного учета или юридический адрес]</w:t>
      </w:r>
      <w:r w:rsidRPr="00237FA4">
        <w:br/>
        <w:t>Телефон: [номер телефона]</w:t>
      </w:r>
      <w:r w:rsidRPr="00237FA4">
        <w:br/>
        <w:t>Электронная почта: [адрес электронной почты]</w:t>
      </w:r>
    </w:p>
    <w:p w14:paraId="37222B6F" w14:textId="77777777" w:rsidR="00237FA4" w:rsidRPr="00237FA4" w:rsidRDefault="00237FA4" w:rsidP="00237FA4">
      <w:pPr>
        <w:jc w:val="center"/>
        <w:rPr>
          <w:b/>
          <w:bCs/>
        </w:rPr>
      </w:pPr>
      <w:r w:rsidRPr="00237FA4">
        <w:rPr>
          <w:b/>
          <w:bCs/>
        </w:rPr>
        <w:t>Заявление</w:t>
      </w:r>
      <w:r w:rsidRPr="00237FA4">
        <w:rPr>
          <w:b/>
          <w:bCs/>
        </w:rPr>
        <w:br/>
        <w:t>о возврате суммы излишне уплаченного (взысканного) налога, сбора, страховых взносов, пеней, штрафа</w:t>
      </w:r>
    </w:p>
    <w:p w14:paraId="34E905A9" w14:textId="77777777" w:rsidR="00237FA4" w:rsidRPr="00237FA4" w:rsidRDefault="00237FA4" w:rsidP="00237FA4">
      <w:pPr>
        <w:jc w:val="left"/>
      </w:pPr>
      <w:r w:rsidRPr="00237FA4">
        <w:t>В соответствии со статьей 79 Налогового кодекса Российской Федерации прошу возвратить сумму денежных средств, формирующих положительное сальдо единого налогового счета (излишне уплаченного налога).</w:t>
      </w:r>
    </w:p>
    <w:p w14:paraId="6A8AF10B" w14:textId="77777777" w:rsidR="00237FA4" w:rsidRPr="00237FA4" w:rsidRDefault="00237FA4" w:rsidP="00237FA4">
      <w:pPr>
        <w:jc w:val="left"/>
      </w:pPr>
      <w:r w:rsidRPr="00237FA4">
        <w:t>Сумма к возврату: [СУММА] рублей.</w:t>
      </w:r>
    </w:p>
    <w:p w14:paraId="6F4E2C3A" w14:textId="77777777" w:rsidR="00237FA4" w:rsidRPr="00237FA4" w:rsidRDefault="00237FA4" w:rsidP="00237FA4">
      <w:pPr>
        <w:jc w:val="left"/>
      </w:pPr>
      <w:r w:rsidRPr="00237FA4">
        <w:t>Возврат прошу произвести на банковский счет со следующими реквизитами:</w:t>
      </w:r>
    </w:p>
    <w:p w14:paraId="2503A93A" w14:textId="77777777" w:rsidR="00237FA4" w:rsidRPr="00237FA4" w:rsidRDefault="00237FA4" w:rsidP="00237FA4">
      <w:pPr>
        <w:jc w:val="left"/>
      </w:pPr>
      <w:r w:rsidRPr="00237FA4">
        <w:t>Наименование банка: [наименование кредитной организации]</w:t>
      </w:r>
      <w:r w:rsidRPr="00237FA4">
        <w:br/>
        <w:t>БИК: [номер БИК]</w:t>
      </w:r>
      <w:r w:rsidRPr="00237FA4">
        <w:br/>
        <w:t>Корреспондентский счет: [номер счета]</w:t>
      </w:r>
      <w:r w:rsidRPr="00237FA4">
        <w:br/>
        <w:t>Расчетный (лицевой) счет: [номер счета налогоплательщика]</w:t>
      </w:r>
      <w:r w:rsidRPr="00237FA4">
        <w:br/>
        <w:t>Получатель: [ФИО или наименование налогоплательщика]</w:t>
      </w:r>
    </w:p>
    <w:p w14:paraId="187FEF2A" w14:textId="77777777" w:rsidR="00237FA4" w:rsidRPr="00237FA4" w:rsidRDefault="00237FA4" w:rsidP="00237FA4">
      <w:pPr>
        <w:jc w:val="left"/>
      </w:pPr>
      <w:r w:rsidRPr="00237FA4">
        <w:t>Настоящим подтверждаю, что указанный банковский счет открыт на имя заявителя.</w:t>
      </w:r>
    </w:p>
    <w:p w14:paraId="7F06D09B" w14:textId="77777777" w:rsidR="00237FA4" w:rsidRPr="00237FA4" w:rsidRDefault="00237FA4" w:rsidP="00237FA4">
      <w:pPr>
        <w:rPr>
          <w:b/>
          <w:bCs/>
        </w:rPr>
      </w:pPr>
      <w:r w:rsidRPr="00237FA4">
        <w:rPr>
          <w:b/>
          <w:bCs/>
        </w:rPr>
        <w:t>Приложения:</w:t>
      </w:r>
    </w:p>
    <w:p w14:paraId="437DCCE9" w14:textId="77777777" w:rsidR="00237FA4" w:rsidRPr="00237FA4" w:rsidRDefault="00237FA4" w:rsidP="00237FA4">
      <w:pPr>
        <w:numPr>
          <w:ilvl w:val="0"/>
          <w:numId w:val="13"/>
        </w:numPr>
      </w:pPr>
      <w:r w:rsidRPr="00237FA4">
        <w:t>копия платежного документа, подтверждающего уплату налога;</w:t>
      </w:r>
    </w:p>
    <w:p w14:paraId="4C2AD133" w14:textId="77777777" w:rsidR="00237FA4" w:rsidRPr="00237FA4" w:rsidRDefault="00237FA4" w:rsidP="00237FA4">
      <w:pPr>
        <w:numPr>
          <w:ilvl w:val="0"/>
          <w:numId w:val="13"/>
        </w:numPr>
      </w:pPr>
      <w:r w:rsidRPr="00237FA4">
        <w:t>копия документа, подтверждающего право на перерасчет или налоговый вычет;</w:t>
      </w:r>
    </w:p>
    <w:p w14:paraId="21A8611A" w14:textId="77777777" w:rsidR="00237FA4" w:rsidRPr="00237FA4" w:rsidRDefault="00237FA4" w:rsidP="00237FA4">
      <w:pPr>
        <w:numPr>
          <w:ilvl w:val="0"/>
          <w:numId w:val="13"/>
        </w:numPr>
      </w:pPr>
      <w:r w:rsidRPr="00237FA4">
        <w:t>копия доверенности представителя (если заявление подается представителем).</w:t>
      </w:r>
    </w:p>
    <w:p w14:paraId="53A1F889" w14:textId="77777777" w:rsidR="00237FA4" w:rsidRPr="00237FA4" w:rsidRDefault="00237FA4" w:rsidP="00237FA4">
      <w:r w:rsidRPr="00237FA4">
        <w:t>«__» ________ 20__ г.</w:t>
      </w:r>
    </w:p>
    <w:p w14:paraId="07C894A9" w14:textId="77777777" w:rsidR="00237FA4" w:rsidRPr="00237FA4" w:rsidRDefault="00237FA4" w:rsidP="00237FA4">
      <w:r w:rsidRPr="00237FA4">
        <w:t>________________ / [Фамилия И.О.]</w:t>
      </w:r>
    </w:p>
    <w:p w14:paraId="040E965B" w14:textId="77777777" w:rsidR="0083247E" w:rsidRPr="00237FA4" w:rsidRDefault="0083247E" w:rsidP="00237FA4"/>
    <w:sectPr w:rsidR="0083247E" w:rsidRPr="00237FA4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BCE4D" w14:textId="77777777" w:rsidR="001A0CB6" w:rsidRDefault="001A0CB6" w:rsidP="00AA1082">
      <w:pPr>
        <w:spacing w:after="0" w:line="240" w:lineRule="auto"/>
      </w:pPr>
      <w:r>
        <w:separator/>
      </w:r>
    </w:p>
  </w:endnote>
  <w:endnote w:type="continuationSeparator" w:id="0">
    <w:p w14:paraId="7C5A9768" w14:textId="77777777" w:rsidR="001A0CB6" w:rsidRDefault="001A0CB6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8CE97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3EAA6B25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3B0A3" w14:textId="77777777" w:rsidR="001A0CB6" w:rsidRDefault="001A0CB6" w:rsidP="00AA1082">
      <w:pPr>
        <w:spacing w:after="0" w:line="240" w:lineRule="auto"/>
      </w:pPr>
      <w:r>
        <w:separator/>
      </w:r>
    </w:p>
  </w:footnote>
  <w:footnote w:type="continuationSeparator" w:id="0">
    <w:p w14:paraId="443671B6" w14:textId="77777777" w:rsidR="001A0CB6" w:rsidRDefault="001A0CB6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6596E70B" w14:textId="77777777" w:rsidTr="004F2C3F">
      <w:tc>
        <w:tcPr>
          <w:tcW w:w="988" w:type="dxa"/>
        </w:tcPr>
        <w:p w14:paraId="54400607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734282A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66F5A321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8801AF3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692A7A1E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B66F5"/>
    <w:multiLevelType w:val="multilevel"/>
    <w:tmpl w:val="1DF8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704A99"/>
    <w:multiLevelType w:val="multilevel"/>
    <w:tmpl w:val="14EE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697255"/>
    <w:multiLevelType w:val="multilevel"/>
    <w:tmpl w:val="F8DA8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973711"/>
    <w:multiLevelType w:val="multilevel"/>
    <w:tmpl w:val="75CA3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034EE3"/>
    <w:multiLevelType w:val="multilevel"/>
    <w:tmpl w:val="2564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FD7A4B"/>
    <w:multiLevelType w:val="multilevel"/>
    <w:tmpl w:val="D9F04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146220"/>
    <w:multiLevelType w:val="multilevel"/>
    <w:tmpl w:val="4990B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8736C6"/>
    <w:multiLevelType w:val="multilevel"/>
    <w:tmpl w:val="3710D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793DDE"/>
    <w:multiLevelType w:val="multilevel"/>
    <w:tmpl w:val="3BAEC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EA2C18"/>
    <w:multiLevelType w:val="multilevel"/>
    <w:tmpl w:val="C0EA6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A027067"/>
    <w:multiLevelType w:val="multilevel"/>
    <w:tmpl w:val="CB60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4183138">
    <w:abstractNumId w:val="5"/>
  </w:num>
  <w:num w:numId="2" w16cid:durableId="1452941838">
    <w:abstractNumId w:val="3"/>
  </w:num>
  <w:num w:numId="3" w16cid:durableId="620452602">
    <w:abstractNumId w:val="11"/>
  </w:num>
  <w:num w:numId="4" w16cid:durableId="127937033">
    <w:abstractNumId w:val="8"/>
  </w:num>
  <w:num w:numId="5" w16cid:durableId="531455332">
    <w:abstractNumId w:val="12"/>
  </w:num>
  <w:num w:numId="6" w16cid:durableId="1099104971">
    <w:abstractNumId w:val="1"/>
  </w:num>
  <w:num w:numId="7" w16cid:durableId="1269124427">
    <w:abstractNumId w:val="7"/>
  </w:num>
  <w:num w:numId="8" w16cid:durableId="557205090">
    <w:abstractNumId w:val="0"/>
  </w:num>
  <w:num w:numId="9" w16cid:durableId="1463647699">
    <w:abstractNumId w:val="4"/>
  </w:num>
  <w:num w:numId="10" w16cid:durableId="673608733">
    <w:abstractNumId w:val="2"/>
  </w:num>
  <w:num w:numId="11" w16cid:durableId="1989937548">
    <w:abstractNumId w:val="6"/>
  </w:num>
  <w:num w:numId="12" w16cid:durableId="1773040737">
    <w:abstractNumId w:val="9"/>
  </w:num>
  <w:num w:numId="13" w16cid:durableId="13292893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D0"/>
    <w:rsid w:val="00050A28"/>
    <w:rsid w:val="00050C30"/>
    <w:rsid w:val="000C285E"/>
    <w:rsid w:val="000D675F"/>
    <w:rsid w:val="000E186D"/>
    <w:rsid w:val="00120DE9"/>
    <w:rsid w:val="00124C52"/>
    <w:rsid w:val="0013343E"/>
    <w:rsid w:val="00136CBC"/>
    <w:rsid w:val="001A0CB6"/>
    <w:rsid w:val="002240D4"/>
    <w:rsid w:val="002246DE"/>
    <w:rsid w:val="00227EAA"/>
    <w:rsid w:val="00237FA4"/>
    <w:rsid w:val="002766D0"/>
    <w:rsid w:val="0029453C"/>
    <w:rsid w:val="00313859"/>
    <w:rsid w:val="00353A0B"/>
    <w:rsid w:val="003D025F"/>
    <w:rsid w:val="00456FEF"/>
    <w:rsid w:val="00461B7D"/>
    <w:rsid w:val="00472E2F"/>
    <w:rsid w:val="004F2C3F"/>
    <w:rsid w:val="00536156"/>
    <w:rsid w:val="00657808"/>
    <w:rsid w:val="00663857"/>
    <w:rsid w:val="00675063"/>
    <w:rsid w:val="00790DDC"/>
    <w:rsid w:val="007E1463"/>
    <w:rsid w:val="008057E1"/>
    <w:rsid w:val="0083238E"/>
    <w:rsid w:val="0083247E"/>
    <w:rsid w:val="008D439D"/>
    <w:rsid w:val="008F5BDE"/>
    <w:rsid w:val="00912571"/>
    <w:rsid w:val="00A93DA0"/>
    <w:rsid w:val="00A95EF3"/>
    <w:rsid w:val="00A9773E"/>
    <w:rsid w:val="00AA1082"/>
    <w:rsid w:val="00B10717"/>
    <w:rsid w:val="00B66532"/>
    <w:rsid w:val="00B90F31"/>
    <w:rsid w:val="00BE1BCA"/>
    <w:rsid w:val="00BF4602"/>
    <w:rsid w:val="00C04A7A"/>
    <w:rsid w:val="00C56C38"/>
    <w:rsid w:val="00C65A25"/>
    <w:rsid w:val="00C669A3"/>
    <w:rsid w:val="00CA3E33"/>
    <w:rsid w:val="00CC73D4"/>
    <w:rsid w:val="00D139FF"/>
    <w:rsid w:val="00D15699"/>
    <w:rsid w:val="00DC29EF"/>
    <w:rsid w:val="00DF6F94"/>
    <w:rsid w:val="00E11403"/>
    <w:rsid w:val="00E91859"/>
    <w:rsid w:val="00F56DD7"/>
    <w:rsid w:val="00F667EA"/>
    <w:rsid w:val="00F803C9"/>
    <w:rsid w:val="00F94EAD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0C747"/>
  <w15:chartTrackingRefBased/>
  <w15:docId w15:val="{22373651-4803-4C80-B856-0F56E013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1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2026-08-12T04:51:00Z</dcterms:created>
  <dcterms:modified xsi:type="dcterms:W3CDTF">2026-08-12T04:51:00Z</dcterms:modified>
</cp:coreProperties>
</file>