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72430" w14:textId="77777777" w:rsidR="00BC02B9" w:rsidRPr="00BC02B9" w:rsidRDefault="00BC02B9" w:rsidP="00BC02B9">
      <w:pPr>
        <w:jc w:val="left"/>
      </w:pPr>
      <w:r w:rsidRPr="00BC02B9">
        <w:t>В Отделение Социального фонда России</w:t>
      </w:r>
      <w:r w:rsidRPr="00BC02B9">
        <w:br/>
        <w:t>по _________________________________</w:t>
      </w:r>
      <w:r w:rsidRPr="00BC02B9">
        <w:br/>
        <w:t>Адрес: ____________________________</w:t>
      </w:r>
    </w:p>
    <w:p w14:paraId="6684026D" w14:textId="77777777" w:rsidR="00BC02B9" w:rsidRPr="00BC02B9" w:rsidRDefault="00BC02B9" w:rsidP="00BC02B9">
      <w:pPr>
        <w:jc w:val="left"/>
      </w:pPr>
      <w:r w:rsidRPr="00BC02B9">
        <w:rPr>
          <w:b/>
          <w:bCs/>
        </w:rPr>
        <w:t>Заявитель:</w:t>
      </w:r>
      <w:r w:rsidRPr="00BC02B9">
        <w:t xml:space="preserve"> [ФИО владельца сертификата]</w:t>
      </w:r>
      <w:r w:rsidRPr="00BC02B9">
        <w:br/>
        <w:t>Паспортные данные: [серия, номер, кем и когда выдан]</w:t>
      </w:r>
      <w:r w:rsidRPr="00BC02B9">
        <w:br/>
        <w:t>Адрес регистрации: [адрес проживания/регистрации]</w:t>
      </w:r>
      <w:r w:rsidRPr="00BC02B9">
        <w:br/>
        <w:t>Телефон: [номер телефона]</w:t>
      </w:r>
      <w:r w:rsidRPr="00BC02B9">
        <w:br/>
        <w:t>Электронная почта: [адрес электронной почты]</w:t>
      </w:r>
    </w:p>
    <w:p w14:paraId="715E0A41" w14:textId="77777777" w:rsidR="00BC02B9" w:rsidRPr="00BC02B9" w:rsidRDefault="00BC02B9" w:rsidP="00BC02B9">
      <w:pPr>
        <w:jc w:val="center"/>
        <w:rPr>
          <w:b/>
          <w:bCs/>
        </w:rPr>
      </w:pPr>
      <w:r w:rsidRPr="00BC02B9">
        <w:rPr>
          <w:b/>
          <w:bCs/>
        </w:rPr>
        <w:t>ЗАЯВЛЕНИЕ</w:t>
      </w:r>
      <w:r w:rsidRPr="00BC02B9">
        <w:rPr>
          <w:b/>
          <w:bCs/>
        </w:rPr>
        <w:br/>
        <w:t>о возврате средств (части средств) материнского (семейного) капитала и восстановлении права на распоряжение ими</w:t>
      </w:r>
    </w:p>
    <w:p w14:paraId="3FBC46B7" w14:textId="77777777" w:rsidR="00BC02B9" w:rsidRPr="00BC02B9" w:rsidRDefault="00BC02B9" w:rsidP="00BC02B9">
      <w:r w:rsidRPr="00BC02B9">
        <w:t>На основании решения Отделения Пенсионного фонда РФ / Социального фонда РФ № ___ от «__» ________ 20__ г. средства материнского (семейного) капитала в размере [СУММА] рублей были перечислены на счет [наименование организации / банка / застройщика] в качестве оплаты по договору [наименование и реквизиты договора, например: договору участия в долевом строительстве № ___ от «__» ________ 20__ г.].</w:t>
      </w:r>
    </w:p>
    <w:p w14:paraId="34F1B1EC" w14:textId="77777777" w:rsidR="00BC02B9" w:rsidRPr="00BC02B9" w:rsidRDefault="00BC02B9" w:rsidP="00BC02B9">
      <w:r w:rsidRPr="00BC02B9">
        <w:t>«__» ________ 20__ г. указанный договор был расторгнут на основании [указать причину: соглашение о расторжении договора, решение суда № ___ от «__» ________ 20__ г., отказ от исполнения договора]. Настоящим подтверждаю, что право собственности на объект недвижимости зарегистрировано не было / расторгнуто, целевое использование средств материнского капитала прекращено.</w:t>
      </w:r>
    </w:p>
    <w:p w14:paraId="3743839A" w14:textId="77777777" w:rsidR="00BC02B9" w:rsidRPr="00BC02B9" w:rsidRDefault="00BC02B9" w:rsidP="00BC02B9">
      <w:r w:rsidRPr="00BC02B9">
        <w:t>В связи с расторжением сделки средства материнского (семейного) капитала в размере [СУММА] рублей подлежат возврату в бюджет Социального фонда России. Указанная сумма была возвращена / перечислена обратно на счет отделения СФР платежным поручением № ___ от «__» ________ 20__ г.</w:t>
      </w:r>
    </w:p>
    <w:p w14:paraId="341C6EC2" w14:textId="77777777" w:rsidR="00BC02B9" w:rsidRPr="00BC02B9" w:rsidRDefault="00BC02B9" w:rsidP="00BC02B9">
      <w:r w:rsidRPr="00BC02B9">
        <w:t>Руководствуясь Федеральным законом от 29.12.2006 № 256-ФЗ «О дополнительных мерах государственной поддержки семей, имеющих детей», Правилами направления средств материнского капитала,</w:t>
      </w:r>
    </w:p>
    <w:p w14:paraId="41D1CAB7" w14:textId="77777777" w:rsidR="00BC02B9" w:rsidRPr="00BC02B9" w:rsidRDefault="00BC02B9" w:rsidP="00BC02B9">
      <w:pPr>
        <w:jc w:val="center"/>
      </w:pPr>
      <w:r w:rsidRPr="00BC02B9">
        <w:rPr>
          <w:b/>
          <w:bCs/>
        </w:rPr>
        <w:t>ПРОШУ:</w:t>
      </w:r>
    </w:p>
    <w:p w14:paraId="285A97D6" w14:textId="15DF96B3" w:rsidR="00BC02B9" w:rsidRPr="00BC02B9" w:rsidRDefault="00BC02B9" w:rsidP="00BC02B9">
      <w:r w:rsidRPr="00BC02B9">
        <w:t>1. Учесть возврат средств материнского (семейного) капитала в размере [СУММА] рублей, переведенных ранее по договору [реквизиты договора].</w:t>
      </w:r>
      <w:r w:rsidRPr="00BC02B9">
        <w:br/>
        <w:t>2. Восстановить размер средств материнского (семейного) капитала на индивидуальном лицевом счете [ФИО заявителя], СНИЛС [номер СНИЛС], в полном объеме</w:t>
      </w:r>
      <w:r>
        <w:t xml:space="preserve"> </w:t>
      </w:r>
      <w:r w:rsidRPr="00BC02B9">
        <w:t>суммы.</w:t>
      </w:r>
      <w:r w:rsidRPr="00BC02B9">
        <w:br/>
        <w:t>3. Направить уведомление о внесении изменений в сведения о размере материнского капитала по адресу электронной почты: [адрес почты].</w:t>
      </w:r>
    </w:p>
    <w:p w14:paraId="367FBFEA" w14:textId="77777777" w:rsidR="00BC02B9" w:rsidRPr="00BC02B9" w:rsidRDefault="00BC02B9" w:rsidP="00BC02B9">
      <w:r w:rsidRPr="00BC02B9">
        <w:t>Приложения:</w:t>
      </w:r>
    </w:p>
    <w:p w14:paraId="5DF23F4F" w14:textId="77777777" w:rsidR="00BC02B9" w:rsidRPr="00BC02B9" w:rsidRDefault="00BC02B9" w:rsidP="00BC02B9">
      <w:r w:rsidRPr="00BC02B9">
        <w:t>1. Копия паспорта заявителя;</w:t>
      </w:r>
      <w:r w:rsidRPr="00BC02B9">
        <w:br/>
        <w:t xml:space="preserve">2. Копия документа, подтверждающего право на материнский капитал (сертификат / выписка из </w:t>
      </w:r>
      <w:r w:rsidRPr="00BC02B9">
        <w:lastRenderedPageBreak/>
        <w:t>ЕГИССО);</w:t>
      </w:r>
      <w:r w:rsidRPr="00BC02B9">
        <w:br/>
        <w:t>3. Копия договора [наименование договора];</w:t>
      </w:r>
      <w:r w:rsidRPr="00BC02B9">
        <w:br/>
        <w:t>4. Копия соглашения о расторжении договора (или вступившего в законную силу решения суда);</w:t>
      </w:r>
      <w:r w:rsidRPr="00BC02B9">
        <w:br/>
        <w:t>5. Платежный документ (копия платежного поручения), подтверждающий возврат средств в СФР (при наличии).</w:t>
      </w:r>
    </w:p>
    <w:p w14:paraId="3173A898" w14:textId="77777777" w:rsidR="00BC02B9" w:rsidRPr="00BC02B9" w:rsidRDefault="00BC02B9" w:rsidP="00BC02B9">
      <w:r w:rsidRPr="00BC02B9">
        <w:t>«__» ________ 20__ г.</w:t>
      </w:r>
    </w:p>
    <w:p w14:paraId="3D17A277" w14:textId="77777777" w:rsidR="00BC02B9" w:rsidRPr="00BC02B9" w:rsidRDefault="00BC02B9" w:rsidP="00BC02B9">
      <w:r w:rsidRPr="00BC02B9">
        <w:t>________________ / [Фамилия И.О.]</w:t>
      </w:r>
    </w:p>
    <w:p w14:paraId="040E965B" w14:textId="77777777" w:rsidR="0083247E" w:rsidRPr="00BC02B9" w:rsidRDefault="0083247E" w:rsidP="00BC02B9"/>
    <w:sectPr w:rsidR="0083247E" w:rsidRPr="00BC02B9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6561D" w14:textId="77777777" w:rsidR="00990722" w:rsidRDefault="00990722" w:rsidP="00AA1082">
      <w:pPr>
        <w:spacing w:after="0" w:line="240" w:lineRule="auto"/>
      </w:pPr>
      <w:r>
        <w:separator/>
      </w:r>
    </w:p>
  </w:endnote>
  <w:endnote w:type="continuationSeparator" w:id="0">
    <w:p w14:paraId="004AC89E" w14:textId="77777777" w:rsidR="00990722" w:rsidRDefault="00990722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48CB8" w14:textId="77777777" w:rsidR="00990722" w:rsidRDefault="00990722" w:rsidP="00AA1082">
      <w:pPr>
        <w:spacing w:after="0" w:line="240" w:lineRule="auto"/>
      </w:pPr>
      <w:r>
        <w:separator/>
      </w:r>
    </w:p>
  </w:footnote>
  <w:footnote w:type="continuationSeparator" w:id="0">
    <w:p w14:paraId="63C0CEB8" w14:textId="77777777" w:rsidR="00990722" w:rsidRDefault="00990722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183138">
    <w:abstractNumId w:val="17"/>
  </w:num>
  <w:num w:numId="2" w16cid:durableId="1452941838">
    <w:abstractNumId w:val="14"/>
  </w:num>
  <w:num w:numId="3" w16cid:durableId="620452602">
    <w:abstractNumId w:val="31"/>
  </w:num>
  <w:num w:numId="4" w16cid:durableId="127937033">
    <w:abstractNumId w:val="27"/>
  </w:num>
  <w:num w:numId="5" w16cid:durableId="531455332">
    <w:abstractNumId w:val="34"/>
  </w:num>
  <w:num w:numId="6" w16cid:durableId="1099104971">
    <w:abstractNumId w:val="7"/>
  </w:num>
  <w:num w:numId="7" w16cid:durableId="1269124427">
    <w:abstractNumId w:val="26"/>
  </w:num>
  <w:num w:numId="8" w16cid:durableId="557205090">
    <w:abstractNumId w:val="4"/>
  </w:num>
  <w:num w:numId="9" w16cid:durableId="1463647699">
    <w:abstractNumId w:val="15"/>
  </w:num>
  <w:num w:numId="10" w16cid:durableId="673608733">
    <w:abstractNumId w:val="10"/>
  </w:num>
  <w:num w:numId="11" w16cid:durableId="1989937548">
    <w:abstractNumId w:val="25"/>
  </w:num>
  <w:num w:numId="12" w16cid:durableId="1773040737">
    <w:abstractNumId w:val="28"/>
  </w:num>
  <w:num w:numId="13" w16cid:durableId="1329289397">
    <w:abstractNumId w:val="30"/>
  </w:num>
  <w:num w:numId="14" w16cid:durableId="1313484984">
    <w:abstractNumId w:val="6"/>
  </w:num>
  <w:num w:numId="15" w16cid:durableId="1457869392">
    <w:abstractNumId w:val="23"/>
  </w:num>
  <w:num w:numId="16" w16cid:durableId="1197355343">
    <w:abstractNumId w:val="3"/>
  </w:num>
  <w:num w:numId="17" w16cid:durableId="1464885777">
    <w:abstractNumId w:val="16"/>
  </w:num>
  <w:num w:numId="18" w16cid:durableId="1104112483">
    <w:abstractNumId w:val="33"/>
  </w:num>
  <w:num w:numId="19" w16cid:durableId="145096879">
    <w:abstractNumId w:val="2"/>
  </w:num>
  <w:num w:numId="20" w16cid:durableId="643975361">
    <w:abstractNumId w:val="9"/>
  </w:num>
  <w:num w:numId="21" w16cid:durableId="852257610">
    <w:abstractNumId w:val="24"/>
  </w:num>
  <w:num w:numId="22" w16cid:durableId="36928319">
    <w:abstractNumId w:val="1"/>
  </w:num>
  <w:num w:numId="23" w16cid:durableId="970592668">
    <w:abstractNumId w:val="35"/>
  </w:num>
  <w:num w:numId="24" w16cid:durableId="1897163482">
    <w:abstractNumId w:val="20"/>
  </w:num>
  <w:num w:numId="25" w16cid:durableId="384062563">
    <w:abstractNumId w:val="29"/>
  </w:num>
  <w:num w:numId="26" w16cid:durableId="492839721">
    <w:abstractNumId w:val="21"/>
  </w:num>
  <w:num w:numId="27" w16cid:durableId="1229728864">
    <w:abstractNumId w:val="0"/>
  </w:num>
  <w:num w:numId="28" w16cid:durableId="1967152715">
    <w:abstractNumId w:val="18"/>
  </w:num>
  <w:num w:numId="29" w16cid:durableId="1953244208">
    <w:abstractNumId w:val="13"/>
  </w:num>
  <w:num w:numId="30" w16cid:durableId="985472466">
    <w:abstractNumId w:val="5"/>
  </w:num>
  <w:num w:numId="31" w16cid:durableId="1576545756">
    <w:abstractNumId w:val="19"/>
  </w:num>
  <w:num w:numId="32" w16cid:durableId="1221399102">
    <w:abstractNumId w:val="8"/>
  </w:num>
  <w:num w:numId="33" w16cid:durableId="1678341010">
    <w:abstractNumId w:val="32"/>
  </w:num>
  <w:num w:numId="34" w16cid:durableId="824394900">
    <w:abstractNumId w:val="22"/>
  </w:num>
  <w:num w:numId="35" w16cid:durableId="1607695405">
    <w:abstractNumId w:val="12"/>
  </w:num>
  <w:num w:numId="36" w16cid:durableId="1742411204">
    <w:abstractNumId w:val="36"/>
  </w:num>
  <w:num w:numId="37" w16cid:durableId="314341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20DE9"/>
    <w:rsid w:val="00124C52"/>
    <w:rsid w:val="0013343E"/>
    <w:rsid w:val="00136CBC"/>
    <w:rsid w:val="002240D4"/>
    <w:rsid w:val="002246DE"/>
    <w:rsid w:val="00227EAA"/>
    <w:rsid w:val="00237FA4"/>
    <w:rsid w:val="002766D0"/>
    <w:rsid w:val="0029453C"/>
    <w:rsid w:val="00313859"/>
    <w:rsid w:val="00353A0B"/>
    <w:rsid w:val="003756C8"/>
    <w:rsid w:val="0039714D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3238E"/>
    <w:rsid w:val="0083247E"/>
    <w:rsid w:val="008D439D"/>
    <w:rsid w:val="008D6FA0"/>
    <w:rsid w:val="008E5828"/>
    <w:rsid w:val="008F5BDE"/>
    <w:rsid w:val="00912571"/>
    <w:rsid w:val="00990722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11403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2026-08-24T10:31:00Z</dcterms:created>
  <dcterms:modified xsi:type="dcterms:W3CDTF">2026-08-24T10:31:00Z</dcterms:modified>
</cp:coreProperties>
</file>