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831AC" w14:textId="77777777" w:rsidR="000E2611" w:rsidRPr="000E2611" w:rsidRDefault="000E2611" w:rsidP="000E2611">
      <w:pPr>
        <w:jc w:val="left"/>
      </w:pPr>
      <w:r w:rsidRPr="000E2611">
        <w:t>В Подразделение судебных приставов</w:t>
      </w:r>
      <w:r w:rsidRPr="000E2611">
        <w:br/>
        <w:t>[Наименование РОСП]</w:t>
      </w:r>
      <w:r w:rsidRPr="000E2611">
        <w:br/>
        <w:t>Адрес: [Адрес подразделения приставов]</w:t>
      </w:r>
    </w:p>
    <w:p w14:paraId="17365B58" w14:textId="77777777" w:rsidR="000E2611" w:rsidRPr="000E2611" w:rsidRDefault="000E2611" w:rsidP="000E2611">
      <w:pPr>
        <w:jc w:val="left"/>
      </w:pPr>
      <w:r w:rsidRPr="000E2611">
        <w:rPr>
          <w:b/>
          <w:bCs/>
        </w:rPr>
        <w:t>От должника:</w:t>
      </w:r>
      <w:r w:rsidRPr="000E2611">
        <w:t xml:space="preserve"> [ФИО должника полностью]</w:t>
      </w:r>
      <w:r w:rsidRPr="000E2611">
        <w:br/>
        <w:t>Паспортные данные: [серия, номер, кем и когда выдан]</w:t>
      </w:r>
      <w:r w:rsidRPr="000E2611">
        <w:br/>
        <w:t>Адрес регистрации: [Индекс, адрес проживания/регистрации]</w:t>
      </w:r>
      <w:r w:rsidRPr="000E2611">
        <w:br/>
        <w:t>Телефон: [Номер телефона]</w:t>
      </w:r>
      <w:r w:rsidRPr="000E2611">
        <w:br/>
        <w:t>Страховой номер (СНИЛС): [Номер СНИЛС]</w:t>
      </w:r>
      <w:r w:rsidRPr="000E2611">
        <w:br/>
        <w:t>ИНН: [Номер ИНН]</w:t>
      </w:r>
    </w:p>
    <w:p w14:paraId="1B5AF9DD" w14:textId="77777777" w:rsidR="000E2611" w:rsidRPr="000E2611" w:rsidRDefault="000E2611" w:rsidP="000E2611">
      <w:pPr>
        <w:jc w:val="left"/>
      </w:pPr>
      <w:r w:rsidRPr="000E2611">
        <w:rPr>
          <w:b/>
          <w:bCs/>
        </w:rPr>
        <w:t>Исполнительное производство:</w:t>
      </w:r>
      <w:r w:rsidRPr="000E2611">
        <w:t xml:space="preserve"> № [Номер ИП]-ИП</w:t>
      </w:r>
    </w:p>
    <w:p w14:paraId="0C306449" w14:textId="77777777" w:rsidR="000E2611" w:rsidRPr="000E2611" w:rsidRDefault="000E2611" w:rsidP="000E2611">
      <w:pPr>
        <w:jc w:val="center"/>
        <w:rPr>
          <w:b/>
          <w:bCs/>
        </w:rPr>
      </w:pPr>
      <w:r w:rsidRPr="000E2611">
        <w:rPr>
          <w:b/>
          <w:bCs/>
        </w:rPr>
        <w:t>Заявление</w:t>
      </w:r>
      <w:r w:rsidRPr="000E2611">
        <w:rPr>
          <w:b/>
          <w:bCs/>
        </w:rPr>
        <w:br/>
        <w:t>о сохранении заработной платы и иных доходов ежемесячно в размере прожиточного минимума</w:t>
      </w:r>
    </w:p>
    <w:p w14:paraId="3784058F" w14:textId="77777777" w:rsidR="000E2611" w:rsidRPr="000E2611" w:rsidRDefault="000E2611" w:rsidP="000E2611">
      <w:r w:rsidRPr="000E2611">
        <w:t>В производстве [Наименование РОСП] находится исполнительное производство № [Номер ИП]-ИП от «__» ________ 20__ г., возбужденное на основании исполнительного документа [наименование документа, номер, дата выдачи] в отношении должника [ФИО должника] в пользу взыскателя [ФИО или наименование взыскателя].</w:t>
      </w:r>
    </w:p>
    <w:p w14:paraId="5ED60BE6" w14:textId="77777777" w:rsidR="000E2611" w:rsidRPr="000E2611" w:rsidRDefault="000E2611" w:rsidP="000E2611">
      <w:r w:rsidRPr="000E2611">
        <w:t>В рамках указанного исполнительного производства судебным приставом-исполнителем вынесены постановления об обращении взыскания на периодические доходы должника и денежные средства, находящиеся на банковских счетах.</w:t>
      </w:r>
    </w:p>
    <w:p w14:paraId="5493654C" w14:textId="77777777" w:rsidR="000E2611" w:rsidRPr="000E2611" w:rsidRDefault="000E2611" w:rsidP="000E2611">
      <w:r w:rsidRPr="000E2611">
        <w:t>В соответствии со частью 5.3 статьи 69 Федерального закона от 02.10.2007 № 229-ФЗ «Об исполнительном производстве» должник-гражданин вправе обратиться в подразделение судебных приставов с заявлением о сохранении заработной платы и иных доходов ежемесячно в размере прожиточного минимума трудоспособного населения в целом по Российской Федерации (прожиточного минимума, установленного в субъекте Российской Федерации по месту жительства должника-гражданина для соответствующей социально-демографической группы населения, если величина указанного прожиточного минимума превышает величину прожиточного минимума трудоспособного населения в целом по Российской Федерации) при обращении взыскания на его доходы.</w:t>
      </w:r>
    </w:p>
    <w:p w14:paraId="35A20048" w14:textId="77777777" w:rsidR="000E2611" w:rsidRPr="000E2611" w:rsidRDefault="000E2611" w:rsidP="000E2611">
      <w:r w:rsidRPr="000E2611">
        <w:t>Моим единственным источником дохода является [заработная плата / пенсия / иной доход], выплачиваемый [наименование работодателя / пенсионного органа]. Указанный доход перечисляется на мой банковский счет.</w:t>
      </w:r>
    </w:p>
    <w:p w14:paraId="22F1A4AC" w14:textId="77777777" w:rsidR="000E2611" w:rsidRPr="000E2611" w:rsidRDefault="000E2611" w:rsidP="000E2611">
      <w:r w:rsidRPr="000E2611">
        <w:t>На основании изложенного, руководствуясь статьей 4, частью 5.3 статьи 69 Федерального закона от 02.10.2007 № 229-ФЗ «Об исполнительном производстве», статьей 446 Гражданского процессуального кодекса РФ,</w:t>
      </w:r>
    </w:p>
    <w:p w14:paraId="2B471E25" w14:textId="77777777" w:rsidR="000E2611" w:rsidRPr="000E2611" w:rsidRDefault="000E2611" w:rsidP="000E2611">
      <w:pPr>
        <w:jc w:val="center"/>
      </w:pPr>
      <w:r w:rsidRPr="000E2611">
        <w:rPr>
          <w:b/>
          <w:bCs/>
        </w:rPr>
        <w:t>ПРОШУ:</w:t>
      </w:r>
    </w:p>
    <w:p w14:paraId="625C4C1A" w14:textId="77777777" w:rsidR="000E2611" w:rsidRPr="000E2611" w:rsidRDefault="000E2611" w:rsidP="000E2611">
      <w:r w:rsidRPr="000E2611">
        <w:t xml:space="preserve">1. Сохранять ежемесячно заработную плату и иные доходы должника [ФИО должника] в размере прожиточного минимума трудоспособного населения в целом по РФ (либо прожиточного </w:t>
      </w:r>
      <w:r w:rsidRPr="000E2611">
        <w:lastRenderedPageBreak/>
        <w:t>минимума в субъекте РФ по месту жительства для соответствующей категории, если он выше) при обращении взыскания на доходы в рамках исполнительного производства № [Номер ИП]-ИП.</w:t>
      </w:r>
    </w:p>
    <w:p w14:paraId="09E07969" w14:textId="77777777" w:rsidR="000E2611" w:rsidRPr="000E2611" w:rsidRDefault="000E2611" w:rsidP="000E2611">
      <w:r w:rsidRPr="000E2611">
        <w:t>2. Ограничить удержание денежных средств с банковского счета № [20-значный номер счета], открытого в банке [Наименование банка], БИК [Номер БИК], сохраняя ежемесячно неприкосновенный остаток в размере прожиточного минимума.</w:t>
      </w:r>
    </w:p>
    <w:p w14:paraId="039E5D35" w14:textId="77777777" w:rsidR="000E2611" w:rsidRPr="000E2611" w:rsidRDefault="000E2611" w:rsidP="000E2611">
      <w:r w:rsidRPr="000E2611">
        <w:t>3. Направить соответствующее постановление в банк [Наименование банка] и [работодателю / в Социальный фонд России] для исполнения требований о сохранении прожиточного минимума.</w:t>
      </w:r>
    </w:p>
    <w:p w14:paraId="6D6A663C" w14:textId="77777777" w:rsidR="000E2611" w:rsidRPr="000E2611" w:rsidRDefault="000E2611" w:rsidP="000E2611">
      <w:r w:rsidRPr="000E2611">
        <w:rPr>
          <w:b/>
          <w:bCs/>
        </w:rPr>
        <w:t>Приложения:</w:t>
      </w:r>
    </w:p>
    <w:p w14:paraId="25E0FD8A" w14:textId="77777777" w:rsidR="000E2611" w:rsidRPr="000E2611" w:rsidRDefault="000E2611" w:rsidP="000E2611">
      <w:pPr>
        <w:jc w:val="left"/>
      </w:pPr>
      <w:r w:rsidRPr="000E2611">
        <w:t>1. Копия паспорта гражданина РФ;</w:t>
      </w:r>
      <w:r w:rsidRPr="000E2611">
        <w:br/>
        <w:t>2. Справка о доходах (форма 2-НДФЛ или справка о размере пенсии);</w:t>
      </w:r>
      <w:r w:rsidRPr="000E2611">
        <w:br/>
        <w:t>3. Выписка по реквизитам банковского счета с указанием назначения поступающих средств.</w:t>
      </w:r>
    </w:p>
    <w:p w14:paraId="436B66C8" w14:textId="77777777" w:rsidR="000E2611" w:rsidRPr="000E2611" w:rsidRDefault="000E2611" w:rsidP="000E2611">
      <w:pPr>
        <w:jc w:val="left"/>
      </w:pPr>
      <w:r w:rsidRPr="000E2611">
        <w:t>«__» ________ 20__ г.</w:t>
      </w:r>
    </w:p>
    <w:p w14:paraId="0A52E3B9" w14:textId="77777777" w:rsidR="000E2611" w:rsidRPr="000E2611" w:rsidRDefault="000E2611" w:rsidP="000E2611">
      <w:pPr>
        <w:jc w:val="left"/>
      </w:pPr>
      <w:r w:rsidRPr="000E2611">
        <w:t>________________ / [Фамилия И.О.]</w:t>
      </w:r>
    </w:p>
    <w:p w14:paraId="0C96273E" w14:textId="1CC694FC" w:rsidR="0083247E" w:rsidRPr="000E2611" w:rsidRDefault="0083247E" w:rsidP="000E2611"/>
    <w:sectPr w:rsidR="0083247E" w:rsidRPr="000E2611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A665F" w14:textId="77777777" w:rsidR="00B754C9" w:rsidRDefault="00B754C9" w:rsidP="00AA1082">
      <w:pPr>
        <w:spacing w:after="0" w:line="240" w:lineRule="auto"/>
      </w:pPr>
      <w:r>
        <w:separator/>
      </w:r>
    </w:p>
  </w:endnote>
  <w:endnote w:type="continuationSeparator" w:id="0">
    <w:p w14:paraId="38B45B2F" w14:textId="77777777" w:rsidR="00B754C9" w:rsidRDefault="00B754C9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92C5F" w14:textId="77777777" w:rsidR="00B754C9" w:rsidRDefault="00B754C9" w:rsidP="00AA1082">
      <w:pPr>
        <w:spacing w:after="0" w:line="240" w:lineRule="auto"/>
      </w:pPr>
      <w:r>
        <w:separator/>
      </w:r>
    </w:p>
  </w:footnote>
  <w:footnote w:type="continuationSeparator" w:id="0">
    <w:p w14:paraId="7495F68E" w14:textId="77777777" w:rsidR="00B754C9" w:rsidRDefault="00B754C9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B3555"/>
    <w:rsid w:val="000C285E"/>
    <w:rsid w:val="000D675F"/>
    <w:rsid w:val="000E186D"/>
    <w:rsid w:val="000E2611"/>
    <w:rsid w:val="00110694"/>
    <w:rsid w:val="001134CC"/>
    <w:rsid w:val="00124C52"/>
    <w:rsid w:val="00136CBC"/>
    <w:rsid w:val="001E0377"/>
    <w:rsid w:val="002246DE"/>
    <w:rsid w:val="00227EAA"/>
    <w:rsid w:val="002337F8"/>
    <w:rsid w:val="00262D34"/>
    <w:rsid w:val="00290BE6"/>
    <w:rsid w:val="0029453C"/>
    <w:rsid w:val="002C49A2"/>
    <w:rsid w:val="002E72FD"/>
    <w:rsid w:val="00302C15"/>
    <w:rsid w:val="00313859"/>
    <w:rsid w:val="003332A2"/>
    <w:rsid w:val="003D025F"/>
    <w:rsid w:val="00415D01"/>
    <w:rsid w:val="00456FEF"/>
    <w:rsid w:val="00461B7D"/>
    <w:rsid w:val="00472E2F"/>
    <w:rsid w:val="00496319"/>
    <w:rsid w:val="004C5C07"/>
    <w:rsid w:val="004F2C3F"/>
    <w:rsid w:val="005C4260"/>
    <w:rsid w:val="005D164E"/>
    <w:rsid w:val="005E5BD6"/>
    <w:rsid w:val="00657808"/>
    <w:rsid w:val="00675063"/>
    <w:rsid w:val="006B4B8D"/>
    <w:rsid w:val="007129F9"/>
    <w:rsid w:val="00763038"/>
    <w:rsid w:val="007C21A6"/>
    <w:rsid w:val="007C65A5"/>
    <w:rsid w:val="007E1463"/>
    <w:rsid w:val="0080471F"/>
    <w:rsid w:val="008057E1"/>
    <w:rsid w:val="0083238E"/>
    <w:rsid w:val="0083247E"/>
    <w:rsid w:val="00851E79"/>
    <w:rsid w:val="0085729C"/>
    <w:rsid w:val="008B7FBC"/>
    <w:rsid w:val="008D439D"/>
    <w:rsid w:val="00901596"/>
    <w:rsid w:val="00911C81"/>
    <w:rsid w:val="00A433C1"/>
    <w:rsid w:val="00A50AB7"/>
    <w:rsid w:val="00A665AD"/>
    <w:rsid w:val="00A95EF3"/>
    <w:rsid w:val="00A9773E"/>
    <w:rsid w:val="00AA026D"/>
    <w:rsid w:val="00AA1082"/>
    <w:rsid w:val="00AD0422"/>
    <w:rsid w:val="00B10717"/>
    <w:rsid w:val="00B35316"/>
    <w:rsid w:val="00B51C05"/>
    <w:rsid w:val="00B612B5"/>
    <w:rsid w:val="00B66532"/>
    <w:rsid w:val="00B67013"/>
    <w:rsid w:val="00B70196"/>
    <w:rsid w:val="00B74EDB"/>
    <w:rsid w:val="00B754C9"/>
    <w:rsid w:val="00B90F31"/>
    <w:rsid w:val="00B95C31"/>
    <w:rsid w:val="00BC6477"/>
    <w:rsid w:val="00BE1BCA"/>
    <w:rsid w:val="00BF3A88"/>
    <w:rsid w:val="00C669A3"/>
    <w:rsid w:val="00C87967"/>
    <w:rsid w:val="00C90091"/>
    <w:rsid w:val="00C916CE"/>
    <w:rsid w:val="00CA3E33"/>
    <w:rsid w:val="00CD35ED"/>
    <w:rsid w:val="00D0255E"/>
    <w:rsid w:val="00D03191"/>
    <w:rsid w:val="00D139FF"/>
    <w:rsid w:val="00D15699"/>
    <w:rsid w:val="00D76008"/>
    <w:rsid w:val="00D91AF0"/>
    <w:rsid w:val="00DC29EF"/>
    <w:rsid w:val="00DF693F"/>
    <w:rsid w:val="00DF6F94"/>
    <w:rsid w:val="00E11403"/>
    <w:rsid w:val="00E27EE6"/>
    <w:rsid w:val="00E6623A"/>
    <w:rsid w:val="00E91859"/>
    <w:rsid w:val="00EE6436"/>
    <w:rsid w:val="00EF50E6"/>
    <w:rsid w:val="00F33670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2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2026-08-09T19:04:00Z</dcterms:created>
  <dcterms:modified xsi:type="dcterms:W3CDTF">2026-08-09T19:04:00Z</dcterms:modified>
</cp:coreProperties>
</file>