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73F86" w14:textId="77777777" w:rsidR="00EE3BAB" w:rsidRPr="00EE3BAB" w:rsidRDefault="00EE3BAB" w:rsidP="00EE3BAB">
      <w:pPr>
        <w:jc w:val="left"/>
      </w:pPr>
      <w:r w:rsidRPr="00EE3BAB">
        <w:t xml:space="preserve">Главному врачу </w:t>
      </w:r>
      <w:r w:rsidRPr="00EE3BAB">
        <w:br/>
        <w:t>[Наименование медицинского учреждения]</w:t>
      </w:r>
      <w:r w:rsidRPr="00EE3BAB">
        <w:br/>
        <w:t>Адрес: [Индекс, адрес диспансера]</w:t>
      </w:r>
    </w:p>
    <w:p w14:paraId="6B3CE021" w14:textId="77777777" w:rsidR="00EE3BAB" w:rsidRPr="00EE3BAB" w:rsidRDefault="00EE3BAB" w:rsidP="00EE3BAB">
      <w:pPr>
        <w:jc w:val="left"/>
      </w:pPr>
      <w:r w:rsidRPr="00EE3BAB">
        <w:rPr>
          <w:b/>
          <w:bCs/>
        </w:rPr>
        <w:t>Заявитель:</w:t>
      </w:r>
      <w:r w:rsidRPr="00EE3BAB">
        <w:t xml:space="preserve"> [Фамилия, Имя, Отчество]</w:t>
      </w:r>
      <w:r w:rsidRPr="00EE3BAB">
        <w:br/>
        <w:t>Адрес: [Индекс, адрес проживания]</w:t>
      </w:r>
      <w:r w:rsidRPr="00EE3BAB">
        <w:br/>
        <w:t>Телефон: [Номер телефона]</w:t>
      </w:r>
      <w:r w:rsidRPr="00EE3BAB">
        <w:br/>
        <w:t>Электронная почта: [Адрес электронной почты]</w:t>
      </w:r>
    </w:p>
    <w:p w14:paraId="196F33C6" w14:textId="77777777" w:rsidR="00EE3BAB" w:rsidRPr="00EE3BAB" w:rsidRDefault="00EE3BAB" w:rsidP="00EE3BAB">
      <w:pPr>
        <w:jc w:val="center"/>
        <w:rPr>
          <w:b/>
          <w:bCs/>
        </w:rPr>
      </w:pPr>
      <w:r w:rsidRPr="00EE3BAB">
        <w:rPr>
          <w:b/>
          <w:bCs/>
        </w:rPr>
        <w:t>Заявление</w:t>
      </w:r>
      <w:r w:rsidRPr="00EE3BAB">
        <w:rPr>
          <w:b/>
          <w:bCs/>
        </w:rPr>
        <w:br/>
        <w:t>о прекращении диспансерного наблюдения (снятии с диспансерного учета)</w:t>
      </w:r>
    </w:p>
    <w:p w14:paraId="5A21E80D" w14:textId="77777777" w:rsidR="00EE3BAB" w:rsidRPr="00EE3BAB" w:rsidRDefault="00EE3BAB" w:rsidP="00EE3BAB">
      <w:r w:rsidRPr="00EE3BAB">
        <w:t>Я, [Фамилия, Имя, Отчество], [дата рождения] года рождения, состою на диспансерном наблюдении в [Наименование медицинского учреждения] с [месяц, год] года с диагнозом [указать диагноз, если известен, или профиль учета].</w:t>
      </w:r>
    </w:p>
    <w:p w14:paraId="61D0329B" w14:textId="77777777" w:rsidR="00EE3BAB" w:rsidRPr="00EE3BAB" w:rsidRDefault="00EE3BAB" w:rsidP="00EE3BAB">
      <w:r w:rsidRPr="00EE3BAB">
        <w:t>Считать установление диспансерного наблюдения актуальным в настоящее время не представляется возможным в связи с наступлением стойкой ремиссии (выздоровления) и отсутствием медицинских показаний для продолжения наблюдения.</w:t>
      </w:r>
    </w:p>
    <w:p w14:paraId="0B325621" w14:textId="77777777" w:rsidR="00EE3BAB" w:rsidRPr="00EE3BAB" w:rsidRDefault="00EE3BAB" w:rsidP="00EE3BAB">
      <w:r w:rsidRPr="00EE3BAB">
        <w:t>За время нахождения на учете я строго соблюдал рекомендации врачей, регулярно проходил необходимые осмотры и обследования. В течение последних [число] лет алкоголь (психоактивные вещества) не употребляю, жалоб на состояние здоровья не имею, к административной или уголовной ответственности не привлекался, по месту жительства и работы характеризуюсь положительно.</w:t>
      </w:r>
    </w:p>
    <w:p w14:paraId="251EE018" w14:textId="77777777" w:rsidR="00EE3BAB" w:rsidRPr="00EE3BAB" w:rsidRDefault="00EE3BAB" w:rsidP="00EE3BAB">
      <w:r w:rsidRPr="00EE3BAB">
        <w:t>На основании порядка диспансерного наблюдения, утвержденного Министерством здравоохранения РФ, диспансерное наблюдение прекращается при подтвержденной стойкой ремиссии или отсутствии медицинских показаний.</w:t>
      </w:r>
    </w:p>
    <w:p w14:paraId="2C87C3B9" w14:textId="77777777" w:rsidR="00EE3BAB" w:rsidRPr="00EE3BAB" w:rsidRDefault="00EE3BAB" w:rsidP="00EE3BAB">
      <w:r w:rsidRPr="00EE3BAB">
        <w:t>На основании изложенного, руководствуясь Федеральным законом «Об основах охраны здоровья граждан в Российской Федерации»,</w:t>
      </w:r>
    </w:p>
    <w:p w14:paraId="6F6C633A" w14:textId="77777777" w:rsidR="00EE3BAB" w:rsidRPr="00EE3BAB" w:rsidRDefault="00EE3BAB" w:rsidP="00EE3BAB">
      <w:r w:rsidRPr="00EE3BAB">
        <w:rPr>
          <w:b/>
          <w:bCs/>
        </w:rPr>
        <w:t>ПРОШУ:</w:t>
      </w:r>
    </w:p>
    <w:p w14:paraId="2C278BCD" w14:textId="77777777" w:rsidR="00EE3BAB" w:rsidRPr="00EE3BAB" w:rsidRDefault="00EE3BAB" w:rsidP="00EE3BAB">
      <w:pPr>
        <w:numPr>
          <w:ilvl w:val="0"/>
          <w:numId w:val="3"/>
        </w:numPr>
      </w:pPr>
      <w:r w:rsidRPr="00EE3BAB">
        <w:t>1. Рассмотреть вопрос о прекращении в отношении меня, [Фамилия, Имя, Отчество], диспансерного наблюдения.</w:t>
      </w:r>
    </w:p>
    <w:p w14:paraId="042B0853" w14:textId="77777777" w:rsidR="00EE3BAB" w:rsidRPr="00EE3BAB" w:rsidRDefault="00EE3BAB" w:rsidP="00EE3BAB">
      <w:pPr>
        <w:numPr>
          <w:ilvl w:val="0"/>
          <w:numId w:val="3"/>
        </w:numPr>
      </w:pPr>
      <w:r w:rsidRPr="00EE3BAB">
        <w:t>2. Назначить и провести заседание врачебной комиссии для оценки состояния моего здоровья и принятия решения о снятии с диспансерного учета.</w:t>
      </w:r>
    </w:p>
    <w:p w14:paraId="01EB0B42" w14:textId="77777777" w:rsidR="00EE3BAB" w:rsidRPr="00EE3BAB" w:rsidRDefault="00EE3BAB" w:rsidP="00EE3BAB">
      <w:pPr>
        <w:numPr>
          <w:ilvl w:val="0"/>
          <w:numId w:val="3"/>
        </w:numPr>
      </w:pPr>
      <w:r w:rsidRPr="00EE3BAB">
        <w:t>3. Письменно уведомить меня о времени и месте проведения заседания врачебной комиссии.</w:t>
      </w:r>
    </w:p>
    <w:p w14:paraId="311B91CF" w14:textId="77777777" w:rsidR="00EE3BAB" w:rsidRPr="00EE3BAB" w:rsidRDefault="00EE3BAB" w:rsidP="00EE3BAB">
      <w:pPr>
        <w:numPr>
          <w:ilvl w:val="0"/>
          <w:numId w:val="3"/>
        </w:numPr>
      </w:pPr>
      <w:r w:rsidRPr="00EE3BAB">
        <w:t>4. Направить в мой адрес мотивированное письменное решение по результатам рассмотрения данного заявления.</w:t>
      </w:r>
    </w:p>
    <w:p w14:paraId="09B579D6" w14:textId="77777777" w:rsidR="00EE3BAB" w:rsidRPr="00EE3BAB" w:rsidRDefault="00EE3BAB" w:rsidP="00EE3BAB">
      <w:r w:rsidRPr="00EE3BAB">
        <w:t>Приложения:</w:t>
      </w:r>
    </w:p>
    <w:p w14:paraId="120FC3BD" w14:textId="77777777" w:rsidR="00EE3BAB" w:rsidRPr="00EE3BAB" w:rsidRDefault="00EE3BAB" w:rsidP="00EE3BAB">
      <w:pPr>
        <w:numPr>
          <w:ilvl w:val="0"/>
          <w:numId w:val="4"/>
        </w:numPr>
      </w:pPr>
      <w:r w:rsidRPr="00EE3BAB">
        <w:t>копия паспорта гражданина РФ;</w:t>
      </w:r>
    </w:p>
    <w:p w14:paraId="01D4D798" w14:textId="77777777" w:rsidR="00EE3BAB" w:rsidRPr="00EE3BAB" w:rsidRDefault="00EE3BAB" w:rsidP="00EE3BAB">
      <w:pPr>
        <w:numPr>
          <w:ilvl w:val="0"/>
          <w:numId w:val="4"/>
        </w:numPr>
      </w:pPr>
      <w:r w:rsidRPr="00EE3BAB">
        <w:lastRenderedPageBreak/>
        <w:t>характеристика с места работы (учебы, жительства);</w:t>
      </w:r>
    </w:p>
    <w:p w14:paraId="5D5FA2F5" w14:textId="77777777" w:rsidR="00EE3BAB" w:rsidRPr="00EE3BAB" w:rsidRDefault="00EE3BAB" w:rsidP="00EE3BAB">
      <w:pPr>
        <w:numPr>
          <w:ilvl w:val="0"/>
          <w:numId w:val="4"/>
        </w:numPr>
      </w:pPr>
      <w:r w:rsidRPr="00EE3BAB">
        <w:t xml:space="preserve">справка об отсутствии правонарушений и </w:t>
      </w:r>
      <w:proofErr w:type="spellStart"/>
      <w:r w:rsidRPr="00EE3BAB">
        <w:t>привлекаемости</w:t>
      </w:r>
      <w:proofErr w:type="spellEnd"/>
      <w:r w:rsidRPr="00EE3BAB">
        <w:t xml:space="preserve"> к ответственности;</w:t>
      </w:r>
    </w:p>
    <w:p w14:paraId="38FB6873" w14:textId="77777777" w:rsidR="00EE3BAB" w:rsidRPr="00EE3BAB" w:rsidRDefault="00EE3BAB" w:rsidP="00EE3BAB">
      <w:pPr>
        <w:numPr>
          <w:ilvl w:val="0"/>
          <w:numId w:val="4"/>
        </w:numPr>
      </w:pPr>
      <w:r w:rsidRPr="00EE3BAB">
        <w:t>медицинские документы, подтверждающие отсутствие противопоказаний и прохождение медицинских осмотров.</w:t>
      </w:r>
    </w:p>
    <w:p w14:paraId="1FE2CD49" w14:textId="77777777" w:rsidR="00EE3BAB" w:rsidRPr="00EE3BAB" w:rsidRDefault="00EE3BAB" w:rsidP="00EE3BAB">
      <w:r w:rsidRPr="00EE3BAB">
        <w:t>«__» ________ 20__ г.</w:t>
      </w:r>
    </w:p>
    <w:p w14:paraId="5AEA2443" w14:textId="77777777" w:rsidR="00EE3BAB" w:rsidRPr="00EE3BAB" w:rsidRDefault="00EE3BAB" w:rsidP="00EE3BAB">
      <w:r w:rsidRPr="00EE3BAB">
        <w:t>________________ / [Фамилия И.О.]</w:t>
      </w:r>
    </w:p>
    <w:p w14:paraId="040E965B" w14:textId="77777777" w:rsidR="0083247E" w:rsidRPr="00EE3BAB" w:rsidRDefault="0083247E" w:rsidP="00EE3BAB"/>
    <w:sectPr w:rsidR="0083247E" w:rsidRPr="00EE3BAB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B3A45" w14:textId="77777777" w:rsidR="00C31F61" w:rsidRDefault="00C31F61" w:rsidP="00AA1082">
      <w:pPr>
        <w:spacing w:after="0" w:line="240" w:lineRule="auto"/>
      </w:pPr>
      <w:r>
        <w:separator/>
      </w:r>
    </w:p>
  </w:endnote>
  <w:endnote w:type="continuationSeparator" w:id="0">
    <w:p w14:paraId="245AA6C6" w14:textId="77777777" w:rsidR="00C31F61" w:rsidRDefault="00C31F61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7AFC6" w14:textId="77777777" w:rsidR="00C31F61" w:rsidRDefault="00C31F61" w:rsidP="00AA1082">
      <w:pPr>
        <w:spacing w:after="0" w:line="240" w:lineRule="auto"/>
      </w:pPr>
      <w:r>
        <w:separator/>
      </w:r>
    </w:p>
  </w:footnote>
  <w:footnote w:type="continuationSeparator" w:id="0">
    <w:p w14:paraId="6CB21140" w14:textId="77777777" w:rsidR="00C31F61" w:rsidRDefault="00C31F61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E60"/>
    <w:multiLevelType w:val="multilevel"/>
    <w:tmpl w:val="76D65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7B7E54"/>
    <w:multiLevelType w:val="multilevel"/>
    <w:tmpl w:val="6E32F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2"/>
  </w:num>
  <w:num w:numId="2" w16cid:durableId="1452941838">
    <w:abstractNumId w:val="1"/>
  </w:num>
  <w:num w:numId="3" w16cid:durableId="824011069">
    <w:abstractNumId w:val="3"/>
  </w:num>
  <w:num w:numId="4" w16cid:durableId="1237401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50C30"/>
    <w:rsid w:val="000C285E"/>
    <w:rsid w:val="000D675F"/>
    <w:rsid w:val="000E186D"/>
    <w:rsid w:val="00124C52"/>
    <w:rsid w:val="00136CBC"/>
    <w:rsid w:val="002246DE"/>
    <w:rsid w:val="00227EAA"/>
    <w:rsid w:val="002766D0"/>
    <w:rsid w:val="0029453C"/>
    <w:rsid w:val="00313859"/>
    <w:rsid w:val="00353A0B"/>
    <w:rsid w:val="003D025F"/>
    <w:rsid w:val="00456FEF"/>
    <w:rsid w:val="00461B7D"/>
    <w:rsid w:val="00472E2F"/>
    <w:rsid w:val="004F2C3F"/>
    <w:rsid w:val="00657808"/>
    <w:rsid w:val="00675063"/>
    <w:rsid w:val="007E1463"/>
    <w:rsid w:val="008057E1"/>
    <w:rsid w:val="0083238E"/>
    <w:rsid w:val="0083247E"/>
    <w:rsid w:val="008D439D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31F61"/>
    <w:rsid w:val="00C65A25"/>
    <w:rsid w:val="00C669A3"/>
    <w:rsid w:val="00CA3E33"/>
    <w:rsid w:val="00CC73D4"/>
    <w:rsid w:val="00D139FF"/>
    <w:rsid w:val="00D15699"/>
    <w:rsid w:val="00DC29EF"/>
    <w:rsid w:val="00DF6F94"/>
    <w:rsid w:val="00E11403"/>
    <w:rsid w:val="00E91859"/>
    <w:rsid w:val="00EE3BAB"/>
    <w:rsid w:val="00F56DD7"/>
    <w:rsid w:val="00F803C9"/>
    <w:rsid w:val="00F94EAD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2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2026-08-11T11:02:00Z</dcterms:created>
  <dcterms:modified xsi:type="dcterms:W3CDTF">2026-08-11T11:02:00Z</dcterms:modified>
</cp:coreProperties>
</file>