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18D5" w14:textId="77777777" w:rsidR="008526AE" w:rsidRPr="008526AE" w:rsidRDefault="008526AE" w:rsidP="008526AE">
      <w:pPr>
        <w:jc w:val="left"/>
      </w:pPr>
      <w:r w:rsidRPr="008526AE">
        <w:t>В [Наименование районного суда]</w:t>
      </w:r>
      <w:r w:rsidRPr="008526AE">
        <w:br/>
        <w:t>Адрес: [Индекс, адрес суда]</w:t>
      </w:r>
    </w:p>
    <w:p w14:paraId="50B85AAD" w14:textId="77777777" w:rsidR="008526AE" w:rsidRPr="008526AE" w:rsidRDefault="008526AE" w:rsidP="008526AE">
      <w:pPr>
        <w:jc w:val="left"/>
      </w:pPr>
      <w:r w:rsidRPr="008526AE">
        <w:rPr>
          <w:b/>
          <w:bCs/>
        </w:rPr>
        <w:t>Истец:</w:t>
      </w:r>
      <w:r w:rsidRPr="008526AE">
        <w:t xml:space="preserve"> [ФИО истца]</w:t>
      </w:r>
      <w:r w:rsidRPr="008526AE">
        <w:br/>
        <w:t>Адрес: [Индекс, адрес проживания]</w:t>
      </w:r>
      <w:r w:rsidRPr="008526AE">
        <w:br/>
        <w:t>Телефон: [Номер телефона]</w:t>
      </w:r>
      <w:r w:rsidRPr="008526AE">
        <w:br/>
        <w:t>Электронная почта: [E-mail]</w:t>
      </w:r>
    </w:p>
    <w:p w14:paraId="4B7B7AA2" w14:textId="77777777" w:rsidR="008526AE" w:rsidRPr="008526AE" w:rsidRDefault="008526AE" w:rsidP="008526AE">
      <w:pPr>
        <w:jc w:val="left"/>
      </w:pPr>
      <w:r w:rsidRPr="008526AE">
        <w:rPr>
          <w:b/>
          <w:bCs/>
        </w:rPr>
        <w:t>Ответчик:</w:t>
      </w:r>
      <w:r w:rsidRPr="008526AE">
        <w:t xml:space="preserve"> [ФИО ответчика]</w:t>
      </w:r>
      <w:r w:rsidRPr="008526AE">
        <w:br/>
        <w:t>Адрес: [Индекс, адрес проживания]</w:t>
      </w:r>
      <w:r w:rsidRPr="008526AE">
        <w:br/>
        <w:t>Телефон: [Номер телефона]</w:t>
      </w:r>
    </w:p>
    <w:p w14:paraId="5B1C863F" w14:textId="77777777" w:rsidR="008526AE" w:rsidRPr="008526AE" w:rsidRDefault="008526AE" w:rsidP="008526AE">
      <w:pPr>
        <w:jc w:val="left"/>
      </w:pPr>
      <w:r w:rsidRPr="008526AE">
        <w:rPr>
          <w:b/>
          <w:bCs/>
        </w:rPr>
        <w:t>Третье лицо:</w:t>
      </w:r>
      <w:r w:rsidRPr="008526AE">
        <w:t xml:space="preserve"> Нотариус [ФИО нотариуса]</w:t>
      </w:r>
      <w:r w:rsidRPr="008526AE">
        <w:br/>
        <w:t>Адрес нотариальной конторы: [Адрес]</w:t>
      </w:r>
    </w:p>
    <w:p w14:paraId="70570037" w14:textId="77777777" w:rsidR="008526AE" w:rsidRPr="008526AE" w:rsidRDefault="008526AE" w:rsidP="008526AE">
      <w:pPr>
        <w:jc w:val="left"/>
      </w:pPr>
      <w:r w:rsidRPr="008526AE">
        <w:t>Цена иска: [СУММА] руб.</w:t>
      </w:r>
      <w:r w:rsidRPr="008526AE">
        <w:br/>
        <w:t>Госпошлина: [СУММА] руб.</w:t>
      </w:r>
    </w:p>
    <w:p w14:paraId="54B03C4F" w14:textId="77777777" w:rsidR="008526AE" w:rsidRPr="008526AE" w:rsidRDefault="008526AE" w:rsidP="008526AE">
      <w:pPr>
        <w:jc w:val="center"/>
        <w:rPr>
          <w:b/>
          <w:bCs/>
        </w:rPr>
      </w:pPr>
      <w:r w:rsidRPr="008526AE">
        <w:rPr>
          <w:b/>
          <w:bCs/>
        </w:rPr>
        <w:t>Исковое заявление</w:t>
      </w:r>
      <w:r w:rsidRPr="008526AE">
        <w:rPr>
          <w:b/>
          <w:bCs/>
        </w:rPr>
        <w:br/>
        <w:t>о признании завещания недействительным</w:t>
      </w:r>
    </w:p>
    <w:p w14:paraId="08068622" w14:textId="77777777" w:rsidR="008526AE" w:rsidRPr="008526AE" w:rsidRDefault="008526AE" w:rsidP="008526AE">
      <w:r w:rsidRPr="008526AE">
        <w:t>«__» ________ 20__ г. скончался(</w:t>
      </w:r>
      <w:proofErr w:type="spellStart"/>
      <w:r w:rsidRPr="008526AE">
        <w:t>лась</w:t>
      </w:r>
      <w:proofErr w:type="spellEnd"/>
      <w:r w:rsidRPr="008526AE">
        <w:t>) [ФИО наследодателя], что подтверждается свидетельством о смерти № [номер] от «__» ________ 20__ г., выданным [наименование органа ЗАГС].</w:t>
      </w:r>
    </w:p>
    <w:p w14:paraId="7D547B3F" w14:textId="77777777" w:rsidR="008526AE" w:rsidRPr="008526AE" w:rsidRDefault="008526AE" w:rsidP="008526AE">
      <w:r w:rsidRPr="008526AE">
        <w:t>После смерти наследодателя открылось наследство, состоящее из следующий имущества: [перечислить имущество, например: квартира по адресу...].</w:t>
      </w:r>
    </w:p>
    <w:p w14:paraId="2D09293B" w14:textId="77777777" w:rsidR="008526AE" w:rsidRPr="008526AE" w:rsidRDefault="008526AE" w:rsidP="008526AE">
      <w:r w:rsidRPr="008526AE">
        <w:t>Истец является [указать степень родства, например: сыном/дочерью] наследодателя и наследником [указать очередь, например: первой очереди] по закону в соответствии со статьей 1142 Гражданского кодекса Российской Федерации.</w:t>
      </w:r>
    </w:p>
    <w:p w14:paraId="537F9453" w14:textId="77777777" w:rsidR="008526AE" w:rsidRPr="008526AE" w:rsidRDefault="008526AE" w:rsidP="008526AE">
      <w:r w:rsidRPr="008526AE">
        <w:t>При обращении к нотариусу [ФИО нотариуса] с заявлением о принятии наследства Истцу стало известно, что «__» ________ 20__ г. наследодателем было составлено завещание, удостоверенное нотариусом [ФИО нотариуса], зарегистрированное в реестре за № [номер]. В соответствии с указанным завещанием все имущество наследодателя было завещано Ответчику — [ФИО ответчика].</w:t>
      </w:r>
    </w:p>
    <w:p w14:paraId="606A1076" w14:textId="77777777" w:rsidR="008526AE" w:rsidRPr="008526AE" w:rsidRDefault="008526AE" w:rsidP="008526AE">
      <w:r w:rsidRPr="008526AE">
        <w:t>Истец считает данное завещание недействительным (ничтожным / оспоримым) по следующим основаниям.</w:t>
      </w:r>
    </w:p>
    <w:p w14:paraId="600676AD" w14:textId="77777777" w:rsidR="008526AE" w:rsidRPr="008526AE" w:rsidRDefault="008526AE" w:rsidP="008526AE">
      <w:r w:rsidRPr="008526AE">
        <w:t>В момент составления и удостоверения завещания «__» ________ 20__ г. наследодатель [ФИО наследодателя] находился(</w:t>
      </w:r>
      <w:proofErr w:type="spellStart"/>
      <w:r w:rsidRPr="008526AE">
        <w:t>лась</w:t>
      </w:r>
      <w:proofErr w:type="spellEnd"/>
      <w:r w:rsidRPr="008526AE">
        <w:t>) в таком состоянии, когда он(она) не был(а) способен(на) понимать значение своих действий и руководить ими.</w:t>
      </w:r>
    </w:p>
    <w:p w14:paraId="7303B5B1" w14:textId="77777777" w:rsidR="008526AE" w:rsidRPr="008526AE" w:rsidRDefault="008526AE" w:rsidP="008526AE">
      <w:r w:rsidRPr="008526AE">
        <w:t xml:space="preserve">Указанное состояние подтверждается тем, что наследодатель страдал(а) тяжелыми заболеваниями [перечислить заболевания, особенности поведения, факты нахождения на лечении, приемы сильнодействующих препаратов]. Данные обстоятельства могут быть подтверждены </w:t>
      </w:r>
      <w:r w:rsidRPr="008526AE">
        <w:lastRenderedPageBreak/>
        <w:t>медицинскими документами из [наименование медицинских учреждений], а также показаниями свидетелей [ФИО свидетелей].</w:t>
      </w:r>
    </w:p>
    <w:p w14:paraId="705E4840" w14:textId="77777777" w:rsidR="008526AE" w:rsidRPr="008526AE" w:rsidRDefault="008526AE" w:rsidP="008526AE">
      <w:r w:rsidRPr="008526AE">
        <w:t>Согласно пункту 1 статьи 177 Гражданского кодекса РФ, сделка, совершенная гражданином, хотя и недееспособным,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14:paraId="6C06B050" w14:textId="77777777" w:rsidR="008526AE" w:rsidRPr="008526AE" w:rsidRDefault="008526AE" w:rsidP="008526AE">
      <w:r w:rsidRPr="008526AE">
        <w:t>В силу пункта 2 статьи 1131 Гражданского кодекса РФ завещание может быть признано судом недействительным по иску лица, права или законные интересы которого нарушены этим завещанием.</w:t>
      </w:r>
    </w:p>
    <w:p w14:paraId="57A6F103" w14:textId="77777777" w:rsidR="008526AE" w:rsidRPr="008526AE" w:rsidRDefault="008526AE" w:rsidP="008526AE">
      <w:r w:rsidRPr="008526AE">
        <w:t xml:space="preserve">При признании завещания недействительным применяются правила о наступлении наследственных прав по закону либо </w:t>
      </w:r>
      <w:proofErr w:type="gramStart"/>
      <w:r w:rsidRPr="008526AE">
        <w:t>по иному</w:t>
      </w:r>
      <w:proofErr w:type="gramEnd"/>
      <w:r w:rsidRPr="008526AE">
        <w:t xml:space="preserve"> (ранее составленному) завещанию.</w:t>
      </w:r>
    </w:p>
    <w:p w14:paraId="3A78D4FC" w14:textId="77777777" w:rsidR="008526AE" w:rsidRPr="008526AE" w:rsidRDefault="008526AE" w:rsidP="008526AE">
      <w:r w:rsidRPr="008526AE">
        <w:t>Для подтверждения факта неспособности наследодателя понимать значение своих действий и руководить ими в момент составления завещания требуется назначение посмертной судебно-психиатрической (или психолого-психиатрической) экспертизы.</w:t>
      </w:r>
    </w:p>
    <w:p w14:paraId="488F99AB" w14:textId="77777777" w:rsidR="008526AE" w:rsidRPr="008526AE" w:rsidRDefault="008526AE" w:rsidP="008526AE">
      <w:r w:rsidRPr="008526AE">
        <w:t>На основании изложенного, руководствуясь статьями 177, 1118, 1131 Гражданского кодекса Российской Федерации, статьями 131–132 Гражданско-процессуального кодекса Российской Федерации,</w:t>
      </w:r>
    </w:p>
    <w:p w14:paraId="480711F5" w14:textId="77777777" w:rsidR="008526AE" w:rsidRPr="008526AE" w:rsidRDefault="008526AE" w:rsidP="008526AE">
      <w:pPr>
        <w:jc w:val="center"/>
      </w:pPr>
      <w:r w:rsidRPr="008526AE">
        <w:rPr>
          <w:b/>
          <w:bCs/>
        </w:rPr>
        <w:t>ПРОШУ:</w:t>
      </w:r>
    </w:p>
    <w:p w14:paraId="5248BFDD" w14:textId="77777777" w:rsidR="008526AE" w:rsidRPr="008526AE" w:rsidRDefault="008526AE" w:rsidP="008526AE">
      <w:r w:rsidRPr="008526AE">
        <w:t>1. Признать недействительным завещание от «__» ________ 20__ г., составленное [ФИО наследодателя] в пользу [ФИО ответчика], удостоверенное нотариусом [ФИО нотариуса] и зарегистрированное в реестре за № [номер].</w:t>
      </w:r>
    </w:p>
    <w:p w14:paraId="4BF575A6" w14:textId="77777777" w:rsidR="008526AE" w:rsidRPr="008526AE" w:rsidRDefault="008526AE" w:rsidP="008526AE">
      <w:r w:rsidRPr="008526AE">
        <w:t>2. Запросить из [наименование медучреждения] медицинскую карту амбулаторного (стационарного) больного на имя [ФИО наследодателя].</w:t>
      </w:r>
    </w:p>
    <w:p w14:paraId="22AF3E85" w14:textId="77777777" w:rsidR="008526AE" w:rsidRPr="008526AE" w:rsidRDefault="008526AE" w:rsidP="008526AE">
      <w:r w:rsidRPr="008526AE">
        <w:t>3. Назначить по делу посмертную судебно-психиатрическую экспертизу для определения психического состояния [ФИО наследодателя] на момент составления завещания «__» ________ 20__ г.</w:t>
      </w:r>
    </w:p>
    <w:p w14:paraId="37FE264B" w14:textId="77777777" w:rsidR="008526AE" w:rsidRPr="008526AE" w:rsidRDefault="008526AE" w:rsidP="008526AE">
      <w:r w:rsidRPr="008526AE">
        <w:t>Приложения:</w:t>
      </w:r>
    </w:p>
    <w:p w14:paraId="2C0FEB02" w14:textId="77777777" w:rsidR="008526AE" w:rsidRPr="008526AE" w:rsidRDefault="008526AE" w:rsidP="008526AE">
      <w:pPr>
        <w:jc w:val="left"/>
      </w:pPr>
      <w:r w:rsidRPr="008526AE">
        <w:t>1. Копия искового заявления и приложенных к нему документов для ответчика и третьих лиц;</w:t>
      </w:r>
      <w:r w:rsidRPr="008526AE">
        <w:br/>
        <w:t>2. Документ, подтверждающий уплату государственной пошлины;</w:t>
      </w:r>
      <w:r w:rsidRPr="008526AE">
        <w:br/>
        <w:t>3. Копия свидетельства о смерти наследодателя;</w:t>
      </w:r>
      <w:r w:rsidRPr="008526AE">
        <w:br/>
        <w:t>4. Документы, подтверждающие родственные отношения Истца и наследодателя (свидетельство о рождении и др.);</w:t>
      </w:r>
      <w:r w:rsidRPr="008526AE">
        <w:br/>
        <w:t>5. Копия справки/ответа нотариуса об открытии наследственного дела и наличии завещания;</w:t>
      </w:r>
      <w:r w:rsidRPr="008526AE">
        <w:br/>
        <w:t>6. Копии имеющихся медицинских документов (выписки, справки, эпикризы);</w:t>
      </w:r>
      <w:r w:rsidRPr="008526AE">
        <w:br/>
        <w:t>7. Ходатайство об истребовании доказательств (если подается отдельным документом);</w:t>
      </w:r>
      <w:r w:rsidRPr="008526AE">
        <w:br/>
        <w:t>8. Ходатайство о вызове свидетелей.</w:t>
      </w:r>
    </w:p>
    <w:p w14:paraId="79B76472" w14:textId="77777777" w:rsidR="008526AE" w:rsidRPr="008526AE" w:rsidRDefault="008526AE" w:rsidP="008526AE">
      <w:pPr>
        <w:jc w:val="left"/>
      </w:pPr>
      <w:r w:rsidRPr="008526AE">
        <w:t>«__» ________ 20__ г.</w:t>
      </w:r>
    </w:p>
    <w:p w14:paraId="0B955683" w14:textId="77777777" w:rsidR="008526AE" w:rsidRPr="008526AE" w:rsidRDefault="008526AE" w:rsidP="008526AE">
      <w:pPr>
        <w:jc w:val="left"/>
      </w:pPr>
      <w:r w:rsidRPr="008526AE">
        <w:t>________________ / [Фамилия И.О.]</w:t>
      </w:r>
    </w:p>
    <w:p w14:paraId="040E965B" w14:textId="77777777" w:rsidR="0083247E" w:rsidRPr="008526AE" w:rsidRDefault="0083247E" w:rsidP="008526AE"/>
    <w:sectPr w:rsidR="0083247E" w:rsidRPr="008526AE"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D3979" w14:textId="77777777" w:rsidR="00696836" w:rsidRDefault="00696836" w:rsidP="00AA1082">
      <w:pPr>
        <w:spacing w:after="0" w:line="240" w:lineRule="auto"/>
      </w:pPr>
      <w:r>
        <w:separator/>
      </w:r>
    </w:p>
  </w:endnote>
  <w:endnote w:type="continuationSeparator" w:id="0">
    <w:p w14:paraId="0751C606" w14:textId="77777777" w:rsidR="00696836" w:rsidRDefault="00696836"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CE97"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3EAA6B25"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F4A6" w14:textId="77777777" w:rsidR="00696836" w:rsidRDefault="00696836" w:rsidP="00AA1082">
      <w:pPr>
        <w:spacing w:after="0" w:line="240" w:lineRule="auto"/>
      </w:pPr>
      <w:r>
        <w:separator/>
      </w:r>
    </w:p>
  </w:footnote>
  <w:footnote w:type="continuationSeparator" w:id="0">
    <w:p w14:paraId="76CA80EE" w14:textId="77777777" w:rsidR="00696836" w:rsidRDefault="00696836"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6596E70B" w14:textId="77777777" w:rsidTr="004F2C3F">
      <w:tc>
        <w:tcPr>
          <w:tcW w:w="988" w:type="dxa"/>
        </w:tcPr>
        <w:p w14:paraId="54400607" w14:textId="77777777" w:rsidR="000E186D" w:rsidRPr="000E186D" w:rsidRDefault="000E186D">
          <w:pPr>
            <w:pStyle w:val="ac"/>
          </w:pPr>
        </w:p>
      </w:tc>
      <w:tc>
        <w:tcPr>
          <w:tcW w:w="7229" w:type="dxa"/>
        </w:tcPr>
        <w:p w14:paraId="3734282A" w14:textId="77777777" w:rsidR="000E186D" w:rsidRPr="000C285E" w:rsidRDefault="000E186D" w:rsidP="00A95EF3">
          <w:pPr>
            <w:pStyle w:val="ac"/>
            <w:jc w:val="left"/>
            <w:rPr>
              <w:rFonts w:ascii="Arial" w:hAnsi="Arial" w:cs="Arial"/>
              <w:sz w:val="20"/>
              <w:szCs w:val="20"/>
            </w:rPr>
          </w:pPr>
        </w:p>
      </w:tc>
      <w:tc>
        <w:tcPr>
          <w:tcW w:w="1980" w:type="dxa"/>
        </w:tcPr>
        <w:p w14:paraId="66F5A321"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78801AF3" w14:textId="77777777" w:rsidR="000E186D" w:rsidRPr="008057E1" w:rsidRDefault="000E186D" w:rsidP="008057E1">
          <w:pPr>
            <w:pStyle w:val="ac"/>
            <w:jc w:val="center"/>
            <w:rPr>
              <w:sz w:val="16"/>
              <w:szCs w:val="16"/>
            </w:rPr>
          </w:pPr>
        </w:p>
      </w:tc>
    </w:tr>
  </w:tbl>
  <w:p w14:paraId="692A7A1E"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C17CB"/>
    <w:multiLevelType w:val="multilevel"/>
    <w:tmpl w:val="DBE8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B66F5"/>
    <w:multiLevelType w:val="multilevel"/>
    <w:tmpl w:val="1DF8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60CCE"/>
    <w:multiLevelType w:val="multilevel"/>
    <w:tmpl w:val="C648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04A99"/>
    <w:multiLevelType w:val="multilevel"/>
    <w:tmpl w:val="14E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97255"/>
    <w:multiLevelType w:val="multilevel"/>
    <w:tmpl w:val="F8DA8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973711"/>
    <w:multiLevelType w:val="multilevel"/>
    <w:tmpl w:val="75C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6B4D2E"/>
    <w:multiLevelType w:val="multilevel"/>
    <w:tmpl w:val="3D42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CF184C"/>
    <w:multiLevelType w:val="multilevel"/>
    <w:tmpl w:val="8BBA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34EE3"/>
    <w:multiLevelType w:val="multilevel"/>
    <w:tmpl w:val="256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FD7A4B"/>
    <w:multiLevelType w:val="multilevel"/>
    <w:tmpl w:val="D9F0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146220"/>
    <w:multiLevelType w:val="multilevel"/>
    <w:tmpl w:val="4990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736C6"/>
    <w:multiLevelType w:val="multilevel"/>
    <w:tmpl w:val="3710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793DDE"/>
    <w:multiLevelType w:val="multilevel"/>
    <w:tmpl w:val="3BAE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EA2C18"/>
    <w:multiLevelType w:val="multilevel"/>
    <w:tmpl w:val="C0EA6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027067"/>
    <w:multiLevelType w:val="multilevel"/>
    <w:tmpl w:val="CB60A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183138">
    <w:abstractNumId w:val="8"/>
  </w:num>
  <w:num w:numId="2" w16cid:durableId="1452941838">
    <w:abstractNumId w:val="5"/>
  </w:num>
  <w:num w:numId="3" w16cid:durableId="620452602">
    <w:abstractNumId w:val="15"/>
  </w:num>
  <w:num w:numId="4" w16cid:durableId="127937033">
    <w:abstractNumId w:val="12"/>
  </w:num>
  <w:num w:numId="5" w16cid:durableId="531455332">
    <w:abstractNumId w:val="16"/>
  </w:num>
  <w:num w:numId="6" w16cid:durableId="1099104971">
    <w:abstractNumId w:val="3"/>
  </w:num>
  <w:num w:numId="7" w16cid:durableId="1269124427">
    <w:abstractNumId w:val="11"/>
  </w:num>
  <w:num w:numId="8" w16cid:durableId="557205090">
    <w:abstractNumId w:val="1"/>
  </w:num>
  <w:num w:numId="9" w16cid:durableId="1463647699">
    <w:abstractNumId w:val="6"/>
  </w:num>
  <w:num w:numId="10" w16cid:durableId="673608733">
    <w:abstractNumId w:val="4"/>
  </w:num>
  <w:num w:numId="11" w16cid:durableId="1989937548">
    <w:abstractNumId w:val="10"/>
  </w:num>
  <w:num w:numId="12" w16cid:durableId="1773040737">
    <w:abstractNumId w:val="13"/>
  </w:num>
  <w:num w:numId="13" w16cid:durableId="1329289397">
    <w:abstractNumId w:val="14"/>
  </w:num>
  <w:num w:numId="14" w16cid:durableId="1313484984">
    <w:abstractNumId w:val="2"/>
  </w:num>
  <w:num w:numId="15" w16cid:durableId="1457869392">
    <w:abstractNumId w:val="9"/>
  </w:num>
  <w:num w:numId="16" w16cid:durableId="1197355343">
    <w:abstractNumId w:val="0"/>
  </w:num>
  <w:num w:numId="17" w16cid:durableId="1464885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D0"/>
    <w:rsid w:val="00036031"/>
    <w:rsid w:val="00050A28"/>
    <w:rsid w:val="00050C30"/>
    <w:rsid w:val="000C285E"/>
    <w:rsid w:val="000D675F"/>
    <w:rsid w:val="000E186D"/>
    <w:rsid w:val="00120DE9"/>
    <w:rsid w:val="00124C52"/>
    <w:rsid w:val="0013343E"/>
    <w:rsid w:val="00136CBC"/>
    <w:rsid w:val="002240D4"/>
    <w:rsid w:val="002246DE"/>
    <w:rsid w:val="00227EAA"/>
    <w:rsid w:val="00237FA4"/>
    <w:rsid w:val="002766D0"/>
    <w:rsid w:val="00290078"/>
    <w:rsid w:val="0029453C"/>
    <w:rsid w:val="00313859"/>
    <w:rsid w:val="00353A0B"/>
    <w:rsid w:val="003756C8"/>
    <w:rsid w:val="003D025F"/>
    <w:rsid w:val="003E6878"/>
    <w:rsid w:val="0044556A"/>
    <w:rsid w:val="00456FEF"/>
    <w:rsid w:val="00461B7D"/>
    <w:rsid w:val="00472E2F"/>
    <w:rsid w:val="004F2C3F"/>
    <w:rsid w:val="00504D90"/>
    <w:rsid w:val="00536156"/>
    <w:rsid w:val="00635318"/>
    <w:rsid w:val="00657808"/>
    <w:rsid w:val="00663857"/>
    <w:rsid w:val="00675063"/>
    <w:rsid w:val="00696836"/>
    <w:rsid w:val="00774785"/>
    <w:rsid w:val="00790DDC"/>
    <w:rsid w:val="00793E2C"/>
    <w:rsid w:val="007E1463"/>
    <w:rsid w:val="008057E1"/>
    <w:rsid w:val="0083238E"/>
    <w:rsid w:val="0083247E"/>
    <w:rsid w:val="008526AE"/>
    <w:rsid w:val="008D439D"/>
    <w:rsid w:val="008F5BDE"/>
    <w:rsid w:val="00912571"/>
    <w:rsid w:val="00A93DA0"/>
    <w:rsid w:val="00A95EF3"/>
    <w:rsid w:val="00A9773E"/>
    <w:rsid w:val="00AA1082"/>
    <w:rsid w:val="00B10717"/>
    <w:rsid w:val="00B66532"/>
    <w:rsid w:val="00B90F31"/>
    <w:rsid w:val="00BE1BCA"/>
    <w:rsid w:val="00BF4602"/>
    <w:rsid w:val="00C04A7A"/>
    <w:rsid w:val="00C56C38"/>
    <w:rsid w:val="00C65A25"/>
    <w:rsid w:val="00C669A3"/>
    <w:rsid w:val="00CA3E33"/>
    <w:rsid w:val="00CC73D4"/>
    <w:rsid w:val="00D139FF"/>
    <w:rsid w:val="00D15699"/>
    <w:rsid w:val="00DC29EF"/>
    <w:rsid w:val="00DF6F94"/>
    <w:rsid w:val="00E11403"/>
    <w:rsid w:val="00E91859"/>
    <w:rsid w:val="00EA54C0"/>
    <w:rsid w:val="00F43595"/>
    <w:rsid w:val="00F56DD7"/>
    <w:rsid w:val="00F667EA"/>
    <w:rsid w:val="00F803C9"/>
    <w:rsid w:val="00F94EAD"/>
    <w:rsid w:val="00FC725F"/>
    <w:rsid w:val="00FE07CE"/>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0C747"/>
  <w15:chartTrackingRefBased/>
  <w15:docId w15:val="{22373651-4803-4C80-B856-0F56E013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Documents\&#1053;&#1072;&#1089;&#1090;&#1088;&#1072;&#1080;&#1074;&#1072;&#1077;&#1084;&#1099;&#1077;%20&#1096;&#1072;&#1073;&#1083;&#1086;&#1085;&#1099;%20Office\&#1064;&#1040;&#1041;&#1051;&#1054;&#1053;%20&#1044;&#1051;&#1071;%20&#1070;&#1056;&#1044;&#1054;&#1050;&#1059;&#1052;&#1045;&#1053;&#1058;&#1054;&#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ДЛЯ ЮРДОКУМЕНТОВ.dotx</Template>
  <TotalTime>0</TotalTime>
  <Pages>3</Pages>
  <Words>651</Words>
  <Characters>3712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dc:creator>
  <cp:keywords>Типовой шаблон (образец) документа</cp:keywords>
  <dc:description/>
  <cp:lastModifiedBy>Evgeniy Mister</cp:lastModifiedBy>
  <cp:revision>2</cp:revision>
  <dcterms:created xsi:type="dcterms:W3CDTF">2026-08-14T04:59:00Z</dcterms:created>
  <dcterms:modified xsi:type="dcterms:W3CDTF">2026-08-14T04:59:00Z</dcterms:modified>
</cp:coreProperties>
</file>