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7918" w14:textId="77777777" w:rsidR="0039714D" w:rsidRPr="0039714D" w:rsidRDefault="0039714D" w:rsidP="0039714D">
      <w:pPr>
        <w:jc w:val="left"/>
      </w:pPr>
      <w:r w:rsidRPr="0039714D">
        <w:t>В Клиентскую службу (на правах отдела)</w:t>
      </w:r>
      <w:r w:rsidRPr="0039714D">
        <w:br/>
        <w:t>Отделения Фонда пенсионного и социального страхования</w:t>
      </w:r>
      <w:r w:rsidRPr="0039714D">
        <w:br/>
        <w:t>Российской Федерации по [Наименование региона]</w:t>
      </w:r>
      <w:r w:rsidRPr="0039714D">
        <w:br/>
        <w:t>Адрес: [Индекс, адрес территориального органа СФР]</w:t>
      </w:r>
    </w:p>
    <w:p w14:paraId="247C3821" w14:textId="77777777" w:rsidR="0039714D" w:rsidRPr="0039714D" w:rsidRDefault="0039714D" w:rsidP="0039714D">
      <w:pPr>
        <w:jc w:val="left"/>
      </w:pPr>
      <w:r w:rsidRPr="0039714D">
        <w:rPr>
          <w:b/>
          <w:bCs/>
        </w:rPr>
        <w:t>Заявитель:</w:t>
      </w:r>
      <w:r w:rsidRPr="0039714D">
        <w:t xml:space="preserve"> [Фамилия, Имя, Отчество полностью]</w:t>
      </w:r>
      <w:r w:rsidRPr="0039714D">
        <w:br/>
        <w:t>СНИЛС: [Номер СНИЛС]</w:t>
      </w:r>
      <w:r w:rsidRPr="0039714D">
        <w:br/>
        <w:t>Дата рождения: «__» ________ 20__ г.</w:t>
      </w:r>
      <w:r w:rsidRPr="0039714D">
        <w:br/>
        <w:t>Паспорт: серия [серия] номер [номер], выдан [Кем выдан], дата выдачи «__» ________ 20__ г.</w:t>
      </w:r>
      <w:r w:rsidRPr="0039714D">
        <w:br/>
        <w:t>Адрес регистрации: [Индекс, область, город, улица, дом, квартира]</w:t>
      </w:r>
      <w:r w:rsidRPr="0039714D">
        <w:br/>
        <w:t>Адрес фактического проживания: [Заполняется, если отличается от регистрации]</w:t>
      </w:r>
      <w:r w:rsidRPr="0039714D">
        <w:br/>
        <w:t>Телефон: [Номер телефона]</w:t>
      </w:r>
      <w:r w:rsidRPr="0039714D">
        <w:br/>
        <w:t>Адрес электронной почты: [E-mail]</w:t>
      </w:r>
    </w:p>
    <w:p w14:paraId="4C821C7C" w14:textId="77777777" w:rsidR="0039714D" w:rsidRPr="0039714D" w:rsidRDefault="0039714D" w:rsidP="0039714D">
      <w:pPr>
        <w:jc w:val="center"/>
        <w:rPr>
          <w:b/>
          <w:bCs/>
        </w:rPr>
      </w:pPr>
      <w:r w:rsidRPr="0039714D">
        <w:rPr>
          <w:b/>
          <w:bCs/>
        </w:rPr>
        <w:t>Заявление</w:t>
      </w:r>
      <w:r w:rsidRPr="0039714D">
        <w:rPr>
          <w:b/>
          <w:bCs/>
        </w:rPr>
        <w:br/>
        <w:t>о назначении пенсии</w:t>
      </w:r>
    </w:p>
    <w:p w14:paraId="368B9A5D" w14:textId="77777777" w:rsidR="0039714D" w:rsidRPr="0039714D" w:rsidRDefault="0039714D" w:rsidP="0039714D">
      <w:r w:rsidRPr="0039714D">
        <w:t>В соответствии с Федеральным законом от 28.12.2013 № 400-ФЗ «О страховых пенсиях» прошу назначить мне страховую пенсию по старости / по инвалидности / по случаю потери кормильца (нужное выбрать).</w:t>
      </w:r>
    </w:p>
    <w:p w14:paraId="24ADA90B" w14:textId="77777777" w:rsidR="0039714D" w:rsidRPr="0039714D" w:rsidRDefault="0039714D" w:rsidP="0039714D">
      <w:r w:rsidRPr="0039714D">
        <w:t>В настоящее время я: работающим(ей) / неработающим(ей) (нужное подчеркнуть).</w:t>
      </w:r>
    </w:p>
    <w:p w14:paraId="353ADADF" w14:textId="77777777" w:rsidR="0039714D" w:rsidRPr="0039714D" w:rsidRDefault="0039714D" w:rsidP="0039714D">
      <w:r w:rsidRPr="0039714D">
        <w:t>На моем иждивении находятся [количество] нетрудоспособных членов семьи.</w:t>
      </w:r>
    </w:p>
    <w:p w14:paraId="2DEB689E" w14:textId="77777777" w:rsidR="0039714D" w:rsidRPr="0039714D" w:rsidRDefault="0039714D" w:rsidP="0039714D">
      <w:r w:rsidRPr="0039714D">
        <w:t>Ранее пенсия по любому основанию мне не назначалась / назначалась (указать вид выплаты, если назначалась).</w:t>
      </w:r>
    </w:p>
    <w:p w14:paraId="3B193371" w14:textId="77777777" w:rsidR="0039714D" w:rsidRPr="0039714D" w:rsidRDefault="0039714D" w:rsidP="0039714D">
      <w:r w:rsidRPr="0039714D">
        <w:t>Выплату пенсии прошу производить через: кредитную организацию (указать наименование банка, БИК, номер лицевого счета) / организацию почтовой связи (указать номер отделения).</w:t>
      </w:r>
    </w:p>
    <w:p w14:paraId="50D738D0" w14:textId="77777777" w:rsidR="0039714D" w:rsidRPr="0039714D" w:rsidRDefault="0039714D" w:rsidP="0039714D">
      <w:r w:rsidRPr="0039714D">
        <w:t>Обязуюсь своевременно извещать территориальный орган Социального фонда России об наступлении обстоятельств, повлекших за собой изменение размера пенсии или прекращение ее выплаты.</w:t>
      </w:r>
    </w:p>
    <w:p w14:paraId="6BAB5754" w14:textId="77777777" w:rsidR="0039714D" w:rsidRPr="0039714D" w:rsidRDefault="0039714D" w:rsidP="0039714D">
      <w:r w:rsidRPr="0039714D">
        <w:t>К заявлению прилагаю следующие документы:</w:t>
      </w:r>
    </w:p>
    <w:p w14:paraId="27423491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копия паспорта гражданина РФ;</w:t>
      </w:r>
    </w:p>
    <w:p w14:paraId="31E76CAD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копия трудовой книжки;</w:t>
      </w:r>
    </w:p>
    <w:p w14:paraId="16410610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справка о среднемесячном заработке за 60 месяцев подряд до 1 января 2002 года (при наличии);</w:t>
      </w:r>
    </w:p>
    <w:p w14:paraId="579245CA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копии документов об образовании;</w:t>
      </w:r>
    </w:p>
    <w:p w14:paraId="218C3625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копия свидетельства о рождении ребенка (детей);</w:t>
      </w:r>
    </w:p>
    <w:p w14:paraId="1B05E22A" w14:textId="77777777" w:rsidR="0039714D" w:rsidRPr="0039714D" w:rsidRDefault="0039714D" w:rsidP="0039714D">
      <w:pPr>
        <w:numPr>
          <w:ilvl w:val="0"/>
          <w:numId w:val="28"/>
        </w:numPr>
      </w:pPr>
      <w:r w:rsidRPr="0039714D">
        <w:t>копия военного билета (при наличии).</w:t>
      </w:r>
    </w:p>
    <w:p w14:paraId="4BC22BFD" w14:textId="77777777" w:rsidR="0039714D" w:rsidRPr="0039714D" w:rsidRDefault="0039714D" w:rsidP="0039714D">
      <w:r w:rsidRPr="0039714D">
        <w:t>«__» ________ 20__ г.</w:t>
      </w:r>
    </w:p>
    <w:p w14:paraId="731E74BB" w14:textId="77777777" w:rsidR="0039714D" w:rsidRPr="0039714D" w:rsidRDefault="0039714D" w:rsidP="0039714D">
      <w:r w:rsidRPr="0039714D">
        <w:lastRenderedPageBreak/>
        <w:t>________________ / [Фамилия И.О.]</w:t>
      </w:r>
    </w:p>
    <w:p w14:paraId="040E965B" w14:textId="77777777" w:rsidR="0083247E" w:rsidRPr="0039714D" w:rsidRDefault="0083247E" w:rsidP="0039714D"/>
    <w:sectPr w:rsidR="0083247E" w:rsidRPr="0039714D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5E6D" w14:textId="77777777" w:rsidR="00032788" w:rsidRDefault="00032788" w:rsidP="00AA1082">
      <w:pPr>
        <w:spacing w:after="0" w:line="240" w:lineRule="auto"/>
      </w:pPr>
      <w:r>
        <w:separator/>
      </w:r>
    </w:p>
  </w:endnote>
  <w:endnote w:type="continuationSeparator" w:id="0">
    <w:p w14:paraId="5230629A" w14:textId="77777777" w:rsidR="00032788" w:rsidRDefault="00032788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CA91" w14:textId="77777777" w:rsidR="00032788" w:rsidRDefault="00032788" w:rsidP="00AA1082">
      <w:pPr>
        <w:spacing w:after="0" w:line="240" w:lineRule="auto"/>
      </w:pPr>
      <w:r>
        <w:separator/>
      </w:r>
    </w:p>
  </w:footnote>
  <w:footnote w:type="continuationSeparator" w:id="0">
    <w:p w14:paraId="4A56ABFC" w14:textId="77777777" w:rsidR="00032788" w:rsidRDefault="00032788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2"/>
  </w:num>
  <w:num w:numId="2" w16cid:durableId="1452941838">
    <w:abstractNumId w:val="9"/>
  </w:num>
  <w:num w:numId="3" w16cid:durableId="620452602">
    <w:abstractNumId w:val="24"/>
  </w:num>
  <w:num w:numId="4" w16cid:durableId="127937033">
    <w:abstractNumId w:val="20"/>
  </w:num>
  <w:num w:numId="5" w16cid:durableId="531455332">
    <w:abstractNumId w:val="26"/>
  </w:num>
  <w:num w:numId="6" w16cid:durableId="1099104971">
    <w:abstractNumId w:val="6"/>
  </w:num>
  <w:num w:numId="7" w16cid:durableId="1269124427">
    <w:abstractNumId w:val="19"/>
  </w:num>
  <w:num w:numId="8" w16cid:durableId="557205090">
    <w:abstractNumId w:val="4"/>
  </w:num>
  <w:num w:numId="9" w16cid:durableId="1463647699">
    <w:abstractNumId w:val="10"/>
  </w:num>
  <w:num w:numId="10" w16cid:durableId="673608733">
    <w:abstractNumId w:val="8"/>
  </w:num>
  <w:num w:numId="11" w16cid:durableId="1989937548">
    <w:abstractNumId w:val="18"/>
  </w:num>
  <w:num w:numId="12" w16cid:durableId="1773040737">
    <w:abstractNumId w:val="21"/>
  </w:num>
  <w:num w:numId="13" w16cid:durableId="1329289397">
    <w:abstractNumId w:val="23"/>
  </w:num>
  <w:num w:numId="14" w16cid:durableId="1313484984">
    <w:abstractNumId w:val="5"/>
  </w:num>
  <w:num w:numId="15" w16cid:durableId="1457869392">
    <w:abstractNumId w:val="16"/>
  </w:num>
  <w:num w:numId="16" w16cid:durableId="1197355343">
    <w:abstractNumId w:val="3"/>
  </w:num>
  <w:num w:numId="17" w16cid:durableId="1464885777">
    <w:abstractNumId w:val="11"/>
  </w:num>
  <w:num w:numId="18" w16cid:durableId="1104112483">
    <w:abstractNumId w:val="25"/>
  </w:num>
  <w:num w:numId="19" w16cid:durableId="145096879">
    <w:abstractNumId w:val="2"/>
  </w:num>
  <w:num w:numId="20" w16cid:durableId="643975361">
    <w:abstractNumId w:val="7"/>
  </w:num>
  <w:num w:numId="21" w16cid:durableId="852257610">
    <w:abstractNumId w:val="17"/>
  </w:num>
  <w:num w:numId="22" w16cid:durableId="36928319">
    <w:abstractNumId w:val="1"/>
  </w:num>
  <w:num w:numId="23" w16cid:durableId="970592668">
    <w:abstractNumId w:val="27"/>
  </w:num>
  <w:num w:numId="24" w16cid:durableId="1897163482">
    <w:abstractNumId w:val="14"/>
  </w:num>
  <w:num w:numId="25" w16cid:durableId="384062563">
    <w:abstractNumId w:val="22"/>
  </w:num>
  <w:num w:numId="26" w16cid:durableId="492839721">
    <w:abstractNumId w:val="15"/>
  </w:num>
  <w:num w:numId="27" w16cid:durableId="1229728864">
    <w:abstractNumId w:val="0"/>
  </w:num>
  <w:num w:numId="28" w16cid:durableId="19671527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F5BDE"/>
    <w:rsid w:val="00912571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2026-08-24T06:01:00Z</dcterms:created>
  <dcterms:modified xsi:type="dcterms:W3CDTF">2026-08-24T06:01:00Z</dcterms:modified>
</cp:coreProperties>
</file>