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1E884" w14:textId="77777777" w:rsidR="00F043A6" w:rsidRPr="00F043A6" w:rsidRDefault="00F043A6" w:rsidP="00F043A6">
      <w:pPr>
        <w:jc w:val="left"/>
      </w:pPr>
      <w:r w:rsidRPr="00F043A6">
        <w:t>В [Наименование суда]</w:t>
      </w:r>
      <w:r w:rsidRPr="00F043A6">
        <w:br/>
        <w:t>Адрес: [Индекс, адрес суда]</w:t>
      </w:r>
    </w:p>
    <w:p w14:paraId="7F7211F3" w14:textId="77777777" w:rsidR="00F043A6" w:rsidRPr="00F043A6" w:rsidRDefault="00F043A6" w:rsidP="00F043A6">
      <w:pPr>
        <w:jc w:val="left"/>
      </w:pPr>
      <w:r w:rsidRPr="00F043A6">
        <w:rPr>
          <w:b/>
          <w:bCs/>
        </w:rPr>
        <w:t>Истец:</w:t>
      </w:r>
      <w:r w:rsidRPr="00F043A6">
        <w:t xml:space="preserve"> [ФИО истца]</w:t>
      </w:r>
      <w:r w:rsidRPr="00F043A6">
        <w:br/>
        <w:t>Адрес: [Индекс, адрес истца]</w:t>
      </w:r>
      <w:r w:rsidRPr="00F043A6">
        <w:br/>
        <w:t>Телефон: [Номер телефона]</w:t>
      </w:r>
    </w:p>
    <w:p w14:paraId="56279D2C" w14:textId="77777777" w:rsidR="00F043A6" w:rsidRPr="00F043A6" w:rsidRDefault="00F043A6" w:rsidP="00F043A6">
      <w:pPr>
        <w:jc w:val="left"/>
      </w:pPr>
      <w:r w:rsidRPr="00F043A6">
        <w:rPr>
          <w:b/>
          <w:bCs/>
        </w:rPr>
        <w:t>Ответчик:</w:t>
      </w:r>
      <w:r w:rsidRPr="00F043A6">
        <w:t xml:space="preserve"> [Наименование медицинской организации / ФИО врача]</w:t>
      </w:r>
      <w:r w:rsidRPr="00F043A6">
        <w:br/>
        <w:t>Адрес: [Юридический адрес / адрес проживания]</w:t>
      </w:r>
      <w:r w:rsidRPr="00F043A6">
        <w:br/>
        <w:t>ОГРН/ИНН: [Реквизиты организации]</w:t>
      </w:r>
      <w:r w:rsidRPr="00F043A6">
        <w:br/>
        <w:t>Телефон: [Номер телефона]</w:t>
      </w:r>
      <w:r w:rsidRPr="00F043A6">
        <w:br/>
        <w:t>Электронная почта: [Адрес электронной почты]</w:t>
      </w:r>
    </w:p>
    <w:p w14:paraId="48C5919A" w14:textId="77777777" w:rsidR="00F043A6" w:rsidRPr="00F043A6" w:rsidRDefault="00F043A6" w:rsidP="00F043A6">
      <w:pPr>
        <w:jc w:val="left"/>
      </w:pPr>
      <w:r w:rsidRPr="00F043A6">
        <w:rPr>
          <w:b/>
          <w:bCs/>
        </w:rPr>
        <w:t>Дело №:</w:t>
      </w:r>
      <w:r w:rsidRPr="00F043A6">
        <w:t xml:space="preserve"> [Номер гражданского дела]</w:t>
      </w:r>
    </w:p>
    <w:p w14:paraId="5E6F9B02" w14:textId="77777777" w:rsidR="00F043A6" w:rsidRPr="00F043A6" w:rsidRDefault="00F043A6" w:rsidP="00F043A6">
      <w:pPr>
        <w:jc w:val="center"/>
        <w:rPr>
          <w:b/>
          <w:bCs/>
        </w:rPr>
      </w:pPr>
      <w:r w:rsidRPr="00F043A6">
        <w:rPr>
          <w:b/>
          <w:bCs/>
        </w:rPr>
        <w:t>Возражения на исковое заявление о взыскании вреда, причиненного повреждением здоровья, и компенсации морального вреда</w:t>
      </w:r>
    </w:p>
    <w:p w14:paraId="7A9A824D" w14:textId="77777777" w:rsidR="00F043A6" w:rsidRPr="00F043A6" w:rsidRDefault="00F043A6" w:rsidP="00F043A6">
      <w:r w:rsidRPr="00F043A6">
        <w:t>В производстве [Наименование суда] находится гражданское дело № [Номер дела] по иску [ФИО истца] к [Наименование ответчика] о взыскании ущерба, причиненного повреждением здоровья, а также компенсации морального вреда в размере [СУММА] рублей.</w:t>
      </w:r>
    </w:p>
    <w:p w14:paraId="1485B75D" w14:textId="77777777" w:rsidR="00F043A6" w:rsidRPr="00F043A6" w:rsidRDefault="00F043A6" w:rsidP="00F043A6">
      <w:r w:rsidRPr="00F043A6">
        <w:t>Истец указывает, что в период с «__» ________ 20__ года по «__» ________ 20__ года ему оказывались медицинские услуги в [Наименование ответчика]. По мнению Истца, медицинская помощь была оказана некачественно, с нарушением установленных стандартов и порядков оказания медицинской помощи, что привело к наступлению неблагоприятных последствий для его здоровья в виде [Описание последствий из иска].</w:t>
      </w:r>
    </w:p>
    <w:p w14:paraId="68D83A22" w14:textId="77777777" w:rsidR="00F043A6" w:rsidRPr="00F043A6" w:rsidRDefault="00F043A6" w:rsidP="00F043A6">
      <w:r w:rsidRPr="00F043A6">
        <w:t xml:space="preserve">Ответчик с предъявленными исковыми требованиями не согласен в полном объеме, считает их необоснованными, не подтвержденными материалами </w:t>
      </w:r>
      <w:proofErr w:type="gramStart"/>
      <w:r w:rsidRPr="00F043A6">
        <w:t>дела</w:t>
      </w:r>
      <w:proofErr w:type="gramEnd"/>
      <w:r w:rsidRPr="00F043A6">
        <w:t xml:space="preserve"> и не подлежащими удовлетворению по следующим основаниям.</w:t>
      </w:r>
    </w:p>
    <w:p w14:paraId="4A3B11E7" w14:textId="77777777" w:rsidR="00F043A6" w:rsidRPr="00F043A6" w:rsidRDefault="00F043A6" w:rsidP="00F043A6">
      <w:r w:rsidRPr="00F043A6">
        <w:t>Медицинская помощь Истцу оказывалась в полном соответствии с требованиями Федерального закона от 21.11.2011 № 323-ФЗ «Об основах охраны здоровья граждан в Российской Федерации», утвержденными клиническими рекомендациями и стандартами медицинской помощи. Перед началом проведения лечебно-диагностических манипуляций Истец получил полную и достоверную информацию о характере вмешательства, возможных рисках и осложнениях, что подтверждается подписанным информированным добровольным согласием от «__» ________ 20__ года.</w:t>
      </w:r>
    </w:p>
    <w:p w14:paraId="572AA5CE" w14:textId="77777777" w:rsidR="00F043A6" w:rsidRPr="00F043A6" w:rsidRDefault="00F043A6" w:rsidP="00F043A6">
      <w:r w:rsidRPr="00F043A6">
        <w:t>Диагностика и лечение проводились квалифицированными специалистами, имеющими соответствующие сертификаты и аккредитацию. Осмотры, назначение лекарственных препаратов и хирургические манипуляции выполнялись строго по медицинским показаниям с учетом состояния пациента на момент обращения.</w:t>
      </w:r>
    </w:p>
    <w:p w14:paraId="1A27B657" w14:textId="77777777" w:rsidR="00F043A6" w:rsidRPr="00F043A6" w:rsidRDefault="00F043A6" w:rsidP="00F043A6">
      <w:r w:rsidRPr="00F043A6">
        <w:t xml:space="preserve">Для наступления гражданско-правовой ответственности по правилам статьи 1064 Гражданского кодекса Российской Федерации необходимо наличие совокупности следующих условий: факт причинения вреда, противоправность поведения причинителя вреда, вина причинителя вреда, а </w:t>
      </w:r>
      <w:r w:rsidRPr="00F043A6">
        <w:lastRenderedPageBreak/>
        <w:t>также прямая причинно-следственная связь между противоправными действиями (бездействием) и наступившим вредом. Отсутствие хотя бы одного из указанных элементов исключает возможность удовлетворения иска.</w:t>
      </w:r>
    </w:p>
    <w:p w14:paraId="008AEDAB" w14:textId="77777777" w:rsidR="00F043A6" w:rsidRPr="00F043A6" w:rsidRDefault="00F043A6" w:rsidP="00F043A6">
      <w:r w:rsidRPr="00F043A6">
        <w:t>В материалах дела отсутствуют доказательства, подтверждающие наличие прямой причинно-следственной связи между действиями медицинского персонала [Наименование ответчика] и ухудшением состояния здоровья Истца. Ухудшение самочувствия Истца вызвано объективным течением основного имеющегося у него заболевания [Наименование заболевания] и индивидуальными особенностями организма, о чем медицинский персонал заранее предупреждал пациента.</w:t>
      </w:r>
    </w:p>
    <w:p w14:paraId="6CCC663A" w14:textId="77777777" w:rsidR="00F043A6" w:rsidRPr="00F043A6" w:rsidRDefault="00F043A6" w:rsidP="00F043A6">
      <w:r w:rsidRPr="00F043A6">
        <w:t>Согласно выводам внутреннего контроля качества и безопасности медицинской деятельности (протокол врачебной комиссии № [Номер] от «__» ________ 20__ года), нарушений алгоритмов оказания медицинской помощи, дефектов лечения или квалификационных ошибок в действиях врачей не выявлено.</w:t>
      </w:r>
    </w:p>
    <w:p w14:paraId="787AA63F" w14:textId="77777777" w:rsidR="00F043A6" w:rsidRPr="00F043A6" w:rsidRDefault="00F043A6" w:rsidP="00F043A6">
      <w:r w:rsidRPr="00F043A6">
        <w:t>Поскольку виновные действия Ответчика и дефекты оказания медицинской помощи отсутствуют, требования Истца о компенсации морального вреда и возмещении материального ущерба не имеют правовых оснований.</w:t>
      </w:r>
    </w:p>
    <w:p w14:paraId="1448A8EA" w14:textId="77777777" w:rsidR="00F043A6" w:rsidRPr="00F043A6" w:rsidRDefault="00F043A6" w:rsidP="00F043A6">
      <w:r w:rsidRPr="00F043A6">
        <w:t>На основании изложенного, руководствуясь статьями 35, 149, 150 Гражданского процессуального кодекса Российской Федерации, статьями 1064, 1068, 1099–1101 Гражданского кодекса Российской Федерации,</w:t>
      </w:r>
    </w:p>
    <w:p w14:paraId="4284CD62" w14:textId="77777777" w:rsidR="00F043A6" w:rsidRPr="00F043A6" w:rsidRDefault="00F043A6" w:rsidP="00F043A6">
      <w:pPr>
        <w:jc w:val="center"/>
      </w:pPr>
      <w:r w:rsidRPr="00F043A6">
        <w:rPr>
          <w:b/>
          <w:bCs/>
        </w:rPr>
        <w:t>ПРОШУ:</w:t>
      </w:r>
    </w:p>
    <w:p w14:paraId="7BC8012A" w14:textId="77777777" w:rsidR="00F043A6" w:rsidRPr="00F043A6" w:rsidRDefault="00F043A6" w:rsidP="00F043A6">
      <w:r w:rsidRPr="00F043A6">
        <w:t>В удовлетворении исковых требований [ФИО истца] к [Наименование ответчика] о взыскании вреда, причиненного здоровью, и компенсации морального вреда — отказать в полном объеме.</w:t>
      </w:r>
    </w:p>
    <w:p w14:paraId="42E19CEC" w14:textId="77777777" w:rsidR="00F043A6" w:rsidRPr="00F043A6" w:rsidRDefault="00F043A6" w:rsidP="00F043A6">
      <w:r w:rsidRPr="00F043A6">
        <w:t>Приложения:</w:t>
      </w:r>
    </w:p>
    <w:p w14:paraId="644DDC87" w14:textId="77777777" w:rsidR="00F043A6" w:rsidRPr="00F043A6" w:rsidRDefault="00F043A6" w:rsidP="00F043A6">
      <w:pPr>
        <w:numPr>
          <w:ilvl w:val="0"/>
          <w:numId w:val="8"/>
        </w:numPr>
      </w:pPr>
      <w:r w:rsidRPr="00F043A6">
        <w:t>копия протокола врачебной комиссии от «__» ________ 20__ года;</w:t>
      </w:r>
    </w:p>
    <w:p w14:paraId="1A121C3C" w14:textId="77777777" w:rsidR="00F043A6" w:rsidRPr="00F043A6" w:rsidRDefault="00F043A6" w:rsidP="00F043A6">
      <w:pPr>
        <w:numPr>
          <w:ilvl w:val="0"/>
          <w:numId w:val="8"/>
        </w:numPr>
      </w:pPr>
      <w:r w:rsidRPr="00F043A6">
        <w:t>копия информированного добровольного согласия на медицинское вмешательство;</w:t>
      </w:r>
    </w:p>
    <w:p w14:paraId="43D1E092" w14:textId="77777777" w:rsidR="00F043A6" w:rsidRPr="00F043A6" w:rsidRDefault="00F043A6" w:rsidP="00F043A6">
      <w:pPr>
        <w:numPr>
          <w:ilvl w:val="0"/>
          <w:numId w:val="8"/>
        </w:numPr>
      </w:pPr>
      <w:r w:rsidRPr="00F043A6">
        <w:t>выписка из медицинской карты амбулаторного (стационарного) больного;</w:t>
      </w:r>
    </w:p>
    <w:p w14:paraId="65A11269" w14:textId="77777777" w:rsidR="00F043A6" w:rsidRPr="00F043A6" w:rsidRDefault="00F043A6" w:rsidP="00F043A6">
      <w:pPr>
        <w:numPr>
          <w:ilvl w:val="0"/>
          <w:numId w:val="8"/>
        </w:numPr>
      </w:pPr>
      <w:r w:rsidRPr="00F043A6">
        <w:t>копии документов, подтверждающих квалификацию лечащего врача;</w:t>
      </w:r>
    </w:p>
    <w:p w14:paraId="6F4C2A05" w14:textId="77777777" w:rsidR="00F043A6" w:rsidRPr="00F043A6" w:rsidRDefault="00F043A6" w:rsidP="00F043A6">
      <w:pPr>
        <w:numPr>
          <w:ilvl w:val="0"/>
          <w:numId w:val="8"/>
        </w:numPr>
      </w:pPr>
      <w:r w:rsidRPr="00F043A6">
        <w:t>документ, подтверждающий отправку копии возражений Истцу;</w:t>
      </w:r>
    </w:p>
    <w:p w14:paraId="57F506E3" w14:textId="77777777" w:rsidR="00F043A6" w:rsidRPr="00F043A6" w:rsidRDefault="00F043A6" w:rsidP="00F043A6">
      <w:pPr>
        <w:numPr>
          <w:ilvl w:val="0"/>
          <w:numId w:val="8"/>
        </w:numPr>
      </w:pPr>
      <w:r w:rsidRPr="00F043A6">
        <w:t>доверенность представителя (если документ подписывается представителем).</w:t>
      </w:r>
    </w:p>
    <w:p w14:paraId="6E162314" w14:textId="77777777" w:rsidR="00F043A6" w:rsidRPr="00F043A6" w:rsidRDefault="00F043A6" w:rsidP="00F043A6">
      <w:r w:rsidRPr="00F043A6">
        <w:t>Представитель Ответчика по доверенности / Руководитель</w:t>
      </w:r>
    </w:p>
    <w:p w14:paraId="624CB6B1" w14:textId="77777777" w:rsidR="00F043A6" w:rsidRPr="00F043A6" w:rsidRDefault="00F043A6" w:rsidP="00F043A6">
      <w:r w:rsidRPr="00F043A6">
        <w:t>«__» ________ 20__ г. ________________ / [Фамилия И.О.]</w:t>
      </w:r>
    </w:p>
    <w:p w14:paraId="040E965B" w14:textId="77777777" w:rsidR="0083247E" w:rsidRPr="00F043A6" w:rsidRDefault="0083247E" w:rsidP="00F043A6"/>
    <w:sectPr w:rsidR="0083247E" w:rsidRPr="00F043A6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50E51" w14:textId="77777777" w:rsidR="0064588E" w:rsidRDefault="0064588E" w:rsidP="00AA1082">
      <w:pPr>
        <w:spacing w:after="0" w:line="240" w:lineRule="auto"/>
      </w:pPr>
      <w:r>
        <w:separator/>
      </w:r>
    </w:p>
  </w:endnote>
  <w:endnote w:type="continuationSeparator" w:id="0">
    <w:p w14:paraId="5A17764E" w14:textId="77777777" w:rsidR="0064588E" w:rsidRDefault="0064588E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CE9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AA6B2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AB839" w14:textId="77777777" w:rsidR="0064588E" w:rsidRDefault="0064588E" w:rsidP="00AA1082">
      <w:pPr>
        <w:spacing w:after="0" w:line="240" w:lineRule="auto"/>
      </w:pPr>
      <w:r>
        <w:separator/>
      </w:r>
    </w:p>
  </w:footnote>
  <w:footnote w:type="continuationSeparator" w:id="0">
    <w:p w14:paraId="4C4EBED0" w14:textId="77777777" w:rsidR="0064588E" w:rsidRDefault="0064588E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6596E70B" w14:textId="77777777" w:rsidTr="004F2C3F">
      <w:tc>
        <w:tcPr>
          <w:tcW w:w="988" w:type="dxa"/>
        </w:tcPr>
        <w:p w14:paraId="5440060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734282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F5A321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8801A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2A7A1E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3E60"/>
    <w:multiLevelType w:val="multilevel"/>
    <w:tmpl w:val="76D65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AA498C"/>
    <w:multiLevelType w:val="multilevel"/>
    <w:tmpl w:val="71CE6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A95633"/>
    <w:multiLevelType w:val="multilevel"/>
    <w:tmpl w:val="62FE1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D731D"/>
    <w:multiLevelType w:val="multilevel"/>
    <w:tmpl w:val="02605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24349A"/>
    <w:multiLevelType w:val="multilevel"/>
    <w:tmpl w:val="5450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7B7E54"/>
    <w:multiLevelType w:val="multilevel"/>
    <w:tmpl w:val="6E32F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5"/>
  </w:num>
  <w:num w:numId="2" w16cid:durableId="1452941838">
    <w:abstractNumId w:val="3"/>
  </w:num>
  <w:num w:numId="3" w16cid:durableId="824011069">
    <w:abstractNumId w:val="7"/>
  </w:num>
  <w:num w:numId="4" w16cid:durableId="1237401099">
    <w:abstractNumId w:val="0"/>
  </w:num>
  <w:num w:numId="5" w16cid:durableId="1994330055">
    <w:abstractNumId w:val="4"/>
  </w:num>
  <w:num w:numId="6" w16cid:durableId="148792610">
    <w:abstractNumId w:val="6"/>
  </w:num>
  <w:num w:numId="7" w16cid:durableId="2105110870">
    <w:abstractNumId w:val="1"/>
  </w:num>
  <w:num w:numId="8" w16cid:durableId="20388953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D0"/>
    <w:rsid w:val="00050C30"/>
    <w:rsid w:val="000C285E"/>
    <w:rsid w:val="000D675F"/>
    <w:rsid w:val="000E186D"/>
    <w:rsid w:val="00124C52"/>
    <w:rsid w:val="00136CBC"/>
    <w:rsid w:val="002246DE"/>
    <w:rsid w:val="00227EAA"/>
    <w:rsid w:val="002766D0"/>
    <w:rsid w:val="0029453C"/>
    <w:rsid w:val="00313859"/>
    <w:rsid w:val="00353A0B"/>
    <w:rsid w:val="003D025F"/>
    <w:rsid w:val="003D2489"/>
    <w:rsid w:val="00456FEF"/>
    <w:rsid w:val="00461B7D"/>
    <w:rsid w:val="00472E2F"/>
    <w:rsid w:val="004F2C3F"/>
    <w:rsid w:val="0064588E"/>
    <w:rsid w:val="00657808"/>
    <w:rsid w:val="00675063"/>
    <w:rsid w:val="00683378"/>
    <w:rsid w:val="007E1463"/>
    <w:rsid w:val="008057E1"/>
    <w:rsid w:val="0083238E"/>
    <w:rsid w:val="0083247E"/>
    <w:rsid w:val="008D439D"/>
    <w:rsid w:val="00A93DA0"/>
    <w:rsid w:val="00A95EF3"/>
    <w:rsid w:val="00A9773E"/>
    <w:rsid w:val="00AA1082"/>
    <w:rsid w:val="00B10717"/>
    <w:rsid w:val="00B66532"/>
    <w:rsid w:val="00B90F31"/>
    <w:rsid w:val="00BE1BCA"/>
    <w:rsid w:val="00BF4602"/>
    <w:rsid w:val="00C65A25"/>
    <w:rsid w:val="00C669A3"/>
    <w:rsid w:val="00CA3E33"/>
    <w:rsid w:val="00CC73D4"/>
    <w:rsid w:val="00D139FF"/>
    <w:rsid w:val="00D15699"/>
    <w:rsid w:val="00DC29EF"/>
    <w:rsid w:val="00DF6F94"/>
    <w:rsid w:val="00E11403"/>
    <w:rsid w:val="00E91859"/>
    <w:rsid w:val="00EE3BAB"/>
    <w:rsid w:val="00F043A6"/>
    <w:rsid w:val="00F56DD7"/>
    <w:rsid w:val="00F803C9"/>
    <w:rsid w:val="00F94EAD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0C747"/>
  <w15:chartTrackingRefBased/>
  <w15:docId w15:val="{22373651-4803-4C80-B856-0F56E013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0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2026-08-11T11:12:00Z</dcterms:created>
  <dcterms:modified xsi:type="dcterms:W3CDTF">2026-08-11T11:12:00Z</dcterms:modified>
</cp:coreProperties>
</file>