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DEB9" w14:textId="77777777" w:rsidR="00C04A7A" w:rsidRPr="00C04A7A" w:rsidRDefault="00C04A7A" w:rsidP="00C04A7A">
      <w:pPr>
        <w:jc w:val="left"/>
      </w:pPr>
      <w:r w:rsidRPr="00C04A7A">
        <w:t>В Инспекцию Федеральной налоговой службы № [номер]</w:t>
      </w:r>
      <w:r w:rsidRPr="00C04A7A">
        <w:br/>
        <w:t>Адрес: [индекс, адрес инспекции]</w:t>
      </w:r>
    </w:p>
    <w:p w14:paraId="41E23261" w14:textId="77777777" w:rsidR="00C04A7A" w:rsidRPr="00C04A7A" w:rsidRDefault="00C04A7A" w:rsidP="00C04A7A">
      <w:pPr>
        <w:jc w:val="left"/>
      </w:pPr>
      <w:r w:rsidRPr="00C04A7A">
        <w:rPr>
          <w:b/>
          <w:bCs/>
        </w:rPr>
        <w:t>От налогоплательщика:</w:t>
      </w:r>
      <w:r w:rsidRPr="00C04A7A">
        <w:t xml:space="preserve"> [Наименование организации / ФИО ИП]</w:t>
      </w:r>
      <w:r w:rsidRPr="00C04A7A">
        <w:br/>
        <w:t>ИНН: [номер], КПП: [номер]</w:t>
      </w:r>
      <w:r w:rsidRPr="00C04A7A">
        <w:br/>
        <w:t>Адрес: [юридический или адрес регистрации]</w:t>
      </w:r>
      <w:r w:rsidRPr="00C04A7A">
        <w:br/>
        <w:t>Телефон: [номер телефона]</w:t>
      </w:r>
      <w:r w:rsidRPr="00C04A7A">
        <w:br/>
        <w:t>Электронная почта: [адрес электронной почты]</w:t>
      </w:r>
    </w:p>
    <w:p w14:paraId="1DB37E8B" w14:textId="77777777" w:rsidR="00C04A7A" w:rsidRPr="00C04A7A" w:rsidRDefault="00C04A7A" w:rsidP="00C04A7A">
      <w:pPr>
        <w:jc w:val="center"/>
        <w:rPr>
          <w:b/>
          <w:bCs/>
        </w:rPr>
      </w:pPr>
      <w:r w:rsidRPr="00C04A7A">
        <w:rPr>
          <w:b/>
          <w:bCs/>
        </w:rPr>
        <w:t>Возражения на акт налоговой проверки № [номер] от «__» ________ 20__ г.</w:t>
      </w:r>
    </w:p>
    <w:p w14:paraId="0A0A6308" w14:textId="77777777" w:rsidR="00C04A7A" w:rsidRPr="00C04A7A" w:rsidRDefault="00C04A7A" w:rsidP="00C04A7A">
      <w:r w:rsidRPr="00C04A7A">
        <w:t>В период с «__» ________ 20__ г. по «__» ________ 20__ г. ИФНС России № [номер] провела [выездную / камеральную] налоговую проверку [наименование налогоплательщика] за период [указать период].</w:t>
      </w:r>
    </w:p>
    <w:p w14:paraId="4B85D6CA" w14:textId="77777777" w:rsidR="00C04A7A" w:rsidRPr="00C04A7A" w:rsidRDefault="00C04A7A" w:rsidP="00C04A7A">
      <w:r w:rsidRPr="00C04A7A">
        <w:t>По результатам проверки составили Акт налоговой проверки № [номер] от «__» ________ 20__ г., врученный налогоплательщику «__» ________ 20__ г.</w:t>
      </w:r>
    </w:p>
    <w:p w14:paraId="688DD5A7" w14:textId="77777777" w:rsidR="00C04A7A" w:rsidRPr="00C04A7A" w:rsidRDefault="00C04A7A" w:rsidP="00C04A7A">
      <w:r w:rsidRPr="00C04A7A">
        <w:t>Согласно акту проверки, налоговый орган вменяет налогоплательщику совершение налогового правонарушения и предлагает доначислить [наименование налога] в размере [СУММА] руб., пени в размере [СУММА] руб., а также привлечь к ответственности по ст. [номер статьи] НК РФ в виде штрафа в размере [СУММА] руб.</w:t>
      </w:r>
    </w:p>
    <w:p w14:paraId="244A5271" w14:textId="77777777" w:rsidR="00C04A7A" w:rsidRPr="00C04A7A" w:rsidRDefault="00C04A7A" w:rsidP="00C04A7A">
      <w:r w:rsidRPr="00C04A7A">
        <w:t>Налогоплательщик считает выводы налогового органа, изложенные в акте проверки, неправомерными, необоснованными и не соответствующими фактическим обстоятельствам по следующим основаниям.</w:t>
      </w:r>
    </w:p>
    <w:p w14:paraId="52498CAC" w14:textId="77777777" w:rsidR="00C04A7A" w:rsidRPr="00C04A7A" w:rsidRDefault="00C04A7A" w:rsidP="00C04A7A">
      <w:r w:rsidRPr="00C04A7A">
        <w:t>1. В части доначисления налога по эпизоду [краткое описание эпизода, например: взаимодействия с контрагентом ООО «Х»]:</w:t>
      </w:r>
    </w:p>
    <w:p w14:paraId="6AA6713B" w14:textId="77777777" w:rsidR="00C04A7A" w:rsidRPr="00C04A7A" w:rsidRDefault="00C04A7A" w:rsidP="00C04A7A">
      <w:r w:rsidRPr="00C04A7A">
        <w:t>Налоговый орган указывает, что налогоплательщик необоснованно включил в состав расходов [или применил налоговые вычеты] по сделкам с [наименование контрагента], ссылаясь на [указать аргументы ИФНС, например: недостоверность сведений, отсутствие реальных операций].</w:t>
      </w:r>
    </w:p>
    <w:p w14:paraId="0E52E0F8" w14:textId="77777777" w:rsidR="00C04A7A" w:rsidRPr="00C04A7A" w:rsidRDefault="00C04A7A" w:rsidP="00C04A7A">
      <w:r w:rsidRPr="00C04A7A">
        <w:t>Однако данные выводы инспекции ошибочны. Реальность хозяйственных операций подтверждают имеющиеся в распоряжении документы: договор № [номер] от «__» ________ 20__ г., товарные накладные, акты оказанных услуг, платежные поручения, а также [указать иные документы, например: путевые листы, пропуски на склад]. Должная осмотрительность при выборе контрагента была проявлена в полном объеме, что подтверждается запрошенными у контрагента учредительными документами и выпиской из ЕГРЮЛ.</w:t>
      </w:r>
    </w:p>
    <w:p w14:paraId="1C8D393A" w14:textId="77777777" w:rsidR="00C04A7A" w:rsidRPr="00C04A7A" w:rsidRDefault="00C04A7A" w:rsidP="00C04A7A">
      <w:r w:rsidRPr="00C04A7A">
        <w:t>В соответствии со ст. 54.1 НК РФ не допускается уменьшение налогоплательщиком налоговой базы и суммы уплачиваемого налога в результате искажения сведений о фактах хозяйственной жизни. Налогоплательщик полностью выполнил требования указанной нормы, реальность поставки товаров (выполнения работ, оказания услуг) доказана.</w:t>
      </w:r>
    </w:p>
    <w:p w14:paraId="70D92336" w14:textId="77777777" w:rsidR="00C04A7A" w:rsidRPr="00C04A7A" w:rsidRDefault="00C04A7A" w:rsidP="00C04A7A">
      <w:r w:rsidRPr="00C04A7A">
        <w:t>2. В части расчетной ошибки и нарушения процессуальных норм:</w:t>
      </w:r>
    </w:p>
    <w:p w14:paraId="5528B0D9" w14:textId="77777777" w:rsidR="00C04A7A" w:rsidRPr="00C04A7A" w:rsidRDefault="00C04A7A" w:rsidP="00C04A7A">
      <w:r w:rsidRPr="00C04A7A">
        <w:lastRenderedPageBreak/>
        <w:t>Инспекции при расчете суммы налога не учла документы, предоставленные с письмом № [номер] от «__» ________ 20__ г. Кроме того, проверяющие лица допустили существенные нарушения процедуры проведения проверки, а именно: [указать нарушения, например: проведение осмотра без понятых, ненадлежащее уведомление].</w:t>
      </w:r>
    </w:p>
    <w:p w14:paraId="151553C5" w14:textId="77777777" w:rsidR="00C04A7A" w:rsidRPr="00C04A7A" w:rsidRDefault="00C04A7A" w:rsidP="00C04A7A">
      <w:r w:rsidRPr="00C04A7A">
        <w:t>На основании изложенного, руководствуясь ст. 137, 139, 100, 101 Налогового кодекса РФ,</w:t>
      </w:r>
    </w:p>
    <w:p w14:paraId="6E3B655C" w14:textId="77777777" w:rsidR="00C04A7A" w:rsidRPr="00C04A7A" w:rsidRDefault="00C04A7A" w:rsidP="00C04A7A">
      <w:r w:rsidRPr="00C04A7A">
        <w:rPr>
          <w:b/>
          <w:bCs/>
        </w:rPr>
        <w:t>ПРОШУ:</w:t>
      </w:r>
    </w:p>
    <w:p w14:paraId="77AC6E7C" w14:textId="77777777" w:rsidR="00C04A7A" w:rsidRPr="00C04A7A" w:rsidRDefault="00C04A7A" w:rsidP="00C04A7A">
      <w:r w:rsidRPr="00C04A7A">
        <w:t>1. Рассмотреть настоящие возражения на акт налоговой проверки № [номер] от «__» ________ 20__ г.</w:t>
      </w:r>
    </w:p>
    <w:p w14:paraId="2D1772D3" w14:textId="77777777" w:rsidR="00C04A7A" w:rsidRPr="00C04A7A" w:rsidRDefault="00C04A7A" w:rsidP="00C04A7A">
      <w:r w:rsidRPr="00C04A7A">
        <w:t>2. Принять решение об отказе в привлечении [наименование налогоплательщика] к ответственности за совершение налогового правонарушения.</w:t>
      </w:r>
    </w:p>
    <w:p w14:paraId="779CD227" w14:textId="77777777" w:rsidR="00C04A7A" w:rsidRPr="00C04A7A" w:rsidRDefault="00C04A7A" w:rsidP="00C04A7A">
      <w:r w:rsidRPr="00C04A7A">
        <w:t>3. Не доначислять [наименование налога], пени и штрафы в полном объеме (либо в части эпизода по контрагенту [наименование]).</w:t>
      </w:r>
    </w:p>
    <w:p w14:paraId="563729A3" w14:textId="77777777" w:rsidR="00C04A7A" w:rsidRPr="00C04A7A" w:rsidRDefault="00C04A7A" w:rsidP="00C04A7A">
      <w:r w:rsidRPr="00C04A7A">
        <w:t>Приложения:</w:t>
      </w:r>
    </w:p>
    <w:p w14:paraId="1D453BA4" w14:textId="77777777" w:rsidR="00C04A7A" w:rsidRPr="00C04A7A" w:rsidRDefault="00C04A7A" w:rsidP="00C04A7A">
      <w:r w:rsidRPr="00C04A7A">
        <w:t>1. Копия договора № [номер] от «__» ________ 20__ г.;</w:t>
      </w:r>
    </w:p>
    <w:p w14:paraId="040DCBDD" w14:textId="77777777" w:rsidR="00C04A7A" w:rsidRPr="00C04A7A" w:rsidRDefault="00C04A7A" w:rsidP="00C04A7A">
      <w:r w:rsidRPr="00C04A7A">
        <w:t>2. Копии первичных учетных документов (акты, накладные, УПД) на [число] л.;</w:t>
      </w:r>
    </w:p>
    <w:p w14:paraId="20528320" w14:textId="77777777" w:rsidR="00C04A7A" w:rsidRPr="00C04A7A" w:rsidRDefault="00C04A7A" w:rsidP="00C04A7A">
      <w:r w:rsidRPr="00C04A7A">
        <w:t>3. Доказательства проявления должной осмотрительности на [число] л.;</w:t>
      </w:r>
    </w:p>
    <w:p w14:paraId="187D320D" w14:textId="77777777" w:rsidR="00C04A7A" w:rsidRPr="00C04A7A" w:rsidRDefault="00C04A7A" w:rsidP="00C04A7A">
      <w:r w:rsidRPr="00C04A7A">
        <w:t>4. Документы, подтверждающие полномочия лица, подписавшего возражения.</w:t>
      </w:r>
    </w:p>
    <w:p w14:paraId="15F5E4E2" w14:textId="77777777" w:rsidR="00C04A7A" w:rsidRPr="00C04A7A" w:rsidRDefault="00C04A7A" w:rsidP="00C04A7A">
      <w:r w:rsidRPr="00C04A7A">
        <w:t>«__» ________ 20__ г.</w:t>
      </w:r>
    </w:p>
    <w:p w14:paraId="155A6282" w14:textId="77777777" w:rsidR="00C04A7A" w:rsidRPr="00C04A7A" w:rsidRDefault="00C04A7A" w:rsidP="00C04A7A">
      <w:r w:rsidRPr="00C04A7A">
        <w:t>________________ / [Фамилия И.О.]</w:t>
      </w:r>
    </w:p>
    <w:p w14:paraId="040E965B" w14:textId="77777777" w:rsidR="0083247E" w:rsidRPr="00C04A7A" w:rsidRDefault="0083247E" w:rsidP="00C04A7A"/>
    <w:sectPr w:rsidR="0083247E" w:rsidRPr="00C04A7A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836D9" w14:textId="77777777" w:rsidR="0013250D" w:rsidRDefault="0013250D" w:rsidP="00AA1082">
      <w:pPr>
        <w:spacing w:after="0" w:line="240" w:lineRule="auto"/>
      </w:pPr>
      <w:r>
        <w:separator/>
      </w:r>
    </w:p>
  </w:endnote>
  <w:endnote w:type="continuationSeparator" w:id="0">
    <w:p w14:paraId="1D78D445" w14:textId="77777777" w:rsidR="0013250D" w:rsidRDefault="0013250D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8CE9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3EAA6B25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6BF1F" w14:textId="77777777" w:rsidR="0013250D" w:rsidRDefault="0013250D" w:rsidP="00AA1082">
      <w:pPr>
        <w:spacing w:after="0" w:line="240" w:lineRule="auto"/>
      </w:pPr>
      <w:r>
        <w:separator/>
      </w:r>
    </w:p>
  </w:footnote>
  <w:footnote w:type="continuationSeparator" w:id="0">
    <w:p w14:paraId="07C3F978" w14:textId="77777777" w:rsidR="0013250D" w:rsidRDefault="0013250D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6596E70B" w14:textId="77777777" w:rsidTr="004F2C3F">
      <w:tc>
        <w:tcPr>
          <w:tcW w:w="988" w:type="dxa"/>
        </w:tcPr>
        <w:p w14:paraId="54400607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734282A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6F5A321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8801AF3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692A7A1E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B66F5"/>
    <w:multiLevelType w:val="multilevel"/>
    <w:tmpl w:val="1DF8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704A99"/>
    <w:multiLevelType w:val="multilevel"/>
    <w:tmpl w:val="14EE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73711"/>
    <w:multiLevelType w:val="multilevel"/>
    <w:tmpl w:val="75CA3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FD7A4B"/>
    <w:multiLevelType w:val="multilevel"/>
    <w:tmpl w:val="D9F0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146220"/>
    <w:multiLevelType w:val="multilevel"/>
    <w:tmpl w:val="4990B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EA2C18"/>
    <w:multiLevelType w:val="multilevel"/>
    <w:tmpl w:val="C0EA6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027067"/>
    <w:multiLevelType w:val="multilevel"/>
    <w:tmpl w:val="CB60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183138">
    <w:abstractNumId w:val="4"/>
  </w:num>
  <w:num w:numId="2" w16cid:durableId="1452941838">
    <w:abstractNumId w:val="2"/>
  </w:num>
  <w:num w:numId="3" w16cid:durableId="620452602">
    <w:abstractNumId w:val="7"/>
  </w:num>
  <w:num w:numId="4" w16cid:durableId="127937033">
    <w:abstractNumId w:val="6"/>
  </w:num>
  <w:num w:numId="5" w16cid:durableId="531455332">
    <w:abstractNumId w:val="8"/>
  </w:num>
  <w:num w:numId="6" w16cid:durableId="1099104971">
    <w:abstractNumId w:val="1"/>
  </w:num>
  <w:num w:numId="7" w16cid:durableId="1269124427">
    <w:abstractNumId w:val="5"/>
  </w:num>
  <w:num w:numId="8" w16cid:durableId="557205090">
    <w:abstractNumId w:val="0"/>
  </w:num>
  <w:num w:numId="9" w16cid:durableId="14636476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D0"/>
    <w:rsid w:val="00050A28"/>
    <w:rsid w:val="00050C30"/>
    <w:rsid w:val="000C285E"/>
    <w:rsid w:val="000D675F"/>
    <w:rsid w:val="000E186D"/>
    <w:rsid w:val="00124C52"/>
    <w:rsid w:val="0013250D"/>
    <w:rsid w:val="00136CBC"/>
    <w:rsid w:val="002240D4"/>
    <w:rsid w:val="002246DE"/>
    <w:rsid w:val="00227EAA"/>
    <w:rsid w:val="002766D0"/>
    <w:rsid w:val="0029453C"/>
    <w:rsid w:val="00313859"/>
    <w:rsid w:val="00353A0B"/>
    <w:rsid w:val="003D025F"/>
    <w:rsid w:val="00456FEF"/>
    <w:rsid w:val="00461B7D"/>
    <w:rsid w:val="00472E2F"/>
    <w:rsid w:val="004F2C3F"/>
    <w:rsid w:val="00536156"/>
    <w:rsid w:val="00657808"/>
    <w:rsid w:val="00663857"/>
    <w:rsid w:val="00675063"/>
    <w:rsid w:val="007E1463"/>
    <w:rsid w:val="008057E1"/>
    <w:rsid w:val="0083238E"/>
    <w:rsid w:val="0083247E"/>
    <w:rsid w:val="008D439D"/>
    <w:rsid w:val="008F5BDE"/>
    <w:rsid w:val="00912571"/>
    <w:rsid w:val="00A93DA0"/>
    <w:rsid w:val="00A95EF3"/>
    <w:rsid w:val="00A9773E"/>
    <w:rsid w:val="00AA1082"/>
    <w:rsid w:val="00B10717"/>
    <w:rsid w:val="00B66532"/>
    <w:rsid w:val="00B90F31"/>
    <w:rsid w:val="00BE1BCA"/>
    <w:rsid w:val="00BF4602"/>
    <w:rsid w:val="00C04A7A"/>
    <w:rsid w:val="00C56C38"/>
    <w:rsid w:val="00C65A25"/>
    <w:rsid w:val="00C669A3"/>
    <w:rsid w:val="00CA3E33"/>
    <w:rsid w:val="00CC73D4"/>
    <w:rsid w:val="00D139FF"/>
    <w:rsid w:val="00D15699"/>
    <w:rsid w:val="00DC29EF"/>
    <w:rsid w:val="00DF6F94"/>
    <w:rsid w:val="00E11403"/>
    <w:rsid w:val="00E91859"/>
    <w:rsid w:val="00F56DD7"/>
    <w:rsid w:val="00F667EA"/>
    <w:rsid w:val="00F803C9"/>
    <w:rsid w:val="00F94EAD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0C747"/>
  <w15:chartTrackingRefBased/>
  <w15:docId w15:val="{22373651-4803-4C80-B856-0F56E013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0</TotalTime>
  <Pages>2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2026-08-12T03:49:00Z</dcterms:created>
  <dcterms:modified xsi:type="dcterms:W3CDTF">2026-08-12T03:49:00Z</dcterms:modified>
</cp:coreProperties>
</file>