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0A391" w14:textId="77777777" w:rsidR="008F5BDE" w:rsidRPr="008F5BDE" w:rsidRDefault="008F5BDE" w:rsidP="008F5BDE">
      <w:pPr>
        <w:jc w:val="left"/>
      </w:pPr>
      <w:r w:rsidRPr="008F5BDE">
        <w:t>В Инспекцию Федеральной налоговой службы № [номер]</w:t>
      </w:r>
      <w:r w:rsidRPr="008F5BDE">
        <w:br/>
        <w:t>Адрес: [адрес налогового органа]</w:t>
      </w:r>
    </w:p>
    <w:p w14:paraId="207FF2A1" w14:textId="77777777" w:rsidR="008F5BDE" w:rsidRPr="008F5BDE" w:rsidRDefault="008F5BDE" w:rsidP="008F5BDE">
      <w:pPr>
        <w:jc w:val="left"/>
      </w:pPr>
      <w:r w:rsidRPr="008F5BDE">
        <w:rPr>
          <w:b/>
          <w:bCs/>
        </w:rPr>
        <w:t>От:</w:t>
      </w:r>
      <w:r w:rsidRPr="008F5BDE">
        <w:t xml:space="preserve"> [Наименование организации / ФИО ИП]</w:t>
      </w:r>
      <w:r w:rsidRPr="008F5BDE">
        <w:br/>
        <w:t>ИНН: [номер], КПП: [номер]</w:t>
      </w:r>
      <w:r w:rsidRPr="008F5BDE">
        <w:br/>
        <w:t>Адрес: [юридический адрес]</w:t>
      </w:r>
      <w:r w:rsidRPr="008F5BDE">
        <w:br/>
        <w:t>Телефон: [номер телефона]</w:t>
      </w:r>
      <w:r w:rsidRPr="008F5BDE">
        <w:br/>
        <w:t>Электронная почта: [</w:t>
      </w:r>
      <w:proofErr w:type="spellStart"/>
      <w:r w:rsidRPr="008F5BDE">
        <w:t>email</w:t>
      </w:r>
      <w:proofErr w:type="spellEnd"/>
      <w:r w:rsidRPr="008F5BDE">
        <w:t>]</w:t>
      </w:r>
    </w:p>
    <w:p w14:paraId="678BD531" w14:textId="77777777" w:rsidR="008F5BDE" w:rsidRPr="008F5BDE" w:rsidRDefault="008F5BDE" w:rsidP="008F5BDE">
      <w:pPr>
        <w:jc w:val="center"/>
        <w:rPr>
          <w:b/>
          <w:bCs/>
        </w:rPr>
      </w:pPr>
      <w:r w:rsidRPr="008F5BDE">
        <w:rPr>
          <w:b/>
          <w:bCs/>
        </w:rPr>
        <w:t>Возражения</w:t>
      </w:r>
      <w:r w:rsidRPr="008F5BDE">
        <w:rPr>
          <w:b/>
          <w:bCs/>
        </w:rPr>
        <w:br/>
        <w:t>на требование (акт) налогового органа по корректировке НДС</w:t>
      </w:r>
    </w:p>
    <w:p w14:paraId="7A7E964F" w14:textId="77777777" w:rsidR="008F5BDE" w:rsidRPr="008F5BDE" w:rsidRDefault="008F5BDE" w:rsidP="008F5BDE">
      <w:r w:rsidRPr="008F5BDE">
        <w:t>В адрес [Наименование налогоплательщика] поступило [наименование документа: требование / акт проверки] № [номер] от «__» ________ 20__ г., согласно которому налоговый орган указывает на необходимость проведения корректировки налоговой базы и вычетов по налогу на добавленную стоимость за [указать налоговый период] г. в размере [СУММА] рублей.</w:t>
      </w:r>
    </w:p>
    <w:p w14:paraId="655948E9" w14:textId="77777777" w:rsidR="008F5BDE" w:rsidRPr="008F5BDE" w:rsidRDefault="008F5BDE" w:rsidP="008F5BDE">
      <w:r w:rsidRPr="008F5BDE">
        <w:t>Налогоплательщик считает указанные требования (выводы) налогового органа необоснованными и не соответствующими фактическим обстоятельствам дела по следующим основаниям.</w:t>
      </w:r>
    </w:p>
    <w:p w14:paraId="2D4F085C" w14:textId="77777777" w:rsidR="008F5BDE" w:rsidRPr="008F5BDE" w:rsidRDefault="008F5BDE" w:rsidP="008F5BDE">
      <w:r w:rsidRPr="008F5BDE">
        <w:t>1. Обстоятельства хозяйственной деятельности и полнота первичных документов.</w:t>
      </w:r>
    </w:p>
    <w:p w14:paraId="4C00729C" w14:textId="77777777" w:rsidR="008F5BDE" w:rsidRPr="008F5BDE" w:rsidRDefault="008F5BDE" w:rsidP="008F5BDE">
      <w:r w:rsidRPr="008F5BDE">
        <w:t>В спорном налоговом периоде [Наименование налогоплательщика] осуществлены хозяйственные операции с контрагентом [Наименование контрагента, ИНН]. Операции подтверждаются комплексом первичных учетных документов: договором № [номер] от «__» ________ 20__ г., товарными накладными (актами выполненных работ/услуг), а также корректно оформленными счетами-фактурами.</w:t>
      </w:r>
    </w:p>
    <w:p w14:paraId="4839A58F" w14:textId="77777777" w:rsidR="008F5BDE" w:rsidRPr="008F5BDE" w:rsidRDefault="008F5BDE" w:rsidP="008F5BDE">
      <w:r w:rsidRPr="008F5BDE">
        <w:t>Указанные документы содержат все обязательные реквизиты, предусмотренные статьей 9 Федерального закона от 06.12.2011 № 402-ФЗ «О бухгалтерском учете» и статьей 169 Налогового кодекса РФ. Все операции отражены в книге покупок и книге продаж за соответствующий период.</w:t>
      </w:r>
    </w:p>
    <w:p w14:paraId="66914573" w14:textId="77777777" w:rsidR="008F5BDE" w:rsidRPr="008F5BDE" w:rsidRDefault="008F5BDE" w:rsidP="008F5BDE">
      <w:r w:rsidRPr="008F5BDE">
        <w:t>2. Проявление должной осмотрительности и реальность операций.</w:t>
      </w:r>
    </w:p>
    <w:p w14:paraId="6E223932" w14:textId="77777777" w:rsidR="008F5BDE" w:rsidRPr="008F5BDE" w:rsidRDefault="008F5BDE" w:rsidP="008F5BDE">
      <w:r w:rsidRPr="008F5BDE">
        <w:t>При выборе контрагента налогоплательщик проявил необходимую степень осмотрительности. До заключения договора проверены сведения в ЕГРЮЛ, ресурсы ФНС России, полномочия лиц, подписывающих документы. Реальность выполнения работ (поставки товаров, оказания услуг) подтверждается материальными результатами и их использованием в облагаемой НДС деятельности.</w:t>
      </w:r>
    </w:p>
    <w:p w14:paraId="31F92D00" w14:textId="77777777" w:rsidR="008F5BDE" w:rsidRPr="008F5BDE" w:rsidRDefault="008F5BDE" w:rsidP="008F5BDE">
      <w:r w:rsidRPr="008F5BDE">
        <w:t>3. Правовое обоснование позиции налогоплательщика.</w:t>
      </w:r>
    </w:p>
    <w:p w14:paraId="3F4019F7" w14:textId="77777777" w:rsidR="008F5BDE" w:rsidRPr="008F5BDE" w:rsidRDefault="008F5BDE" w:rsidP="008F5BDE">
      <w:r w:rsidRPr="008F5BDE">
        <w:t>В соответствии со статьей 171 НК РФ налогоплательщик имеет право уменьшить общую сумму налога на установленные налоговые вычеты. Вычетам подлежат суммы налога, предъявленные контрагентами при приобретении товаров (работ, услуг) на территории РФ для осуществления операций, признаваемых объектами налогообложения.</w:t>
      </w:r>
    </w:p>
    <w:p w14:paraId="1930DEB7" w14:textId="77777777" w:rsidR="008F5BDE" w:rsidRPr="008F5BDE" w:rsidRDefault="008F5BDE" w:rsidP="008F5BDE">
      <w:r w:rsidRPr="008F5BDE">
        <w:t xml:space="preserve">Согласно пункту 1 статьи 54.1 НК РФ не допускается уменьшение налогоплательщиком налоговой базы и (или) суммы подлежащего уплате налога в результате искажения сведений о фактах </w:t>
      </w:r>
      <w:r w:rsidRPr="008F5BDE">
        <w:lastRenderedPageBreak/>
        <w:t>хозяйственной жизни. Однако налоговым органом не представлено доказательств искажения фактов хозяйственной жизни или нереальности поставки.</w:t>
      </w:r>
    </w:p>
    <w:p w14:paraId="02DCDEFC" w14:textId="77777777" w:rsidR="008F5BDE" w:rsidRPr="008F5BDE" w:rsidRDefault="008F5BDE" w:rsidP="008F5BDE">
      <w:r w:rsidRPr="008F5BDE">
        <w:t>На основании изложенного, руководствуясь статьями 137, 138, 139, 171, 172 Налогового кодекса РФ,</w:t>
      </w:r>
    </w:p>
    <w:p w14:paraId="6E632E7A" w14:textId="77777777" w:rsidR="008F5BDE" w:rsidRPr="008F5BDE" w:rsidRDefault="008F5BDE" w:rsidP="008F5BDE">
      <w:pPr>
        <w:jc w:val="center"/>
        <w:rPr>
          <w:b/>
          <w:bCs/>
        </w:rPr>
      </w:pPr>
      <w:r w:rsidRPr="008F5BDE">
        <w:rPr>
          <w:b/>
          <w:bCs/>
        </w:rPr>
        <w:t>ПРОШУ:</w:t>
      </w:r>
    </w:p>
    <w:p w14:paraId="6DFB02B8" w14:textId="77777777" w:rsidR="008F5BDE" w:rsidRPr="008F5BDE" w:rsidRDefault="008F5BDE" w:rsidP="008F5BDE">
      <w:r w:rsidRPr="008F5BDE">
        <w:t>1. Принять настоящие возражения к рассмотрению.</w:t>
      </w:r>
      <w:r w:rsidRPr="008F5BDE">
        <w:br/>
        <w:t>2. Признать требования (выводы) о необходимости корректировки НДС за [налоговый период] в размере [СУММА] рублей необоснованными.</w:t>
      </w:r>
      <w:r w:rsidRPr="008F5BDE">
        <w:br/>
        <w:t>3. Отказаться от доначисления НДС, пеней и привлечения к ответственности.</w:t>
      </w:r>
    </w:p>
    <w:p w14:paraId="51A43C1D" w14:textId="77777777" w:rsidR="008F5BDE" w:rsidRPr="008F5BDE" w:rsidRDefault="008F5BDE" w:rsidP="008F5BDE">
      <w:pPr>
        <w:rPr>
          <w:b/>
          <w:bCs/>
        </w:rPr>
      </w:pPr>
      <w:r w:rsidRPr="008F5BDE">
        <w:rPr>
          <w:b/>
          <w:bCs/>
        </w:rPr>
        <w:t>Приложения:</w:t>
      </w:r>
    </w:p>
    <w:p w14:paraId="24A2F456" w14:textId="77777777" w:rsidR="008F5BDE" w:rsidRPr="008F5BDE" w:rsidRDefault="008F5BDE" w:rsidP="008F5BDE">
      <w:pPr>
        <w:numPr>
          <w:ilvl w:val="0"/>
          <w:numId w:val="9"/>
        </w:numPr>
      </w:pPr>
      <w:r w:rsidRPr="008F5BDE">
        <w:t>копия договора с контрагентом № [номер] от «__» ________ 20__ г.;</w:t>
      </w:r>
    </w:p>
    <w:p w14:paraId="1A844BE1" w14:textId="77777777" w:rsidR="008F5BDE" w:rsidRPr="008F5BDE" w:rsidRDefault="008F5BDE" w:rsidP="008F5BDE">
      <w:pPr>
        <w:numPr>
          <w:ilvl w:val="0"/>
          <w:numId w:val="9"/>
        </w:numPr>
      </w:pPr>
      <w:r w:rsidRPr="008F5BDE">
        <w:t>копии первичных документов (акты, накладные, универсальные передаточные документы);</w:t>
      </w:r>
    </w:p>
    <w:p w14:paraId="605FB8E6" w14:textId="77777777" w:rsidR="008F5BDE" w:rsidRPr="008F5BDE" w:rsidRDefault="008F5BDE" w:rsidP="008F5BDE">
      <w:pPr>
        <w:numPr>
          <w:ilvl w:val="0"/>
          <w:numId w:val="9"/>
        </w:numPr>
      </w:pPr>
      <w:r w:rsidRPr="008F5BDE">
        <w:t>копии счетов-фактур;</w:t>
      </w:r>
    </w:p>
    <w:p w14:paraId="5345384E" w14:textId="77777777" w:rsidR="008F5BDE" w:rsidRPr="008F5BDE" w:rsidRDefault="008F5BDE" w:rsidP="008F5BDE">
      <w:pPr>
        <w:numPr>
          <w:ilvl w:val="0"/>
          <w:numId w:val="9"/>
        </w:numPr>
      </w:pPr>
      <w:r w:rsidRPr="008F5BDE">
        <w:t>документы, подтверждающие проявление должной осмотрительности;</w:t>
      </w:r>
    </w:p>
    <w:p w14:paraId="218DDFA1" w14:textId="77777777" w:rsidR="008F5BDE" w:rsidRPr="008F5BDE" w:rsidRDefault="008F5BDE" w:rsidP="008F5BDE">
      <w:pPr>
        <w:numPr>
          <w:ilvl w:val="0"/>
          <w:numId w:val="9"/>
        </w:numPr>
      </w:pPr>
      <w:r w:rsidRPr="008F5BDE">
        <w:t>документы, подтверждающие полномочия лица, подписавшего возражения.</w:t>
      </w:r>
    </w:p>
    <w:p w14:paraId="5AC8EE6A" w14:textId="77777777" w:rsidR="008F5BDE" w:rsidRPr="008F5BDE" w:rsidRDefault="008F5BDE" w:rsidP="008F5BDE">
      <w:r w:rsidRPr="008F5BDE">
        <w:t>«__» ________ 20__ г.</w:t>
      </w:r>
    </w:p>
    <w:p w14:paraId="696F4AEC" w14:textId="77777777" w:rsidR="008F5BDE" w:rsidRPr="008F5BDE" w:rsidRDefault="008F5BDE" w:rsidP="008F5BDE">
      <w:r w:rsidRPr="008F5BDE">
        <w:t>________________ / [Фамилия И.О., должность]</w:t>
      </w:r>
    </w:p>
    <w:p w14:paraId="040E965B" w14:textId="77777777" w:rsidR="0083247E" w:rsidRPr="008F5BDE" w:rsidRDefault="0083247E" w:rsidP="008F5BDE"/>
    <w:sectPr w:rsidR="0083247E" w:rsidRPr="008F5BDE" w:rsidSect="004F2C3F">
      <w:headerReference w:type="default" r:id="rId7"/>
      <w:footerReference w:type="default" r:id="rId8"/>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6504B" w14:textId="77777777" w:rsidR="00A65F6E" w:rsidRDefault="00A65F6E" w:rsidP="00AA1082">
      <w:pPr>
        <w:spacing w:after="0" w:line="240" w:lineRule="auto"/>
      </w:pPr>
      <w:r>
        <w:separator/>
      </w:r>
    </w:p>
  </w:endnote>
  <w:endnote w:type="continuationSeparator" w:id="0">
    <w:p w14:paraId="0D2A81AF" w14:textId="77777777" w:rsidR="00A65F6E" w:rsidRDefault="00A65F6E"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CE97"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3EAA6B25"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4727E" w14:textId="77777777" w:rsidR="00A65F6E" w:rsidRDefault="00A65F6E" w:rsidP="00AA1082">
      <w:pPr>
        <w:spacing w:after="0" w:line="240" w:lineRule="auto"/>
      </w:pPr>
      <w:r>
        <w:separator/>
      </w:r>
    </w:p>
  </w:footnote>
  <w:footnote w:type="continuationSeparator" w:id="0">
    <w:p w14:paraId="48207F1A" w14:textId="77777777" w:rsidR="00A65F6E" w:rsidRDefault="00A65F6E"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6596E70B" w14:textId="77777777" w:rsidTr="004F2C3F">
      <w:tc>
        <w:tcPr>
          <w:tcW w:w="988" w:type="dxa"/>
        </w:tcPr>
        <w:p w14:paraId="54400607" w14:textId="77777777" w:rsidR="000E186D" w:rsidRPr="000E186D" w:rsidRDefault="000E186D">
          <w:pPr>
            <w:pStyle w:val="ac"/>
          </w:pPr>
        </w:p>
      </w:tc>
      <w:tc>
        <w:tcPr>
          <w:tcW w:w="7229" w:type="dxa"/>
        </w:tcPr>
        <w:p w14:paraId="3734282A" w14:textId="77777777" w:rsidR="000E186D" w:rsidRPr="000C285E" w:rsidRDefault="000E186D" w:rsidP="00A95EF3">
          <w:pPr>
            <w:pStyle w:val="ac"/>
            <w:jc w:val="left"/>
            <w:rPr>
              <w:rFonts w:ascii="Arial" w:hAnsi="Arial" w:cs="Arial"/>
              <w:sz w:val="20"/>
              <w:szCs w:val="20"/>
            </w:rPr>
          </w:pPr>
        </w:p>
      </w:tc>
      <w:tc>
        <w:tcPr>
          <w:tcW w:w="1980" w:type="dxa"/>
        </w:tcPr>
        <w:p w14:paraId="66F5A321"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78801AF3" w14:textId="77777777" w:rsidR="000E186D" w:rsidRPr="008057E1" w:rsidRDefault="000E186D" w:rsidP="008057E1">
          <w:pPr>
            <w:pStyle w:val="ac"/>
            <w:jc w:val="center"/>
            <w:rPr>
              <w:sz w:val="16"/>
              <w:szCs w:val="16"/>
            </w:rPr>
          </w:pPr>
        </w:p>
      </w:tc>
    </w:tr>
  </w:tbl>
  <w:p w14:paraId="692A7A1E"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66F5"/>
    <w:multiLevelType w:val="multilevel"/>
    <w:tmpl w:val="1DF8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04A99"/>
    <w:multiLevelType w:val="multilevel"/>
    <w:tmpl w:val="14EE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973711"/>
    <w:multiLevelType w:val="multilevel"/>
    <w:tmpl w:val="75CA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FD7A4B"/>
    <w:multiLevelType w:val="multilevel"/>
    <w:tmpl w:val="D9F0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146220"/>
    <w:multiLevelType w:val="multilevel"/>
    <w:tmpl w:val="4990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EA2C18"/>
    <w:multiLevelType w:val="multilevel"/>
    <w:tmpl w:val="C0EA6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027067"/>
    <w:multiLevelType w:val="multilevel"/>
    <w:tmpl w:val="CB60A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4183138">
    <w:abstractNumId w:val="4"/>
  </w:num>
  <w:num w:numId="2" w16cid:durableId="1452941838">
    <w:abstractNumId w:val="2"/>
  </w:num>
  <w:num w:numId="3" w16cid:durableId="620452602">
    <w:abstractNumId w:val="7"/>
  </w:num>
  <w:num w:numId="4" w16cid:durableId="127937033">
    <w:abstractNumId w:val="6"/>
  </w:num>
  <w:num w:numId="5" w16cid:durableId="531455332">
    <w:abstractNumId w:val="8"/>
  </w:num>
  <w:num w:numId="6" w16cid:durableId="1099104971">
    <w:abstractNumId w:val="1"/>
  </w:num>
  <w:num w:numId="7" w16cid:durableId="1269124427">
    <w:abstractNumId w:val="5"/>
  </w:num>
  <w:num w:numId="8" w16cid:durableId="557205090">
    <w:abstractNumId w:val="0"/>
  </w:num>
  <w:num w:numId="9" w16cid:durableId="1463647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D0"/>
    <w:rsid w:val="00050A28"/>
    <w:rsid w:val="00050C30"/>
    <w:rsid w:val="000C285E"/>
    <w:rsid w:val="000D675F"/>
    <w:rsid w:val="000E186D"/>
    <w:rsid w:val="00124C52"/>
    <w:rsid w:val="00136CBC"/>
    <w:rsid w:val="002240D4"/>
    <w:rsid w:val="002246DE"/>
    <w:rsid w:val="00227EAA"/>
    <w:rsid w:val="002766D0"/>
    <w:rsid w:val="0029453C"/>
    <w:rsid w:val="00313859"/>
    <w:rsid w:val="00353A0B"/>
    <w:rsid w:val="003D025F"/>
    <w:rsid w:val="00456FEF"/>
    <w:rsid w:val="00461B7D"/>
    <w:rsid w:val="00472E2F"/>
    <w:rsid w:val="004F2C3F"/>
    <w:rsid w:val="00536156"/>
    <w:rsid w:val="00657808"/>
    <w:rsid w:val="00663857"/>
    <w:rsid w:val="00675063"/>
    <w:rsid w:val="007E1463"/>
    <w:rsid w:val="008057E1"/>
    <w:rsid w:val="0083238E"/>
    <w:rsid w:val="0083247E"/>
    <w:rsid w:val="008D439D"/>
    <w:rsid w:val="008F5BDE"/>
    <w:rsid w:val="00912571"/>
    <w:rsid w:val="00A65F6E"/>
    <w:rsid w:val="00A93DA0"/>
    <w:rsid w:val="00A95EF3"/>
    <w:rsid w:val="00A9773E"/>
    <w:rsid w:val="00AA1082"/>
    <w:rsid w:val="00B10717"/>
    <w:rsid w:val="00B66532"/>
    <w:rsid w:val="00B90F31"/>
    <w:rsid w:val="00BE1BCA"/>
    <w:rsid w:val="00BF4602"/>
    <w:rsid w:val="00C56C38"/>
    <w:rsid w:val="00C65A25"/>
    <w:rsid w:val="00C669A3"/>
    <w:rsid w:val="00CA3E33"/>
    <w:rsid w:val="00CC73D4"/>
    <w:rsid w:val="00D139FF"/>
    <w:rsid w:val="00D15699"/>
    <w:rsid w:val="00DC29EF"/>
    <w:rsid w:val="00DF6F94"/>
    <w:rsid w:val="00E11403"/>
    <w:rsid w:val="00E91859"/>
    <w:rsid w:val="00F56DD7"/>
    <w:rsid w:val="00F667EA"/>
    <w:rsid w:val="00F803C9"/>
    <w:rsid w:val="00F94EAD"/>
    <w:rsid w:val="00FC725F"/>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0C747"/>
  <w15:chartTrackingRefBased/>
  <w15:docId w15:val="{22373651-4803-4C80-B856-0F56E013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Documents\&#1053;&#1072;&#1089;&#1090;&#1088;&#1072;&#1080;&#1074;&#1072;&#1077;&#1084;&#1099;&#1077;%20&#1096;&#1072;&#1073;&#1083;&#1086;&#1085;&#1099;%20Office\&#1064;&#1040;&#1041;&#1051;&#1054;&#1053;%20&#1044;&#1051;&#1071;%20&#1070;&#1056;&#1044;&#1054;&#1050;&#1059;&#1052;&#1045;&#1053;&#1058;&#1054;&#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ДЛЯ ЮРДОКУМЕНТОВ.dotx</Template>
  <TotalTime>1</TotalTime>
  <Pages>2</Pages>
  <Words>500</Words>
  <Characters>2854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dc:creator>
  <cp:keywords>Типовой шаблон (образец) документа</cp:keywords>
  <dc:description/>
  <cp:lastModifiedBy>Evgeniy Mister</cp:lastModifiedBy>
  <cp:revision>2</cp:revision>
  <dcterms:created xsi:type="dcterms:W3CDTF">2026-08-12T03:45:00Z</dcterms:created>
  <dcterms:modified xsi:type="dcterms:W3CDTF">2026-08-12T03:45:00Z</dcterms:modified>
</cp:coreProperties>
</file>