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E29B8" w14:textId="77777777" w:rsidR="003D3353" w:rsidRPr="003D3353" w:rsidRDefault="003D3353" w:rsidP="003D3353">
      <w:pPr>
        <w:jc w:val="center"/>
        <w:rPr>
          <w:b/>
          <w:bCs/>
        </w:rPr>
      </w:pPr>
      <w:r w:rsidRPr="003D3353">
        <w:rPr>
          <w:b/>
          <w:bCs/>
        </w:rPr>
        <w:t>Согласие на обработку персональных данных</w:t>
      </w:r>
    </w:p>
    <w:p w14:paraId="37D3404D" w14:textId="77777777" w:rsidR="003D3353" w:rsidRPr="003D3353" w:rsidRDefault="003D3353" w:rsidP="003D3353">
      <w:r w:rsidRPr="003D3353">
        <w:t>г. [Город]</w:t>
      </w:r>
    </w:p>
    <w:p w14:paraId="3E569640" w14:textId="77777777" w:rsidR="003D3353" w:rsidRPr="003D3353" w:rsidRDefault="003D3353" w:rsidP="003D3353">
      <w:r w:rsidRPr="003D3353">
        <w:t>«__» ________ 20__ г.</w:t>
      </w:r>
    </w:p>
    <w:p w14:paraId="1ACEEBA5" w14:textId="77777777" w:rsidR="003D3353" w:rsidRPr="003D3353" w:rsidRDefault="003D3353" w:rsidP="003D3353">
      <w:r w:rsidRPr="003D3353">
        <w:t>Я, [ФИО гражданина полностью], паспорт [серия, номер], выдан [наименование выдавшего органа], дата выдачи «__» ________ 20__ г., код подразделения [код], проживающий(</w:t>
      </w:r>
      <w:proofErr w:type="spellStart"/>
      <w:r w:rsidRPr="003D3353">
        <w:t>ая</w:t>
      </w:r>
      <w:proofErr w:type="spellEnd"/>
      <w:r w:rsidRPr="003D3353">
        <w:t>) по адресу: [адрес места жительства],</w:t>
      </w:r>
    </w:p>
    <w:p w14:paraId="0F32DCFB" w14:textId="77777777" w:rsidR="003D3353" w:rsidRPr="003D3353" w:rsidRDefault="003D3353" w:rsidP="003D3353">
      <w:r w:rsidRPr="003D3353">
        <w:t>в соответствии со статьей 9 Федерального закона от 27.07.2006 № 152-ФЗ «О персональных данных», даю свое согласие [наименование оператора / ФИО ИП], зарегистрированному по адресу: [адрес оператора], ИНН [номер], ОГРН/ОГРНИП [номер] (далее — Оператор), на обработку моих персональных данных на следующих условиях:</w:t>
      </w:r>
    </w:p>
    <w:p w14:paraId="2D5439F7" w14:textId="77777777" w:rsidR="003D3353" w:rsidRPr="003D3353" w:rsidRDefault="003D3353" w:rsidP="003D3353">
      <w:r w:rsidRPr="003D3353">
        <w:t>1. Перечень персональных данных, на обработку которых дается согласие:</w:t>
      </w:r>
    </w:p>
    <w:p w14:paraId="134075BA" w14:textId="77777777" w:rsidR="003D3353" w:rsidRPr="003D3353" w:rsidRDefault="003D3353" w:rsidP="003D3353">
      <w:r w:rsidRPr="003D3353">
        <w:t>а) фамилия, имя, отчество;</w:t>
      </w:r>
    </w:p>
    <w:p w14:paraId="2AF10E81" w14:textId="77777777" w:rsidR="003D3353" w:rsidRPr="003D3353" w:rsidRDefault="003D3353" w:rsidP="003D3353">
      <w:r w:rsidRPr="003D3353">
        <w:t>б) дата и место рождения;</w:t>
      </w:r>
    </w:p>
    <w:p w14:paraId="7CC62B99" w14:textId="77777777" w:rsidR="003D3353" w:rsidRPr="003D3353" w:rsidRDefault="003D3353" w:rsidP="003D3353">
      <w:r w:rsidRPr="003D3353">
        <w:t>в) данные документа, удостоверяющего личность;</w:t>
      </w:r>
    </w:p>
    <w:p w14:paraId="59838A63" w14:textId="77777777" w:rsidR="003D3353" w:rsidRPr="003D3353" w:rsidRDefault="003D3353" w:rsidP="003D3353">
      <w:r w:rsidRPr="003D3353">
        <w:t>г) адрес регистрации и фактического проживания;</w:t>
      </w:r>
    </w:p>
    <w:p w14:paraId="2660D0E8" w14:textId="77777777" w:rsidR="003D3353" w:rsidRPr="003D3353" w:rsidRDefault="003D3353" w:rsidP="003D3353">
      <w:r w:rsidRPr="003D3353">
        <w:t>д) контактный номер телефона;</w:t>
      </w:r>
    </w:p>
    <w:p w14:paraId="6B3B1F0F" w14:textId="77777777" w:rsidR="003D3353" w:rsidRPr="003D3353" w:rsidRDefault="003D3353" w:rsidP="003D3353">
      <w:r w:rsidRPr="003D3353">
        <w:t>е) адрес электронной почты;</w:t>
      </w:r>
    </w:p>
    <w:p w14:paraId="562366ED" w14:textId="77777777" w:rsidR="003D3353" w:rsidRPr="003D3353" w:rsidRDefault="003D3353" w:rsidP="003D3353">
      <w:r w:rsidRPr="003D3353">
        <w:t>ж) [иные персональные данные, необходимые для заявленных целей].</w:t>
      </w:r>
    </w:p>
    <w:p w14:paraId="27308244" w14:textId="77777777" w:rsidR="003D3353" w:rsidRPr="003D3353" w:rsidRDefault="003D3353" w:rsidP="003D3353">
      <w:r w:rsidRPr="003D3353">
        <w:t>2. Цели обработки персональных данных:</w:t>
      </w:r>
    </w:p>
    <w:p w14:paraId="0B024153" w14:textId="77777777" w:rsidR="003D3353" w:rsidRPr="003D3353" w:rsidRDefault="003D3353" w:rsidP="003D3353">
      <w:r w:rsidRPr="003D3353">
        <w:t>а) обеспечение соблюдения законов и иных нормативных правовых актов;</w:t>
      </w:r>
    </w:p>
    <w:p w14:paraId="7090BFBA" w14:textId="77777777" w:rsidR="003D3353" w:rsidRPr="003D3353" w:rsidRDefault="003D3353" w:rsidP="003D3353">
      <w:r w:rsidRPr="003D3353">
        <w:t>б) заключение и исполнение договоров, стороной которых является Субъект персональных данных;</w:t>
      </w:r>
    </w:p>
    <w:p w14:paraId="7C1833B5" w14:textId="77777777" w:rsidR="003D3353" w:rsidRPr="003D3353" w:rsidRDefault="003D3353" w:rsidP="003D3353">
      <w:r w:rsidRPr="003D3353">
        <w:t>в) направление информационных уведомлений и ответов на обращения;</w:t>
      </w:r>
    </w:p>
    <w:p w14:paraId="4784B1BF" w14:textId="77777777" w:rsidR="003D3353" w:rsidRPr="003D3353" w:rsidRDefault="003D3353" w:rsidP="003D3353">
      <w:r w:rsidRPr="003D3353">
        <w:t>г) [укажите иные конкретные цели].</w:t>
      </w:r>
    </w:p>
    <w:p w14:paraId="48A3C421" w14:textId="77777777" w:rsidR="003D3353" w:rsidRPr="003D3353" w:rsidRDefault="003D3353" w:rsidP="003D3353">
      <w:r w:rsidRPr="003D3353">
        <w:t>3. Перечень действий с персональными данными, на совершение которых дается согласие:</w:t>
      </w:r>
    </w:p>
    <w:p w14:paraId="4DA7F45D" w14:textId="77777777" w:rsidR="003D3353" w:rsidRPr="003D3353" w:rsidRDefault="003D3353" w:rsidP="003D3353">
      <w:r w:rsidRPr="003D3353"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14:paraId="3F566D7A" w14:textId="77777777" w:rsidR="003D3353" w:rsidRPr="003D3353" w:rsidRDefault="003D3353" w:rsidP="003D3353">
      <w:r w:rsidRPr="003D3353">
        <w:t>4. Способы обработки персональных данных:</w:t>
      </w:r>
    </w:p>
    <w:p w14:paraId="71B2A50E" w14:textId="77777777" w:rsidR="003D3353" w:rsidRPr="003D3353" w:rsidRDefault="003D3353" w:rsidP="003D3353">
      <w:r w:rsidRPr="003D3353">
        <w:t>Обработка осуществляется как с использованием средств автоматизации, так и без использования таких средств (смешанная обработка).</w:t>
      </w:r>
    </w:p>
    <w:p w14:paraId="6D72EBB7" w14:textId="77777777" w:rsidR="003D3353" w:rsidRPr="003D3353" w:rsidRDefault="003D3353" w:rsidP="003D3353">
      <w:r w:rsidRPr="003D3353">
        <w:t>5. Срок действия согласия и порядок его отзыва:</w:t>
      </w:r>
    </w:p>
    <w:p w14:paraId="6CC9BF64" w14:textId="77777777" w:rsidR="003D3353" w:rsidRPr="003D3353" w:rsidRDefault="003D3353" w:rsidP="003D3353">
      <w:r w:rsidRPr="003D3353">
        <w:lastRenderedPageBreak/>
        <w:t>Настоящее согласие действует с момента его подписания и до момента достижения целей обработки или до дня его отзыва.</w:t>
      </w:r>
    </w:p>
    <w:p w14:paraId="12C05F89" w14:textId="77777777" w:rsidR="003D3353" w:rsidRPr="003D3353" w:rsidRDefault="003D3353" w:rsidP="003D3353">
      <w:r w:rsidRPr="003D3353">
        <w:t>Согласие может быть отозвано путем направления Оператору письменного заявления по адресу местонахождения Оператора либо на адрес электронной почты: [электронный адрес].</w:t>
      </w:r>
    </w:p>
    <w:p w14:paraId="791DB626" w14:textId="77777777" w:rsidR="003D3353" w:rsidRPr="003D3353" w:rsidRDefault="003D3353" w:rsidP="003D3353">
      <w:r w:rsidRPr="003D3353">
        <w:t>В случае отзыва согласия Оператор вправе продолжить обработку персональных данных без согласия при наличии оснований, указанных в пунктах 2–11 части 1 статьи 6, части 2 статьи 10 и части 2 статьи 11 Федерального закона № 152-ФЗ «О персональных данных».</w:t>
      </w:r>
    </w:p>
    <w:p w14:paraId="03E1D688" w14:textId="77777777" w:rsidR="003D3353" w:rsidRPr="003D3353" w:rsidRDefault="003D3353" w:rsidP="003D3353">
      <w:r w:rsidRPr="003D3353">
        <w:t>Субъект персональных данных:</w:t>
      </w:r>
    </w:p>
    <w:p w14:paraId="09EFC34D" w14:textId="77777777" w:rsidR="003D3353" w:rsidRPr="003D3353" w:rsidRDefault="003D3353" w:rsidP="003D3353">
      <w:r w:rsidRPr="003D3353">
        <w:t>________________ / [Фамилия И.О.]</w:t>
      </w:r>
    </w:p>
    <w:p w14:paraId="0C96273E" w14:textId="5B885FE2" w:rsidR="0083247E" w:rsidRPr="003D3353" w:rsidRDefault="0083247E" w:rsidP="003D3353"/>
    <w:sectPr w:rsidR="0083247E" w:rsidRPr="003D3353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404B3" w14:textId="77777777" w:rsidR="00F57250" w:rsidRDefault="00F57250" w:rsidP="00AA1082">
      <w:pPr>
        <w:spacing w:after="0" w:line="240" w:lineRule="auto"/>
      </w:pPr>
      <w:r>
        <w:separator/>
      </w:r>
    </w:p>
  </w:endnote>
  <w:endnote w:type="continuationSeparator" w:id="0">
    <w:p w14:paraId="1F6500FC" w14:textId="77777777" w:rsidR="00F57250" w:rsidRDefault="00F57250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AF99E" w14:textId="77777777" w:rsidR="00F57250" w:rsidRDefault="00F57250" w:rsidP="00AA1082">
      <w:pPr>
        <w:spacing w:after="0" w:line="240" w:lineRule="auto"/>
      </w:pPr>
      <w:r>
        <w:separator/>
      </w:r>
    </w:p>
  </w:footnote>
  <w:footnote w:type="continuationSeparator" w:id="0">
    <w:p w14:paraId="76EB0997" w14:textId="77777777" w:rsidR="00F57250" w:rsidRDefault="00F57250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C1E0A"/>
    <w:rsid w:val="003D025F"/>
    <w:rsid w:val="003D3353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670B5"/>
    <w:rsid w:val="00D76008"/>
    <w:rsid w:val="00D91AF0"/>
    <w:rsid w:val="00DB547F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57250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2026-08-23T19:00:00Z</dcterms:created>
  <dcterms:modified xsi:type="dcterms:W3CDTF">2026-08-23T19:00:00Z</dcterms:modified>
</cp:coreProperties>
</file>