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8375" w14:textId="77777777" w:rsidR="00912571" w:rsidRPr="00912571" w:rsidRDefault="00912571" w:rsidP="00912571">
      <w:pPr>
        <w:jc w:val="left"/>
      </w:pPr>
      <w:r w:rsidRPr="00912571">
        <w:t>В [Название районного суда] суд</w:t>
      </w:r>
      <w:r w:rsidRPr="00912571">
        <w:br/>
        <w:t>Адрес: [Адрес суда]</w:t>
      </w:r>
    </w:p>
    <w:p w14:paraId="5A670E79" w14:textId="77777777" w:rsidR="00912571" w:rsidRPr="00912571" w:rsidRDefault="00912571" w:rsidP="00912571">
      <w:pPr>
        <w:jc w:val="left"/>
      </w:pPr>
      <w:r w:rsidRPr="00912571">
        <w:rPr>
          <w:b/>
          <w:bCs/>
        </w:rPr>
        <w:t>Административный истец:</w:t>
      </w:r>
      <w:r w:rsidRPr="00912571">
        <w:t xml:space="preserve"> [ФИО гражданина]</w:t>
      </w:r>
      <w:r w:rsidRPr="00912571">
        <w:br/>
        <w:t>Адрес: [Адрес проживания/регистрации]</w:t>
      </w:r>
      <w:r w:rsidRPr="00912571">
        <w:br/>
        <w:t>Телефон: [Номер телефона]</w:t>
      </w:r>
      <w:r w:rsidRPr="00912571">
        <w:br/>
        <w:t>Электронная почта: [Адрес электронной почты]</w:t>
      </w:r>
    </w:p>
    <w:p w14:paraId="3EA3123F" w14:textId="77777777" w:rsidR="00912571" w:rsidRPr="00912571" w:rsidRDefault="00912571" w:rsidP="00912571">
      <w:pPr>
        <w:jc w:val="left"/>
      </w:pPr>
      <w:r w:rsidRPr="00912571">
        <w:rPr>
          <w:b/>
          <w:bCs/>
        </w:rPr>
        <w:t>Административный ответчик:</w:t>
      </w:r>
      <w:r w:rsidRPr="00912571">
        <w:t xml:space="preserve"> [Наименование ФКУ «ГБ МСЭ по области/краю/республике» Минтруда России]</w:t>
      </w:r>
      <w:r w:rsidRPr="00912571">
        <w:br/>
        <w:t>Адрес: [Адрес бюро МСЭ]</w:t>
      </w:r>
      <w:r w:rsidRPr="00912571">
        <w:br/>
        <w:t>Телефон: [Номер телефона бюро]</w:t>
      </w:r>
      <w:r w:rsidRPr="00912571">
        <w:br/>
        <w:t>Электронная почта: [</w:t>
      </w:r>
      <w:proofErr w:type="spellStart"/>
      <w:r w:rsidRPr="00912571">
        <w:t>Email</w:t>
      </w:r>
      <w:proofErr w:type="spellEnd"/>
      <w:r w:rsidRPr="00912571">
        <w:t xml:space="preserve"> бюро]</w:t>
      </w:r>
    </w:p>
    <w:p w14:paraId="10FFD002" w14:textId="77777777" w:rsidR="00912571" w:rsidRPr="00912571" w:rsidRDefault="00912571" w:rsidP="00912571">
      <w:pPr>
        <w:jc w:val="left"/>
      </w:pPr>
      <w:r w:rsidRPr="00912571">
        <w:t xml:space="preserve">Госпошлина: освобожден от уплаты на основании </w:t>
      </w:r>
      <w:proofErr w:type="spellStart"/>
      <w:r w:rsidRPr="00912571">
        <w:t>пп</w:t>
      </w:r>
      <w:proofErr w:type="spellEnd"/>
      <w:r w:rsidRPr="00912571">
        <w:t>. 2 п. 2 ст. 333.36 НК РФ (инвалиды I и II групп) / [или 300 рублей]</w:t>
      </w:r>
    </w:p>
    <w:p w14:paraId="40DB9D64" w14:textId="77777777" w:rsidR="00912571" w:rsidRPr="00912571" w:rsidRDefault="00912571" w:rsidP="00912571">
      <w:pPr>
        <w:jc w:val="center"/>
        <w:rPr>
          <w:b/>
          <w:bCs/>
        </w:rPr>
      </w:pPr>
      <w:r w:rsidRPr="00912571">
        <w:rPr>
          <w:b/>
          <w:bCs/>
        </w:rPr>
        <w:t>АДМИНИСТРАТИВНОЕ ИСКОВОЕ ЗАЯВЛЕНИЕ</w:t>
      </w:r>
      <w:r w:rsidRPr="00912571">
        <w:rPr>
          <w:b/>
          <w:bCs/>
        </w:rPr>
        <w:br/>
        <w:t>об оспаривании решения Главного бюро медико-социальной экспертизы</w:t>
      </w:r>
    </w:p>
    <w:p w14:paraId="4431D5CD" w14:textId="77777777" w:rsidR="00912571" w:rsidRPr="00912571" w:rsidRDefault="00912571" w:rsidP="00912571">
      <w:r w:rsidRPr="00912571">
        <w:t>«__» ________ 20__ г. административный истец проходил освидетельствование в Бюро № __ — филиале ФКУ «ГБ МСЭ по [Название региона]» Минтруда России. По результатам проведения медико-социальной экспертизы принят акт № __, в соответствии с которым истцу было отказано в установлении группы инвалидности (либо установлена __ группа инвалидности вместо ожидаемой __ группы / отказано в разработке конкретных мероприятий ИПРА).</w:t>
      </w:r>
    </w:p>
    <w:p w14:paraId="46E3F675" w14:textId="77777777" w:rsidR="00912571" w:rsidRPr="00912571" w:rsidRDefault="00912571" w:rsidP="00912571">
      <w:r w:rsidRPr="00912571">
        <w:t>Не согласившись с указанным решением, истец обжаловал его в экспертный состав Главного бюро медико-социальной экспертизы по [Название региона]. «__» ________ 20__ г. Главное бюро МСЭ приняло решение № __, которым решение филиала оставлено без изменения, а жалоба истца — без удовлетворения.</w:t>
      </w:r>
    </w:p>
    <w:p w14:paraId="3272D04E" w14:textId="77777777" w:rsidR="00912571" w:rsidRPr="00912571" w:rsidRDefault="00912571" w:rsidP="00912571">
      <w:r w:rsidRPr="00912571">
        <w:t>С вынесенным решением Главного бюро МСЭ истец не согласен, считает его незаконным, необъективным и нарушающим его право на социальную защиту и реабилитацию по следующим основаниям.</w:t>
      </w:r>
    </w:p>
    <w:p w14:paraId="79AE0617" w14:textId="77777777" w:rsidR="00912571" w:rsidRPr="00912571" w:rsidRDefault="00912571" w:rsidP="00912571">
      <w:r w:rsidRPr="00912571">
        <w:t xml:space="preserve">При проведении освидетельствования экспертный состав не </w:t>
      </w:r>
      <w:proofErr w:type="spellStart"/>
      <w:r w:rsidRPr="00912571">
        <w:t>учл</w:t>
      </w:r>
      <w:proofErr w:type="spellEnd"/>
      <w:r w:rsidRPr="00912571">
        <w:t xml:space="preserve"> существенные медицинские документы, подтверждающие стойкий характер нарушений функций организма, а именно: [перечислить выписки, медицинские заключения, результаты исследований]. Диагностированные у истца заболевания ([указать диагнозы]) приводят к III (или IV) степени выраженности стойких нарушений функций организма, что соответствует критериям установления [указать группу] группы инвалидности согласно Приказу Минтруда России от 27.08.2019 № 585н.</w:t>
      </w:r>
    </w:p>
    <w:p w14:paraId="242CA4AE" w14:textId="77777777" w:rsidR="00912571" w:rsidRPr="00912571" w:rsidRDefault="00912571" w:rsidP="00912571">
      <w:r w:rsidRPr="00912571">
        <w:t>В соответствии с частью 1 статьи 218 Кодекса административного судопроизводства РФ гражданин может обратиться в суд с требованиями об оспаривании решений, действий (бездействия) органа государственной власти, иного органа, организации, наделенных отдельными государственными или иными публичными полномочиями.</w:t>
      </w:r>
    </w:p>
    <w:p w14:paraId="5FB678A8" w14:textId="77777777" w:rsidR="00912571" w:rsidRPr="00912571" w:rsidRDefault="00912571" w:rsidP="00912571">
      <w:r w:rsidRPr="00912571">
        <w:lastRenderedPageBreak/>
        <w:t>На основании изложенного, руководствуясь ст. 218-220 КАС РФ, Федеральным законом от 24.11.1995 № 181-ФЗ «О социальной защите инвалидов в Российской Федерации»,</w:t>
      </w:r>
    </w:p>
    <w:p w14:paraId="763FAFE0" w14:textId="77777777" w:rsidR="00912571" w:rsidRPr="00912571" w:rsidRDefault="00912571" w:rsidP="00912571">
      <w:pPr>
        <w:jc w:val="center"/>
        <w:rPr>
          <w:b/>
          <w:bCs/>
        </w:rPr>
      </w:pPr>
      <w:r w:rsidRPr="00912571">
        <w:rPr>
          <w:b/>
          <w:bCs/>
        </w:rPr>
        <w:t>ПРОШУ:</w:t>
      </w:r>
    </w:p>
    <w:p w14:paraId="044B2555" w14:textId="77777777" w:rsidR="00912571" w:rsidRPr="00912571" w:rsidRDefault="00912571" w:rsidP="00912571">
      <w:r w:rsidRPr="00912571">
        <w:t>1. Признать незаконным и отменить решение ФКУ «Главное бюро медико-социальной экспертизы по [Название региона]» Минтруда России № __ от «__» ________ 20__ г.</w:t>
      </w:r>
      <w:r w:rsidRPr="00912571">
        <w:br/>
        <w:t>2. Обязать ФКУ «Главное бюро медико-социальной экспертизы по [Название региона]» Минтруда России провести повторную медико-социальную экспертизу административного истца с учетом имеющихся медицинских документов и заключения судебной экспертизы.</w:t>
      </w:r>
      <w:r w:rsidRPr="00912571">
        <w:br/>
        <w:t>3. Назначить по делу судебную медико-социальную экспертизу для определения степени выраженности стойких расстройств функций организма и наличия ограничений жизнедеятельности.</w:t>
      </w:r>
    </w:p>
    <w:p w14:paraId="51E3D238" w14:textId="77777777" w:rsidR="00912571" w:rsidRPr="00912571" w:rsidRDefault="00912571" w:rsidP="00912571">
      <w:r w:rsidRPr="00912571">
        <w:t>Приложения:</w:t>
      </w:r>
    </w:p>
    <w:p w14:paraId="2C048BDB" w14:textId="77777777" w:rsidR="00912571" w:rsidRPr="00912571" w:rsidRDefault="00912571" w:rsidP="00912571">
      <w:r w:rsidRPr="00912571">
        <w:t>1. Копия административного искового заявления с приложениями для ответчика;</w:t>
      </w:r>
      <w:r w:rsidRPr="00912571">
        <w:br/>
        <w:t>2. Документ, подтверждающий уплату государственной пошлины (или документ, подтверждающий право на льготу);</w:t>
      </w:r>
      <w:r w:rsidRPr="00912571">
        <w:br/>
        <w:t>3. Копия акта МСЭ филиала Бюро № __ от «__» ________ 20__ г.;</w:t>
      </w:r>
      <w:r w:rsidRPr="00912571">
        <w:br/>
        <w:t>4. Копия решения Главного бюро МСЭ № __ от «__» ________ 20__ г.;</w:t>
      </w:r>
      <w:r w:rsidRPr="00912571">
        <w:br/>
        <w:t>5. Копии медицинских документов (выписки из амбулаторной карты, заключения специалистов, результаты КТ/МРТ/узи);</w:t>
      </w:r>
      <w:r w:rsidRPr="00912571">
        <w:br/>
        <w:t>6. Копия направления на МСЭ (форма № 088/у);</w:t>
      </w:r>
      <w:r w:rsidRPr="00912571">
        <w:br/>
        <w:t>7. Доказательства направления копий иска ответчику.</w:t>
      </w:r>
    </w:p>
    <w:p w14:paraId="45761E69" w14:textId="77777777" w:rsidR="00912571" w:rsidRPr="00912571" w:rsidRDefault="00912571" w:rsidP="00912571">
      <w:r w:rsidRPr="00912571">
        <w:t>«__» ________ 20__ г.</w:t>
      </w:r>
    </w:p>
    <w:p w14:paraId="5F79716B" w14:textId="77777777" w:rsidR="00912571" w:rsidRPr="00912571" w:rsidRDefault="00912571" w:rsidP="00912571">
      <w:r w:rsidRPr="00912571">
        <w:t>________________ / [Фамилия И.О.]</w:t>
      </w:r>
    </w:p>
    <w:p w14:paraId="040E965B" w14:textId="77777777" w:rsidR="0083247E" w:rsidRPr="00912571" w:rsidRDefault="0083247E" w:rsidP="00912571"/>
    <w:sectPr w:rsidR="0083247E" w:rsidRPr="0091257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C7FCA" w14:textId="77777777" w:rsidR="00925D5F" w:rsidRDefault="00925D5F" w:rsidP="00AA1082">
      <w:pPr>
        <w:spacing w:after="0" w:line="240" w:lineRule="auto"/>
      </w:pPr>
      <w:r>
        <w:separator/>
      </w:r>
    </w:p>
  </w:endnote>
  <w:endnote w:type="continuationSeparator" w:id="0">
    <w:p w14:paraId="132660BA" w14:textId="77777777" w:rsidR="00925D5F" w:rsidRDefault="00925D5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3DA8D" w14:textId="77777777" w:rsidR="00925D5F" w:rsidRDefault="00925D5F" w:rsidP="00AA1082">
      <w:pPr>
        <w:spacing w:after="0" w:line="240" w:lineRule="auto"/>
      </w:pPr>
      <w:r>
        <w:separator/>
      </w:r>
    </w:p>
  </w:footnote>
  <w:footnote w:type="continuationSeparator" w:id="0">
    <w:p w14:paraId="646FFA3D" w14:textId="77777777" w:rsidR="00925D5F" w:rsidRDefault="00925D5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1"/>
  </w:num>
  <w:num w:numId="2" w16cid:durableId="145294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4C52"/>
    <w:rsid w:val="00136CBC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657808"/>
    <w:rsid w:val="00663857"/>
    <w:rsid w:val="00675063"/>
    <w:rsid w:val="007E1463"/>
    <w:rsid w:val="008057E1"/>
    <w:rsid w:val="0083238E"/>
    <w:rsid w:val="0083247E"/>
    <w:rsid w:val="008D439D"/>
    <w:rsid w:val="00912571"/>
    <w:rsid w:val="00925D5F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2026-08-12T03:18:00Z</dcterms:created>
  <dcterms:modified xsi:type="dcterms:W3CDTF">2026-08-12T03:18:00Z</dcterms:modified>
</cp:coreProperties>
</file>