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3A8F" w14:textId="77777777" w:rsidR="00F85E24" w:rsidRPr="00F85E24" w:rsidRDefault="00F85E24" w:rsidP="00F85E24">
      <w:pPr>
        <w:jc w:val="left"/>
      </w:pPr>
      <w:r w:rsidRPr="00F85E24">
        <w:t>В Арбитражный суд [название региона/суда]</w:t>
      </w:r>
      <w:r w:rsidRPr="00F85E24">
        <w:br/>
        <w:t>Адрес: [индекс, адрес суда]</w:t>
      </w:r>
    </w:p>
    <w:p w14:paraId="31357A62" w14:textId="77777777" w:rsidR="00F85E24" w:rsidRPr="00F85E24" w:rsidRDefault="00F85E24" w:rsidP="00F85E24">
      <w:pPr>
        <w:jc w:val="left"/>
      </w:pPr>
      <w:r w:rsidRPr="00F85E24">
        <w:rPr>
          <w:b/>
          <w:bCs/>
        </w:rPr>
        <w:t>Заявитель:</w:t>
      </w:r>
      <w:r w:rsidRPr="00F85E24">
        <w:t xml:space="preserve"> [Наименование ООО / ФИО ИП]</w:t>
      </w:r>
      <w:r w:rsidRPr="00F85E24">
        <w:br/>
        <w:t>ОГРН/ОГРНИП: [номер], ИНН/КПП: [номер]</w:t>
      </w:r>
      <w:r w:rsidRPr="00F85E24">
        <w:br/>
        <w:t>Адрес: [юридический/почтовый адрес]</w:t>
      </w:r>
      <w:r w:rsidRPr="00F85E24">
        <w:br/>
        <w:t>Телефон: [номер телефона]</w:t>
      </w:r>
      <w:r w:rsidRPr="00F85E24">
        <w:br/>
        <w:t>Электронная почта: [адрес электронной почты]</w:t>
      </w:r>
    </w:p>
    <w:p w14:paraId="6BA4D3CC" w14:textId="77777777" w:rsidR="00F85E24" w:rsidRPr="00F85E24" w:rsidRDefault="00F85E24" w:rsidP="00F85E24">
      <w:pPr>
        <w:jc w:val="left"/>
      </w:pPr>
      <w:r w:rsidRPr="00F85E24">
        <w:rPr>
          <w:b/>
          <w:bCs/>
        </w:rPr>
        <w:t>Заинтересованное лицо:</w:t>
      </w:r>
      <w:r w:rsidRPr="00F85E24">
        <w:t xml:space="preserve"> Инспекция Федеральной налоговой службы № [номер] по г. [название города]</w:t>
      </w:r>
      <w:r w:rsidRPr="00F85E24">
        <w:br/>
        <w:t>Адрес: [адрес инспекции]</w:t>
      </w:r>
      <w:r w:rsidRPr="00F85E24">
        <w:br/>
        <w:t>ИНН/КПП: [номер]</w:t>
      </w:r>
    </w:p>
    <w:p w14:paraId="2D5E1CEA" w14:textId="77777777" w:rsidR="00F85E24" w:rsidRPr="00F85E24" w:rsidRDefault="00F85E24" w:rsidP="00F85E24">
      <w:pPr>
        <w:jc w:val="left"/>
      </w:pPr>
      <w:r w:rsidRPr="00F85E24">
        <w:rPr>
          <w:b/>
          <w:bCs/>
        </w:rPr>
        <w:t>Госпошлина:</w:t>
      </w:r>
      <w:r w:rsidRPr="00F85E24">
        <w:t xml:space="preserve"> [СУММА] руб.</w:t>
      </w:r>
    </w:p>
    <w:p w14:paraId="0E8814C1" w14:textId="77777777" w:rsidR="00F85E24" w:rsidRPr="00F85E24" w:rsidRDefault="00F85E24" w:rsidP="00F85E24">
      <w:pPr>
        <w:jc w:val="center"/>
        <w:rPr>
          <w:b/>
          <w:bCs/>
        </w:rPr>
      </w:pPr>
      <w:r w:rsidRPr="00F85E24">
        <w:rPr>
          <w:b/>
          <w:bCs/>
        </w:rPr>
        <w:t>ЗАЯВЛЕНИЕ</w:t>
      </w:r>
      <w:r w:rsidRPr="00F85E24">
        <w:rPr>
          <w:b/>
          <w:bCs/>
        </w:rPr>
        <w:br/>
        <w:t>о признании недействительным ненормативного правового акта налогового органа</w:t>
      </w:r>
    </w:p>
    <w:p w14:paraId="1590D821" w14:textId="77777777" w:rsidR="00F85E24" w:rsidRPr="00F85E24" w:rsidRDefault="00F85E24" w:rsidP="00F85E24">
      <w:r w:rsidRPr="00F85E24">
        <w:t>Заявитель зарегистрирован в качестве юридического лица (индивидуального предпринимателя) и состоит на налоговом учете в ИФНС № [номер].</w:t>
      </w:r>
    </w:p>
    <w:p w14:paraId="70C01D50" w14:textId="77777777" w:rsidR="00F85E24" w:rsidRPr="00F85E24" w:rsidRDefault="00F85E24" w:rsidP="00F85E24">
      <w:r w:rsidRPr="00F85E24">
        <w:t>В период с «__» ________ 20__ г. по «__» ________ 20__ г. Межрайонной ИФНС № [номер] проведена [камеральная / выездная] налоговая проверка Заявителя за период [указать период]. По результатам проверки составлен Акт от «__» ________ 20__ г. № [номер].</w:t>
      </w:r>
    </w:p>
    <w:p w14:paraId="1531702A" w14:textId="77777777" w:rsidR="00F85E24" w:rsidRPr="00F85E24" w:rsidRDefault="00F85E24" w:rsidP="00F85E24">
      <w:r w:rsidRPr="00F85E24">
        <w:t>«__» ________ 20__ г. Руководителем (заместителем руководителя) Межрайонной ИФНС № [номер] вынесено Решение № [номер] о привлечении (об отказе в привлечении) Заявителя к ответственности за совершение налогового правонарушения.</w:t>
      </w:r>
    </w:p>
    <w:p w14:paraId="24A8B687" w14:textId="77777777" w:rsidR="00F85E24" w:rsidRPr="00F85E24" w:rsidRDefault="00F85E24" w:rsidP="00F85E24">
      <w:r w:rsidRPr="00F85E24">
        <w:t>Указанным Решением Заявителю доначислен налог на сумму [СУММА] руб., пеня в размере [СУММА] руб., а также зачислена штрафная санкция на основании статьи [указать статью] НК РФ в размере [СУММА] руб.</w:t>
      </w:r>
    </w:p>
    <w:p w14:paraId="776F2684" w14:textId="77777777" w:rsidR="00F85E24" w:rsidRPr="00F85E24" w:rsidRDefault="00F85E24" w:rsidP="00F85E24">
      <w:r w:rsidRPr="00F85E24">
        <w:t>Не согласившись с вынесенным актом, Заявитель «__» ________ 20__ г. направил апелляционную жалобу в Управление Федеральной налоговой службы по [название субъекта РФ]. Решением УФНС от «__» ________ 20__ г. № [номер] решение ИФНС оставлено без изменения, а жалоба — без удовлетворения.</w:t>
      </w:r>
    </w:p>
    <w:p w14:paraId="7E258F1C" w14:textId="77777777" w:rsidR="00F85E24" w:rsidRPr="00F85E24" w:rsidRDefault="00F85E24" w:rsidP="00F85E24">
      <w:r w:rsidRPr="00F85E24">
        <w:t>Заявитель считает Решение Межрайонной ИФНС № [номер] от «__» ________ 20__ г. № [номер] незаконным, необоснованным и нарушающим права и законные интересы Заявителя в сфере предпринимательской и иной экономической деятельности по следующим основаниям:</w:t>
      </w:r>
    </w:p>
    <w:p w14:paraId="01F01A70" w14:textId="77777777" w:rsidR="00F85E24" w:rsidRPr="00F85E24" w:rsidRDefault="00F85E24" w:rsidP="00F85E24">
      <w:r w:rsidRPr="00F85E24">
        <w:t>1. В части доначисления налога на добавленную стоимость (налога на прибыль) налоговый орган сделал неправомерный вывод о [указать позицию налоговой, например: необоснованности налоговой выгоды по контрагенту ООО "..."]. Однако Заявителем представлены все необходимые документы, подтверждающие реальность хозяйственных операций, а именно: [указать договоры, товарные накладные, УПД, акты выполненных работ]. Доводы инспекции о недостоверности сведений опровергаются следующим: [указать контраргументы].</w:t>
      </w:r>
    </w:p>
    <w:p w14:paraId="7332F880" w14:textId="77777777" w:rsidR="00F85E24" w:rsidRPr="00F85E24" w:rsidRDefault="00F85E24" w:rsidP="00F85E24">
      <w:r w:rsidRPr="00F85E24">
        <w:lastRenderedPageBreak/>
        <w:t>2. Инспекцией допущены существенные нарушения процедуры рассмотрения материалов налоговой проверки. В частности, Заявитель не был извещен надлежащим образом о времени и месте рассмотрения материалов проверки (или: Заявителю не была предоставлена возможность ознакомиться с материалами дополнительного контроля), что является нарушением пункта 14 статьи 101 НК РФ и влечет безусловную отмену решения налогового органа.</w:t>
      </w:r>
    </w:p>
    <w:p w14:paraId="05744117" w14:textId="77777777" w:rsidR="00F85E24" w:rsidRPr="00F85E24" w:rsidRDefault="00F85E24" w:rsidP="00F85E24">
      <w:r w:rsidRPr="00F85E24">
        <w:t>3. Начисление пеней и штрафов Заявитель считает неправомерным, так как отсутствовал сам факт налогового правонарушения (или: имелись обстоятельства, исключающие вину лица в совершении правонарушения на основании статьи 111 НК РФ).</w:t>
      </w:r>
    </w:p>
    <w:p w14:paraId="57F1B9D7" w14:textId="77777777" w:rsidR="00F85E24" w:rsidRPr="00F85E24" w:rsidRDefault="00F85E24" w:rsidP="00F85E24">
      <w:r w:rsidRPr="00F85E24">
        <w:t>На основании изложенного, руководствуясь статьями 137, 138 Налогового кодекса РФ, статьями 29, 197, 198, 199, 200, 201 Арбитражного процессуального кодекса РФ,</w:t>
      </w:r>
    </w:p>
    <w:p w14:paraId="6F734691" w14:textId="77777777" w:rsidR="00F85E24" w:rsidRPr="00F85E24" w:rsidRDefault="00F85E24" w:rsidP="00F85E24">
      <w:pPr>
        <w:jc w:val="center"/>
        <w:rPr>
          <w:b/>
          <w:bCs/>
        </w:rPr>
      </w:pPr>
      <w:r w:rsidRPr="00F85E24">
        <w:rPr>
          <w:b/>
          <w:bCs/>
        </w:rPr>
        <w:t>ПРОШУ:</w:t>
      </w:r>
    </w:p>
    <w:p w14:paraId="3467243C" w14:textId="77777777" w:rsidR="00F85E24" w:rsidRPr="00F85E24" w:rsidRDefault="00F85E24" w:rsidP="00F85E24">
      <w:r w:rsidRPr="00F85E24">
        <w:t>1. Признать недействительным Решение Инспекции ФНС № [номер] от «__» ________ 20__ г. № [номер] о привлечении (об отказе в привлечении) к ответственности за совершение налогового правонарушения полностью (или в части доначисления налога в размере [СУММА] руб., пеней в размере [СУММА] руб. и штрафа в размере [СУММА] руб.).</w:t>
      </w:r>
      <w:r w:rsidRPr="00F85E24">
        <w:br/>
        <w:t>2. Обязать Инспекцию ФНС № [номер] устранить допущенные нарушения прав и законных интересов Заявителя.</w:t>
      </w:r>
    </w:p>
    <w:p w14:paraId="73E5D980" w14:textId="77777777" w:rsidR="00F85E24" w:rsidRPr="00F85E24" w:rsidRDefault="00F85E24" w:rsidP="00F85E24">
      <w:pPr>
        <w:rPr>
          <w:b/>
          <w:bCs/>
        </w:rPr>
      </w:pPr>
      <w:r w:rsidRPr="00F85E24">
        <w:rPr>
          <w:b/>
          <w:bCs/>
        </w:rPr>
        <w:t>Приложения:</w:t>
      </w:r>
    </w:p>
    <w:p w14:paraId="53D5FD2F" w14:textId="77777777" w:rsidR="00F85E24" w:rsidRPr="00F85E24" w:rsidRDefault="00F85E24" w:rsidP="00F85E24">
      <w:r w:rsidRPr="00F85E24">
        <w:t>1. Копия оспариваемого Решения ИФНС № [номер] от «__» ________ 20__ г.;</w:t>
      </w:r>
      <w:r w:rsidRPr="00F85E24">
        <w:br/>
        <w:t>2. Копия Решения УФНС по [субъект РФ] по апелляционной жалобе от «__» ________ 20__ г.;</w:t>
      </w:r>
      <w:r w:rsidRPr="00F85E24">
        <w:br/>
        <w:t>3. Документ, подтверждающий уплату государственной пошлины;</w:t>
      </w:r>
      <w:r w:rsidRPr="00F85E24">
        <w:br/>
        <w:t>4. Доказательства отправки копии заявления и документов Заинтересованному лицу (почтовая квитанция и опись вложения);</w:t>
      </w:r>
      <w:r w:rsidRPr="00F85E24">
        <w:br/>
        <w:t>5. Копия свидетельства о государственной регистрации в качестве ЮЛ / ИП (выписка из ЕГРЮЛ/ЕГРИП);</w:t>
      </w:r>
      <w:r w:rsidRPr="00F85E24">
        <w:br/>
        <w:t>6. Документы, подтверждающие полномочия лица на подписание заявления (протокол/решение о назначении директора или доверенность);</w:t>
      </w:r>
      <w:r w:rsidRPr="00F85E24">
        <w:br/>
        <w:t>7. Первичные документы, подтверждающие позицию Заявителя (договоры, накладные, акты, спецификации, платежные поручения);</w:t>
      </w:r>
      <w:r w:rsidRPr="00F85E24">
        <w:br/>
        <w:t>8. Копия свидетельства о высшем юридическом образовании представителя (при участии представителя).</w:t>
      </w:r>
    </w:p>
    <w:p w14:paraId="535ECD50" w14:textId="77777777" w:rsidR="00F85E24" w:rsidRPr="00F85E24" w:rsidRDefault="00F85E24" w:rsidP="00F85E24">
      <w:r w:rsidRPr="00F85E24">
        <w:t>«__» ________ 20__ г.</w:t>
      </w:r>
    </w:p>
    <w:p w14:paraId="76F75CB6" w14:textId="77777777" w:rsidR="00F85E24" w:rsidRPr="00F85E24" w:rsidRDefault="00F85E24" w:rsidP="00F85E24">
      <w:r w:rsidRPr="00F85E24">
        <w:t>________________ / [Фамилия И.О., должность]</w:t>
      </w:r>
    </w:p>
    <w:p w14:paraId="040E965B" w14:textId="77777777" w:rsidR="0083247E" w:rsidRPr="00F85E24" w:rsidRDefault="0083247E" w:rsidP="00F85E24"/>
    <w:sectPr w:rsidR="0083247E" w:rsidRPr="00F85E24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AAB9" w14:textId="77777777" w:rsidR="00CE13C2" w:rsidRDefault="00CE13C2" w:rsidP="00AA1082">
      <w:pPr>
        <w:spacing w:after="0" w:line="240" w:lineRule="auto"/>
      </w:pPr>
      <w:r>
        <w:separator/>
      </w:r>
    </w:p>
  </w:endnote>
  <w:endnote w:type="continuationSeparator" w:id="0">
    <w:p w14:paraId="265BB1D8" w14:textId="77777777" w:rsidR="00CE13C2" w:rsidRDefault="00CE13C2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75D80" w14:textId="77777777" w:rsidR="00CE13C2" w:rsidRDefault="00CE13C2" w:rsidP="00AA1082">
      <w:pPr>
        <w:spacing w:after="0" w:line="240" w:lineRule="auto"/>
      </w:pPr>
      <w:r>
        <w:separator/>
      </w:r>
    </w:p>
  </w:footnote>
  <w:footnote w:type="continuationSeparator" w:id="0">
    <w:p w14:paraId="63B69DCD" w14:textId="77777777" w:rsidR="00CE13C2" w:rsidRDefault="00CE13C2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5"/>
  </w:num>
  <w:num w:numId="2" w16cid:durableId="1452941838">
    <w:abstractNumId w:val="3"/>
  </w:num>
  <w:num w:numId="3" w16cid:durableId="620452602">
    <w:abstractNumId w:val="11"/>
  </w:num>
  <w:num w:numId="4" w16cid:durableId="127937033">
    <w:abstractNumId w:val="8"/>
  </w:num>
  <w:num w:numId="5" w16cid:durableId="531455332">
    <w:abstractNumId w:val="12"/>
  </w:num>
  <w:num w:numId="6" w16cid:durableId="1099104971">
    <w:abstractNumId w:val="1"/>
  </w:num>
  <w:num w:numId="7" w16cid:durableId="1269124427">
    <w:abstractNumId w:val="7"/>
  </w:num>
  <w:num w:numId="8" w16cid:durableId="557205090">
    <w:abstractNumId w:val="0"/>
  </w:num>
  <w:num w:numId="9" w16cid:durableId="1463647699">
    <w:abstractNumId w:val="4"/>
  </w:num>
  <w:num w:numId="10" w16cid:durableId="673608733">
    <w:abstractNumId w:val="2"/>
  </w:num>
  <w:num w:numId="11" w16cid:durableId="1989937548">
    <w:abstractNumId w:val="6"/>
  </w:num>
  <w:num w:numId="12" w16cid:durableId="1773040737">
    <w:abstractNumId w:val="9"/>
  </w:num>
  <w:num w:numId="13" w16cid:durableId="1329289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504D90"/>
    <w:rsid w:val="00536156"/>
    <w:rsid w:val="00657808"/>
    <w:rsid w:val="00663857"/>
    <w:rsid w:val="00675063"/>
    <w:rsid w:val="00736CBB"/>
    <w:rsid w:val="00790DDC"/>
    <w:rsid w:val="007E1463"/>
    <w:rsid w:val="008057E1"/>
    <w:rsid w:val="0083238E"/>
    <w:rsid w:val="0083247E"/>
    <w:rsid w:val="008D439D"/>
    <w:rsid w:val="008F5BDE"/>
    <w:rsid w:val="00912571"/>
    <w:rsid w:val="00A65208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CE13C2"/>
    <w:rsid w:val="00D139FF"/>
    <w:rsid w:val="00D15699"/>
    <w:rsid w:val="00DC29EF"/>
    <w:rsid w:val="00DF6F94"/>
    <w:rsid w:val="00E11403"/>
    <w:rsid w:val="00E91859"/>
    <w:rsid w:val="00F56DD7"/>
    <w:rsid w:val="00F667EA"/>
    <w:rsid w:val="00F803C9"/>
    <w:rsid w:val="00F85E24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2026-08-12T05:10:00Z</dcterms:created>
  <dcterms:modified xsi:type="dcterms:W3CDTF">2026-08-12T05:10:00Z</dcterms:modified>
</cp:coreProperties>
</file>