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569A5" w14:textId="77777777" w:rsidR="00683378" w:rsidRPr="00683378" w:rsidRDefault="00683378" w:rsidP="00683378">
      <w:pPr>
        <w:jc w:val="left"/>
      </w:pPr>
      <w:r w:rsidRPr="00683378">
        <w:t>В [Наименование суда] суд города [Наименование города]</w:t>
      </w:r>
      <w:r w:rsidRPr="00683378">
        <w:br/>
        <w:t>Адрес: [Адрес суда]</w:t>
      </w:r>
    </w:p>
    <w:p w14:paraId="46C2BE53" w14:textId="77777777" w:rsidR="00683378" w:rsidRPr="00683378" w:rsidRDefault="00683378" w:rsidP="00683378">
      <w:pPr>
        <w:jc w:val="left"/>
      </w:pPr>
      <w:r w:rsidRPr="00683378">
        <w:rPr>
          <w:b/>
          <w:bCs/>
        </w:rPr>
        <w:t>Истец:</w:t>
      </w:r>
      <w:r w:rsidRPr="00683378">
        <w:t xml:space="preserve"> [ФИО истца]</w:t>
      </w:r>
      <w:r w:rsidRPr="00683378">
        <w:br/>
        <w:t>Адрес: [Адрес проживания/регистрации]</w:t>
      </w:r>
      <w:r w:rsidRPr="00683378">
        <w:br/>
        <w:t>Телефон: [Номер телефона]</w:t>
      </w:r>
      <w:r w:rsidRPr="00683378">
        <w:br/>
        <w:t>Электронная почта: [Адрес электронной почты]</w:t>
      </w:r>
    </w:p>
    <w:p w14:paraId="380C58D5" w14:textId="77777777" w:rsidR="00683378" w:rsidRPr="00683378" w:rsidRDefault="00683378" w:rsidP="00683378">
      <w:pPr>
        <w:jc w:val="left"/>
      </w:pPr>
      <w:r w:rsidRPr="00683378">
        <w:rPr>
          <w:b/>
          <w:bCs/>
        </w:rPr>
        <w:t>Ответчик:</w:t>
      </w:r>
      <w:r w:rsidRPr="00683378">
        <w:t xml:space="preserve"> [Наименование клиники или ФИО причинителя вреда]</w:t>
      </w:r>
      <w:r w:rsidRPr="00683378">
        <w:br/>
        <w:t>Адрес: [Адрес местонахождения/жительства]</w:t>
      </w:r>
      <w:r w:rsidRPr="00683378">
        <w:br/>
        <w:t>ИНН/ОГРН: [Реквизиты, если известны]</w:t>
      </w:r>
      <w:r w:rsidRPr="00683378">
        <w:br/>
        <w:t>Телефон: [Номер телефона]</w:t>
      </w:r>
    </w:p>
    <w:p w14:paraId="4CB8C5AF" w14:textId="77777777" w:rsidR="00683378" w:rsidRPr="00683378" w:rsidRDefault="00683378" w:rsidP="00683378">
      <w:pPr>
        <w:jc w:val="left"/>
      </w:pPr>
      <w:r w:rsidRPr="00683378">
        <w:t>Цена иска: [СУММА] рублей</w:t>
      </w:r>
      <w:r w:rsidRPr="00683378">
        <w:br/>
        <w:t xml:space="preserve">Госпошлина: освобожден на основании </w:t>
      </w:r>
      <w:proofErr w:type="spellStart"/>
      <w:r w:rsidRPr="00683378">
        <w:t>пп</w:t>
      </w:r>
      <w:proofErr w:type="spellEnd"/>
      <w:r w:rsidRPr="00683378">
        <w:t>. 3 п. 1 ст. 333.36 НК РФ</w:t>
      </w:r>
    </w:p>
    <w:p w14:paraId="6784B066" w14:textId="77777777" w:rsidR="00683378" w:rsidRPr="00683378" w:rsidRDefault="00683378" w:rsidP="00683378">
      <w:pPr>
        <w:jc w:val="center"/>
        <w:rPr>
          <w:b/>
          <w:bCs/>
        </w:rPr>
      </w:pPr>
      <w:r w:rsidRPr="00683378">
        <w:rPr>
          <w:b/>
          <w:bCs/>
        </w:rPr>
        <w:t>Исковое заявление</w:t>
      </w:r>
      <w:r w:rsidRPr="00683378">
        <w:rPr>
          <w:b/>
          <w:bCs/>
        </w:rPr>
        <w:br/>
        <w:t>о взыскании расходов на оперативное лечение и компенсации морального вреда</w:t>
      </w:r>
    </w:p>
    <w:p w14:paraId="6870337C" w14:textId="77777777" w:rsidR="00683378" w:rsidRPr="00683378" w:rsidRDefault="00683378" w:rsidP="00683378">
      <w:r w:rsidRPr="00683378">
        <w:t>«__» ________ 20__ г. произошел случай [описание события: оказание некачественной медицинской услуги или причинение вреда здоровью в результате ДТП, травмы и т.д.], в результате которого мне были причинены телесные повреждения [или вред здоровью].</w:t>
      </w:r>
    </w:p>
    <w:p w14:paraId="3374149C" w14:textId="77777777" w:rsidR="00683378" w:rsidRPr="00683378" w:rsidRDefault="00683378" w:rsidP="00683378">
      <w:r w:rsidRPr="00683378">
        <w:t>Для восстановления здоровья я был вынужден обратиться в медицинскую организацию [Наименование клиники] для проведения оперативного лечения. По медицинским показаниям мне была проведена операция [наименование операции] стоимость которой составила [СУММА] рублей, что подтверждается договором об оказании платных медицинских услуг № [номер] от «__» ________ 20__ г. и кассовыми чеками.</w:t>
      </w:r>
    </w:p>
    <w:p w14:paraId="0747621E" w14:textId="77777777" w:rsidR="00683378" w:rsidRPr="00683378" w:rsidRDefault="00683378" w:rsidP="00683378">
      <w:r w:rsidRPr="00683378">
        <w:t>Проведение указанного оперативного лечения на платной основе являлось необходимым, поскольку [указать причины: отсутствие аналогов по ОМС, необходимость срочного вмешательства во избежание тяжелых последствий, отказ в предоставлении услуги по программе госгарантий]. Данный факт подтверждается медицинским заключением (выписным эпикризом) от «__» ________ 20__ г., выданным врачом [ФИО и должность врача].</w:t>
      </w:r>
    </w:p>
    <w:p w14:paraId="588BCA46" w14:textId="77777777" w:rsidR="00683378" w:rsidRPr="00683378" w:rsidRDefault="00683378" w:rsidP="00683378">
      <w:r w:rsidRPr="00683378">
        <w:t>На основании ст. 1064, 1085 Гражданского кодекса РФ, вред, причиненный личности или имуществу гражданина, подлежит возмещению в полном объеме лицом, причинившим вред. При причинении гражданину увечья или ином повреждении его здоровья возмещению подлежат понесенные расходы на лечение, лекарства, протезирование, посторонний уход и оперативное лечение, если установлено, что потерпевший нуждался в этих видах помощи и ухода и не имеет права на их бесплатное получение.</w:t>
      </w:r>
    </w:p>
    <w:p w14:paraId="05DBD42C" w14:textId="77777777" w:rsidR="00683378" w:rsidRPr="00683378" w:rsidRDefault="00683378" w:rsidP="00683378">
      <w:r w:rsidRPr="00683378">
        <w:t>Направленная в адрес Ответчика претензия от «__» ________ 20__ г. с требованием добровольно возместить понесенные расходы на оперативное лечение оставлена без удовлетворения [либо получена отписка с отказом].</w:t>
      </w:r>
    </w:p>
    <w:p w14:paraId="5D674F4F" w14:textId="77777777" w:rsidR="00683378" w:rsidRDefault="00683378" w:rsidP="00683378">
      <w:r w:rsidRPr="00683378">
        <w:t>На основании изложенного, руководствуясь ст. 15, 1064, 1085 ГК РФ, ст. 131–132 ГПК РФ,</w:t>
      </w:r>
    </w:p>
    <w:p w14:paraId="7032108A" w14:textId="77777777" w:rsidR="00683378" w:rsidRPr="00683378" w:rsidRDefault="00683378" w:rsidP="00683378"/>
    <w:p w14:paraId="5F5A73CC" w14:textId="77777777" w:rsidR="00683378" w:rsidRPr="00683378" w:rsidRDefault="00683378" w:rsidP="00683378">
      <w:r w:rsidRPr="00683378">
        <w:rPr>
          <w:b/>
          <w:bCs/>
        </w:rPr>
        <w:lastRenderedPageBreak/>
        <w:t>ПРОШУ:</w:t>
      </w:r>
    </w:p>
    <w:p w14:paraId="2C193ABE" w14:textId="77777777" w:rsidR="00683378" w:rsidRPr="00683378" w:rsidRDefault="00683378" w:rsidP="00683378">
      <w:r w:rsidRPr="00683378">
        <w:t>1. Взыскать с Ответчика в пользу Истца расходы на оперативное лечение в размере [СУММА] рублей.</w:t>
      </w:r>
      <w:r w:rsidRPr="00683378">
        <w:br/>
        <w:t>2. Взыскать с Ответчика компенсацию морального вреда в размере [СУММА] рублей.</w:t>
      </w:r>
      <w:r w:rsidRPr="00683378">
        <w:br/>
        <w:t>3. Взыскать с Ответчика расходы на оплату юридических услуг в размере [СУММА] рублей.</w:t>
      </w:r>
    </w:p>
    <w:p w14:paraId="5EEF587F" w14:textId="77777777" w:rsidR="00683378" w:rsidRPr="00683378" w:rsidRDefault="00683378" w:rsidP="00683378">
      <w:r w:rsidRPr="00683378">
        <w:rPr>
          <w:b/>
          <w:bCs/>
        </w:rPr>
        <w:t>Приложения:</w:t>
      </w:r>
    </w:p>
    <w:p w14:paraId="1F22F94C" w14:textId="77777777" w:rsidR="00683378" w:rsidRPr="00683378" w:rsidRDefault="00683378" w:rsidP="00683378">
      <w:pPr>
        <w:numPr>
          <w:ilvl w:val="0"/>
          <w:numId w:val="5"/>
        </w:numPr>
      </w:pPr>
      <w:r w:rsidRPr="00683378">
        <w:t>копия искового заявления с отметкой об отправке ответчику;</w:t>
      </w:r>
    </w:p>
    <w:p w14:paraId="1BC2A770" w14:textId="77777777" w:rsidR="00683378" w:rsidRPr="00683378" w:rsidRDefault="00683378" w:rsidP="00683378">
      <w:pPr>
        <w:numPr>
          <w:ilvl w:val="0"/>
          <w:numId w:val="5"/>
        </w:numPr>
      </w:pPr>
      <w:r w:rsidRPr="00683378">
        <w:t>копия договора на оказание платных медицинских услуг;</w:t>
      </w:r>
    </w:p>
    <w:p w14:paraId="159E2A77" w14:textId="77777777" w:rsidR="00683378" w:rsidRPr="00683378" w:rsidRDefault="00683378" w:rsidP="00683378">
      <w:pPr>
        <w:numPr>
          <w:ilvl w:val="0"/>
          <w:numId w:val="5"/>
        </w:numPr>
      </w:pPr>
      <w:r w:rsidRPr="00683378">
        <w:t>копии чеков, квитанций и платёжных поручений;</w:t>
      </w:r>
    </w:p>
    <w:p w14:paraId="6FCFC23D" w14:textId="77777777" w:rsidR="00683378" w:rsidRPr="00683378" w:rsidRDefault="00683378" w:rsidP="00683378">
      <w:pPr>
        <w:numPr>
          <w:ilvl w:val="0"/>
          <w:numId w:val="5"/>
        </w:numPr>
      </w:pPr>
      <w:r w:rsidRPr="00683378">
        <w:t>копии медицинских документов (выписка, справки, медицинская карта);</w:t>
      </w:r>
    </w:p>
    <w:p w14:paraId="105B820B" w14:textId="77777777" w:rsidR="00683378" w:rsidRPr="00683378" w:rsidRDefault="00683378" w:rsidP="00683378">
      <w:pPr>
        <w:numPr>
          <w:ilvl w:val="0"/>
          <w:numId w:val="5"/>
        </w:numPr>
      </w:pPr>
      <w:r w:rsidRPr="00683378">
        <w:t>копия досудебной претензии и доказательства ее отправки;</w:t>
      </w:r>
    </w:p>
    <w:p w14:paraId="2198986B" w14:textId="77777777" w:rsidR="00683378" w:rsidRPr="00683378" w:rsidRDefault="00683378" w:rsidP="00683378">
      <w:pPr>
        <w:numPr>
          <w:ilvl w:val="0"/>
          <w:numId w:val="5"/>
        </w:numPr>
      </w:pPr>
      <w:r w:rsidRPr="00683378">
        <w:t>расчет суммы исковых требований.</w:t>
      </w:r>
    </w:p>
    <w:p w14:paraId="761C1217" w14:textId="77777777" w:rsidR="00683378" w:rsidRPr="00683378" w:rsidRDefault="00683378" w:rsidP="00683378">
      <w:r w:rsidRPr="00683378">
        <w:t>«__» ________ 20__ г.</w:t>
      </w:r>
    </w:p>
    <w:p w14:paraId="2DEEF8AA" w14:textId="77777777" w:rsidR="00683378" w:rsidRPr="00683378" w:rsidRDefault="00683378" w:rsidP="00683378">
      <w:r w:rsidRPr="00683378">
        <w:t>________________ / [Фамилия И.О.]</w:t>
      </w:r>
    </w:p>
    <w:p w14:paraId="040E965B" w14:textId="77777777" w:rsidR="0083247E" w:rsidRPr="00683378" w:rsidRDefault="0083247E" w:rsidP="00683378"/>
    <w:sectPr w:rsidR="0083247E" w:rsidRPr="00683378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2CEDB" w14:textId="77777777" w:rsidR="00E34F8E" w:rsidRDefault="00E34F8E" w:rsidP="00AA1082">
      <w:pPr>
        <w:spacing w:after="0" w:line="240" w:lineRule="auto"/>
      </w:pPr>
      <w:r>
        <w:separator/>
      </w:r>
    </w:p>
  </w:endnote>
  <w:endnote w:type="continuationSeparator" w:id="0">
    <w:p w14:paraId="4B49232E" w14:textId="77777777" w:rsidR="00E34F8E" w:rsidRDefault="00E34F8E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8CE97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3EAA6B25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696F8" w14:textId="77777777" w:rsidR="00E34F8E" w:rsidRDefault="00E34F8E" w:rsidP="00AA1082">
      <w:pPr>
        <w:spacing w:after="0" w:line="240" w:lineRule="auto"/>
      </w:pPr>
      <w:r>
        <w:separator/>
      </w:r>
    </w:p>
  </w:footnote>
  <w:footnote w:type="continuationSeparator" w:id="0">
    <w:p w14:paraId="2DB4741E" w14:textId="77777777" w:rsidR="00E34F8E" w:rsidRDefault="00E34F8E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6596E70B" w14:textId="77777777" w:rsidTr="004F2C3F">
      <w:tc>
        <w:tcPr>
          <w:tcW w:w="988" w:type="dxa"/>
        </w:tcPr>
        <w:p w14:paraId="54400607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3734282A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66F5A321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78801AF3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692A7A1E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53E60"/>
    <w:multiLevelType w:val="multilevel"/>
    <w:tmpl w:val="76D65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DD731D"/>
    <w:multiLevelType w:val="multilevel"/>
    <w:tmpl w:val="02605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7B7E54"/>
    <w:multiLevelType w:val="multilevel"/>
    <w:tmpl w:val="6E32F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4183138">
    <w:abstractNumId w:val="3"/>
  </w:num>
  <w:num w:numId="2" w16cid:durableId="1452941838">
    <w:abstractNumId w:val="1"/>
  </w:num>
  <w:num w:numId="3" w16cid:durableId="824011069">
    <w:abstractNumId w:val="4"/>
  </w:num>
  <w:num w:numId="4" w16cid:durableId="1237401099">
    <w:abstractNumId w:val="0"/>
  </w:num>
  <w:num w:numId="5" w16cid:durableId="19943300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6D0"/>
    <w:rsid w:val="00050C30"/>
    <w:rsid w:val="000C285E"/>
    <w:rsid w:val="000D675F"/>
    <w:rsid w:val="000E186D"/>
    <w:rsid w:val="00124C52"/>
    <w:rsid w:val="00136CBC"/>
    <w:rsid w:val="002246DE"/>
    <w:rsid w:val="00227EAA"/>
    <w:rsid w:val="002766D0"/>
    <w:rsid w:val="0029453C"/>
    <w:rsid w:val="00313859"/>
    <w:rsid w:val="00353A0B"/>
    <w:rsid w:val="003D025F"/>
    <w:rsid w:val="00456FEF"/>
    <w:rsid w:val="00461B7D"/>
    <w:rsid w:val="00472E2F"/>
    <w:rsid w:val="004F2C3F"/>
    <w:rsid w:val="00657808"/>
    <w:rsid w:val="00675063"/>
    <w:rsid w:val="00683378"/>
    <w:rsid w:val="007E1463"/>
    <w:rsid w:val="008057E1"/>
    <w:rsid w:val="0083238E"/>
    <w:rsid w:val="0083247E"/>
    <w:rsid w:val="008D439D"/>
    <w:rsid w:val="00A93DA0"/>
    <w:rsid w:val="00A95EF3"/>
    <w:rsid w:val="00A9773E"/>
    <w:rsid w:val="00AA1082"/>
    <w:rsid w:val="00B10717"/>
    <w:rsid w:val="00B66532"/>
    <w:rsid w:val="00B90F31"/>
    <w:rsid w:val="00BE1BCA"/>
    <w:rsid w:val="00BF4602"/>
    <w:rsid w:val="00C65A25"/>
    <w:rsid w:val="00C669A3"/>
    <w:rsid w:val="00CA3E33"/>
    <w:rsid w:val="00CC73D4"/>
    <w:rsid w:val="00D139FF"/>
    <w:rsid w:val="00D15699"/>
    <w:rsid w:val="00DC29EF"/>
    <w:rsid w:val="00DF6F94"/>
    <w:rsid w:val="00E11403"/>
    <w:rsid w:val="00E34F8E"/>
    <w:rsid w:val="00E91859"/>
    <w:rsid w:val="00EE3BAB"/>
    <w:rsid w:val="00F56DD7"/>
    <w:rsid w:val="00F803C9"/>
    <w:rsid w:val="00F94EAD"/>
    <w:rsid w:val="00FC725F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E0C747"/>
  <w15:chartTrackingRefBased/>
  <w15:docId w15:val="{22373651-4803-4C80-B856-0F56E013C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\Documents\&#1053;&#1072;&#1089;&#1090;&#1088;&#1072;&#1080;&#1074;&#1072;&#1077;&#1084;&#1099;&#1077;%20&#1096;&#1072;&#1073;&#1083;&#1086;&#1085;&#1099;%20Office\&#1064;&#1040;&#1041;&#1051;&#1054;&#1053;%20&#1044;&#1051;&#1071;%20&#1070;&#1056;&#1044;&#1054;&#1050;&#1059;&#1052;&#1045;&#1053;&#1058;&#1054;&#104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ДЛЯ ЮРДОКУМЕНТОВ.dotx</Template>
  <TotalTime>1</TotalTime>
  <Pages>2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</dc:creator>
  <cp:keywords>Типовой шаблон (образец) документа</cp:keywords>
  <dc:description/>
  <cp:lastModifiedBy>Evgeniy Mister</cp:lastModifiedBy>
  <cp:revision>2</cp:revision>
  <dcterms:created xsi:type="dcterms:W3CDTF">2026-08-11T11:06:00Z</dcterms:created>
  <dcterms:modified xsi:type="dcterms:W3CDTF">2026-08-11T11:06:00Z</dcterms:modified>
</cp:coreProperties>
</file>