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AF771" w14:textId="77777777" w:rsidR="00290BE6" w:rsidRPr="00290BE6" w:rsidRDefault="00290BE6" w:rsidP="00290BE6">
      <w:pPr>
        <w:jc w:val="left"/>
      </w:pPr>
      <w:r w:rsidRPr="00290BE6">
        <w:t>В [наименование районного/городского суда]</w:t>
      </w:r>
      <w:r w:rsidRPr="00290BE6">
        <w:br/>
        <w:t>Адрес: [адрес суда]</w:t>
      </w:r>
    </w:p>
    <w:p w14:paraId="0FE378EB" w14:textId="77777777" w:rsidR="00290BE6" w:rsidRPr="00290BE6" w:rsidRDefault="00290BE6" w:rsidP="00290BE6">
      <w:pPr>
        <w:jc w:val="left"/>
      </w:pPr>
      <w:r w:rsidRPr="00290BE6">
        <w:rPr>
          <w:b/>
          <w:bCs/>
        </w:rPr>
        <w:t>Истец:</w:t>
      </w:r>
      <w:r w:rsidRPr="00290BE6">
        <w:t xml:space="preserve"> [ФИО истца]</w:t>
      </w:r>
      <w:r w:rsidRPr="00290BE6">
        <w:br/>
        <w:t>Паспортные данные: [серия, номер, кем и когда выдан]</w:t>
      </w:r>
      <w:r w:rsidRPr="00290BE6">
        <w:br/>
        <w:t>Адрес: [адрес регистрации и проживания]</w:t>
      </w:r>
      <w:r w:rsidRPr="00290BE6">
        <w:br/>
        <w:t>Телефон: [номер телефона]</w:t>
      </w:r>
      <w:r w:rsidRPr="00290BE6">
        <w:br/>
        <w:t xml:space="preserve">Электронная почта: [адрес </w:t>
      </w:r>
      <w:proofErr w:type="spellStart"/>
      <w:r w:rsidRPr="00290BE6">
        <w:t>email</w:t>
      </w:r>
      <w:proofErr w:type="spellEnd"/>
      <w:r w:rsidRPr="00290BE6">
        <w:t>]</w:t>
      </w:r>
    </w:p>
    <w:p w14:paraId="24A2767C" w14:textId="77777777" w:rsidR="00290BE6" w:rsidRPr="00290BE6" w:rsidRDefault="00290BE6" w:rsidP="00290BE6">
      <w:pPr>
        <w:jc w:val="left"/>
      </w:pPr>
      <w:r w:rsidRPr="00290BE6">
        <w:rPr>
          <w:b/>
          <w:bCs/>
        </w:rPr>
        <w:t>Ответчик:</w:t>
      </w:r>
      <w:r w:rsidRPr="00290BE6">
        <w:t xml:space="preserve"> [ФИО или наименование должника/продавца]</w:t>
      </w:r>
      <w:r w:rsidRPr="00290BE6">
        <w:br/>
        <w:t>Адрес: [адрес ответчика]</w:t>
      </w:r>
    </w:p>
    <w:p w14:paraId="07A845D9" w14:textId="77777777" w:rsidR="00290BE6" w:rsidRPr="00290BE6" w:rsidRDefault="00290BE6" w:rsidP="00290BE6">
      <w:pPr>
        <w:jc w:val="left"/>
      </w:pPr>
      <w:r w:rsidRPr="00290BE6">
        <w:rPr>
          <w:b/>
          <w:bCs/>
        </w:rPr>
        <w:t>Административный ответчик / Третье лицо:</w:t>
      </w:r>
      <w:r w:rsidRPr="00290BE6">
        <w:t xml:space="preserve"> [Наименование подразделения ФССП]</w:t>
      </w:r>
      <w:r w:rsidRPr="00290BE6">
        <w:br/>
        <w:t>Адрес: [адрес подразделения ФССП]</w:t>
      </w:r>
    </w:p>
    <w:p w14:paraId="5D8C3E4B" w14:textId="77777777" w:rsidR="00290BE6" w:rsidRPr="00290BE6" w:rsidRDefault="00290BE6" w:rsidP="00290BE6">
      <w:pPr>
        <w:jc w:val="left"/>
      </w:pPr>
      <w:r w:rsidRPr="00290BE6">
        <w:t>Госпошлина: [СУММА] руб.</w:t>
      </w:r>
    </w:p>
    <w:p w14:paraId="683EA061" w14:textId="77777777" w:rsidR="00290BE6" w:rsidRPr="00290BE6" w:rsidRDefault="00290BE6" w:rsidP="00290BE6">
      <w:pPr>
        <w:jc w:val="center"/>
        <w:rPr>
          <w:b/>
          <w:bCs/>
        </w:rPr>
      </w:pPr>
      <w:r w:rsidRPr="00290BE6">
        <w:rPr>
          <w:b/>
          <w:bCs/>
        </w:rPr>
        <w:t>Исковое заявление</w:t>
      </w:r>
      <w:r w:rsidRPr="00290BE6">
        <w:rPr>
          <w:b/>
          <w:bCs/>
        </w:rPr>
        <w:br/>
        <w:t>об освобождении имущества от ареста (исключении из описи) и снятии запрета на регистрационные действия</w:t>
      </w:r>
    </w:p>
    <w:p w14:paraId="459BA0F9" w14:textId="77777777" w:rsidR="00290BE6" w:rsidRPr="00290BE6" w:rsidRDefault="00290BE6" w:rsidP="00290BE6">
      <w:r w:rsidRPr="00290BE6">
        <w:t>«__» ________ 20__ г. между Истцом ([ФИО]) и Ответчиком ([ФИО]) заключен договор купли-продажи транспортного средства [марка, модель], VIN: [номер VIN], год выпуска: [год], государственный регистрационный знак: [знак].</w:t>
      </w:r>
    </w:p>
    <w:p w14:paraId="7E7B5455" w14:textId="77777777" w:rsidR="00290BE6" w:rsidRPr="00290BE6" w:rsidRDefault="00290BE6" w:rsidP="00290BE6">
      <w:r w:rsidRPr="00290BE6">
        <w:t xml:space="preserve">По условиям указанного договора Истец полностью оплатил стоимость транспортного средства в размере [СУММА] рублей и принял автомобиль по акту приема-передачи от «__» ________ 20__ г. С указанного момента Истец является законным собственником автомобильного транспорта, открыто и </w:t>
      </w:r>
      <w:proofErr w:type="gramStart"/>
      <w:r w:rsidRPr="00290BE6">
        <w:t>непрерывно владеет</w:t>
      </w:r>
      <w:proofErr w:type="gramEnd"/>
      <w:r w:rsidRPr="00290BE6">
        <w:t xml:space="preserve"> и пользуется им.</w:t>
      </w:r>
    </w:p>
    <w:p w14:paraId="5C5F45F3" w14:textId="77777777" w:rsidR="00290BE6" w:rsidRPr="00290BE6" w:rsidRDefault="00290BE6" w:rsidP="00290BE6">
      <w:r w:rsidRPr="00290BE6">
        <w:t>При обращении в регистрационное подразделение ГИБДД для постановки автомобиля на учет Истцу стало известно о наличии запрета на совершение регистрационных действий. Ограничение наложено постановлением судебного пристава-исполнителя [ФИО пристава] [наименование подразделения ФССП] от «__» ________ 20__ г. в рамках исполнительного производства № [номер ИП].</w:t>
      </w:r>
    </w:p>
    <w:p w14:paraId="4E0B6BE5" w14:textId="77777777" w:rsidR="00290BE6" w:rsidRPr="00290BE6" w:rsidRDefault="00290BE6" w:rsidP="00290BE6">
      <w:r w:rsidRPr="00290BE6">
        <w:t>Указанное исполнительное производство возбуждено в отношении Ответчика ([ФИО должника]). Истец стороны в данном исполнительном производстве не имеет, должником перед взыскателями Ответчика не является.</w:t>
      </w:r>
    </w:p>
    <w:p w14:paraId="27370A42" w14:textId="77777777" w:rsidR="00290BE6" w:rsidRPr="00290BE6" w:rsidRDefault="00290BE6" w:rsidP="00290BE6">
      <w:r w:rsidRPr="00290BE6">
        <w:t>На момент наложения ограничения транспортное средство уже выбыло из собственности Ответчика и перешло в собственность Истца на основании договора купли-продажи. Судебный пристав-исполнитель вынес постановление после фактической передачи имущества и расчетов между сторонами сделки.</w:t>
      </w:r>
    </w:p>
    <w:p w14:paraId="05914632" w14:textId="77777777" w:rsidR="00290BE6" w:rsidRPr="00290BE6" w:rsidRDefault="00290BE6" w:rsidP="00290BE6">
      <w:r w:rsidRPr="00290BE6">
        <w:t xml:space="preserve">Согласно пункту 1 статьи 235 Гражданского кодекса Российской Федерации право собственности прекращается при отчуждении собственником своего имущества другим лицам. В соответствии с частью 1 статьи 119 Федерального закона «Об исполнительном производстве» в случае возникновения спора, связанного с принадлежностью имущества, на которое обращается </w:t>
      </w:r>
      <w:r w:rsidRPr="00290BE6">
        <w:lastRenderedPageBreak/>
        <w:t>взыскание, заинтересованные лица вправе обратиться в суд с иском об освобождении имущества от ареста или исключении его из описи.</w:t>
      </w:r>
    </w:p>
    <w:p w14:paraId="313E92D4" w14:textId="77777777" w:rsidR="00290BE6" w:rsidRPr="00290BE6" w:rsidRDefault="00290BE6" w:rsidP="00290BE6">
      <w:r w:rsidRPr="00290BE6">
        <w:t>Наложенный запрет на регистрационные действия нарушает права Истца как законного собственника, поскольку препятствует реализации правомочий по распоряжению и государственному учету принадлежащего ему имущества.</w:t>
      </w:r>
    </w:p>
    <w:p w14:paraId="48939E5D" w14:textId="77777777" w:rsidR="00290BE6" w:rsidRPr="00290BE6" w:rsidRDefault="00290BE6" w:rsidP="00290BE6">
      <w:r w:rsidRPr="00290BE6">
        <w:t>На основании изложенного, руководствуясь статьями 209, 235 Гражданского кодекса Российской Федерации, статьей 119 Федерального закона «Об исполнительном производстве», статьями 131–132 Гражданского процессуального кодекса Российской Федерации,</w:t>
      </w:r>
    </w:p>
    <w:p w14:paraId="622F3D56" w14:textId="77777777" w:rsidR="00290BE6" w:rsidRPr="00290BE6" w:rsidRDefault="00290BE6" w:rsidP="00290BE6">
      <w:pPr>
        <w:jc w:val="center"/>
      </w:pPr>
      <w:r w:rsidRPr="00290BE6">
        <w:rPr>
          <w:b/>
          <w:bCs/>
        </w:rPr>
        <w:t>ПРОШУ:</w:t>
      </w:r>
    </w:p>
    <w:p w14:paraId="4950E721" w14:textId="77777777" w:rsidR="00290BE6" w:rsidRPr="00290BE6" w:rsidRDefault="00290BE6" w:rsidP="00290BE6">
      <w:r w:rsidRPr="00290BE6">
        <w:t>1. Освободить от ареста и запрета на совершение регистрационных действий транспортное средство: марка/модель [марка, модель], VIN [номер VIN], год выпуска [год], государственный регистрационный знак [знак].</w:t>
      </w:r>
    </w:p>
    <w:p w14:paraId="3FBFC37E" w14:textId="77777777" w:rsidR="00290BE6" w:rsidRPr="00290BE6" w:rsidRDefault="00290BE6" w:rsidP="00290BE6">
      <w:r w:rsidRPr="00290BE6">
        <w:t>2. Обязать [наименование подразделения ФССП] отменить меры по запрету регистрационных действий в отношении указанного транспортного средства, введенные постановлением от «__» ________ 20__ г. в рамках исполнительного производства № [номер ИП].</w:t>
      </w:r>
    </w:p>
    <w:p w14:paraId="3ABB7ED5" w14:textId="77777777" w:rsidR="00290BE6" w:rsidRPr="00290BE6" w:rsidRDefault="00290BE6" w:rsidP="00290BE6">
      <w:r w:rsidRPr="00290BE6">
        <w:t>Приложения:</w:t>
      </w:r>
    </w:p>
    <w:p w14:paraId="45FD84D9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копия искового заявления и документов, подтверждающих его направление сторонам;</w:t>
      </w:r>
    </w:p>
    <w:p w14:paraId="29DE6003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документ, подтверждающий уплату государственной пошлины;</w:t>
      </w:r>
    </w:p>
    <w:p w14:paraId="53160B23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копия договора купли-продажи транспортного средства;</w:t>
      </w:r>
    </w:p>
    <w:p w14:paraId="0FB61276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копия акта приема-передачи автомобиля;</w:t>
      </w:r>
    </w:p>
    <w:p w14:paraId="56EEFD0D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копия расписки или документа об оплате стоимости автомобиля;</w:t>
      </w:r>
    </w:p>
    <w:p w14:paraId="296EC0CD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копия паспорта транспортного средства (ПТС/ЭПТС);</w:t>
      </w:r>
    </w:p>
    <w:p w14:paraId="18E75397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копия выписки из ГИБДД об отказе в регистрационных действиях / о наличии ограничений;</w:t>
      </w:r>
    </w:p>
    <w:p w14:paraId="7D7E7688" w14:textId="77777777" w:rsidR="00290BE6" w:rsidRPr="00290BE6" w:rsidRDefault="00290BE6" w:rsidP="00290BE6">
      <w:pPr>
        <w:numPr>
          <w:ilvl w:val="0"/>
          <w:numId w:val="47"/>
        </w:numPr>
      </w:pPr>
      <w:r w:rsidRPr="00290BE6">
        <w:t>копия постановления пристава о наложении запрета (при наличии).</w:t>
      </w:r>
    </w:p>
    <w:p w14:paraId="779645D3" w14:textId="77777777" w:rsidR="00290BE6" w:rsidRPr="00290BE6" w:rsidRDefault="00290BE6" w:rsidP="00290BE6">
      <w:r w:rsidRPr="00290BE6">
        <w:t>«__» ________ 20__ г.</w:t>
      </w:r>
    </w:p>
    <w:p w14:paraId="5B01AAC2" w14:textId="77777777" w:rsidR="00290BE6" w:rsidRPr="00290BE6" w:rsidRDefault="00290BE6" w:rsidP="00290BE6">
      <w:r w:rsidRPr="00290BE6">
        <w:t>________________ / [Фамилия И.О.]</w:t>
      </w:r>
    </w:p>
    <w:p w14:paraId="0C96273E" w14:textId="5B885FE2" w:rsidR="0083247E" w:rsidRPr="00290BE6" w:rsidRDefault="0083247E" w:rsidP="00290BE6"/>
    <w:sectPr w:rsidR="0083247E" w:rsidRPr="00290BE6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2EFDC" w14:textId="77777777" w:rsidR="00C1229A" w:rsidRDefault="00C1229A" w:rsidP="00AA1082">
      <w:pPr>
        <w:spacing w:after="0" w:line="240" w:lineRule="auto"/>
      </w:pPr>
      <w:r>
        <w:separator/>
      </w:r>
    </w:p>
  </w:endnote>
  <w:endnote w:type="continuationSeparator" w:id="0">
    <w:p w14:paraId="207AE807" w14:textId="77777777" w:rsidR="00C1229A" w:rsidRDefault="00C1229A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0F048" w14:textId="77777777" w:rsidR="00C1229A" w:rsidRDefault="00C1229A" w:rsidP="00AA1082">
      <w:pPr>
        <w:spacing w:after="0" w:line="240" w:lineRule="auto"/>
      </w:pPr>
      <w:r>
        <w:separator/>
      </w:r>
    </w:p>
  </w:footnote>
  <w:footnote w:type="continuationSeparator" w:id="0">
    <w:p w14:paraId="6AB75E70" w14:textId="77777777" w:rsidR="00C1229A" w:rsidRDefault="00C1229A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07E"/>
    <w:multiLevelType w:val="multilevel"/>
    <w:tmpl w:val="C83C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E6A04"/>
    <w:multiLevelType w:val="multilevel"/>
    <w:tmpl w:val="E138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42B88"/>
    <w:multiLevelType w:val="multilevel"/>
    <w:tmpl w:val="915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C4722"/>
    <w:multiLevelType w:val="multilevel"/>
    <w:tmpl w:val="6978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674346"/>
    <w:multiLevelType w:val="multilevel"/>
    <w:tmpl w:val="3A1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57E1A"/>
    <w:multiLevelType w:val="multilevel"/>
    <w:tmpl w:val="FAA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63B9"/>
    <w:multiLevelType w:val="multilevel"/>
    <w:tmpl w:val="F8E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2129E0"/>
    <w:multiLevelType w:val="multilevel"/>
    <w:tmpl w:val="886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17121"/>
    <w:multiLevelType w:val="multilevel"/>
    <w:tmpl w:val="9716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8E11ED"/>
    <w:multiLevelType w:val="multilevel"/>
    <w:tmpl w:val="CE9C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C659F"/>
    <w:multiLevelType w:val="multilevel"/>
    <w:tmpl w:val="ACA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855DDB"/>
    <w:multiLevelType w:val="multilevel"/>
    <w:tmpl w:val="C3AC5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D9067D"/>
    <w:multiLevelType w:val="multilevel"/>
    <w:tmpl w:val="4540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E3CE6"/>
    <w:multiLevelType w:val="multilevel"/>
    <w:tmpl w:val="0DCA5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CF623E"/>
    <w:multiLevelType w:val="multilevel"/>
    <w:tmpl w:val="7374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7D76"/>
    <w:multiLevelType w:val="multilevel"/>
    <w:tmpl w:val="B694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069AC"/>
    <w:multiLevelType w:val="multilevel"/>
    <w:tmpl w:val="5176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85DEE"/>
    <w:multiLevelType w:val="multilevel"/>
    <w:tmpl w:val="66B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07D3F"/>
    <w:multiLevelType w:val="multilevel"/>
    <w:tmpl w:val="44A2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23271"/>
    <w:multiLevelType w:val="multilevel"/>
    <w:tmpl w:val="A9B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E5806"/>
    <w:multiLevelType w:val="multilevel"/>
    <w:tmpl w:val="5F4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764224"/>
    <w:multiLevelType w:val="multilevel"/>
    <w:tmpl w:val="512E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A43982"/>
    <w:multiLevelType w:val="multilevel"/>
    <w:tmpl w:val="BA1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3C2B0A"/>
    <w:multiLevelType w:val="multilevel"/>
    <w:tmpl w:val="B0A2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35E0A"/>
    <w:multiLevelType w:val="multilevel"/>
    <w:tmpl w:val="04D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961972"/>
    <w:multiLevelType w:val="multilevel"/>
    <w:tmpl w:val="B296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24783B"/>
    <w:multiLevelType w:val="multilevel"/>
    <w:tmpl w:val="70D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EC44A2"/>
    <w:multiLevelType w:val="multilevel"/>
    <w:tmpl w:val="9734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964D6C"/>
    <w:multiLevelType w:val="multilevel"/>
    <w:tmpl w:val="FC96B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994206"/>
    <w:multiLevelType w:val="multilevel"/>
    <w:tmpl w:val="6A0C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036DC1"/>
    <w:multiLevelType w:val="multilevel"/>
    <w:tmpl w:val="BB0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FF326C"/>
    <w:multiLevelType w:val="multilevel"/>
    <w:tmpl w:val="34F2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792797"/>
    <w:multiLevelType w:val="multilevel"/>
    <w:tmpl w:val="EB5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1D0D61"/>
    <w:multiLevelType w:val="multilevel"/>
    <w:tmpl w:val="F0BE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014476"/>
    <w:multiLevelType w:val="multilevel"/>
    <w:tmpl w:val="5EC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4C63B0"/>
    <w:multiLevelType w:val="multilevel"/>
    <w:tmpl w:val="25B0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536CFB"/>
    <w:multiLevelType w:val="multilevel"/>
    <w:tmpl w:val="5F1E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64AC3"/>
    <w:multiLevelType w:val="multilevel"/>
    <w:tmpl w:val="98B2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B5044B"/>
    <w:multiLevelType w:val="multilevel"/>
    <w:tmpl w:val="A0D6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E65277"/>
    <w:multiLevelType w:val="multilevel"/>
    <w:tmpl w:val="DA84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FC4C97"/>
    <w:multiLevelType w:val="multilevel"/>
    <w:tmpl w:val="065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983747"/>
    <w:multiLevelType w:val="multilevel"/>
    <w:tmpl w:val="B94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390AAC"/>
    <w:multiLevelType w:val="multilevel"/>
    <w:tmpl w:val="407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4276F6"/>
    <w:multiLevelType w:val="multilevel"/>
    <w:tmpl w:val="2154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717A58"/>
    <w:multiLevelType w:val="multilevel"/>
    <w:tmpl w:val="AE0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5"/>
  </w:num>
  <w:num w:numId="2" w16cid:durableId="1452941838">
    <w:abstractNumId w:val="13"/>
  </w:num>
  <w:num w:numId="3" w16cid:durableId="973607643">
    <w:abstractNumId w:val="28"/>
  </w:num>
  <w:num w:numId="4" w16cid:durableId="311717642">
    <w:abstractNumId w:val="6"/>
  </w:num>
  <w:num w:numId="5" w16cid:durableId="1548955455">
    <w:abstractNumId w:val="7"/>
  </w:num>
  <w:num w:numId="6" w16cid:durableId="1895265005">
    <w:abstractNumId w:val="26"/>
  </w:num>
  <w:num w:numId="7" w16cid:durableId="1812361597">
    <w:abstractNumId w:val="5"/>
  </w:num>
  <w:num w:numId="8" w16cid:durableId="389576680">
    <w:abstractNumId w:val="18"/>
  </w:num>
  <w:num w:numId="9" w16cid:durableId="1339429729">
    <w:abstractNumId w:val="23"/>
  </w:num>
  <w:num w:numId="10" w16cid:durableId="174347891">
    <w:abstractNumId w:val="2"/>
  </w:num>
  <w:num w:numId="11" w16cid:durableId="1279028447">
    <w:abstractNumId w:val="19"/>
  </w:num>
  <w:num w:numId="12" w16cid:durableId="1706173077">
    <w:abstractNumId w:val="29"/>
  </w:num>
  <w:num w:numId="13" w16cid:durableId="330641445">
    <w:abstractNumId w:val="33"/>
  </w:num>
  <w:num w:numId="14" w16cid:durableId="597102246">
    <w:abstractNumId w:val="34"/>
  </w:num>
  <w:num w:numId="15" w16cid:durableId="247010532">
    <w:abstractNumId w:val="12"/>
  </w:num>
  <w:num w:numId="16" w16cid:durableId="498227888">
    <w:abstractNumId w:val="16"/>
  </w:num>
  <w:num w:numId="17" w16cid:durableId="39939590">
    <w:abstractNumId w:val="36"/>
  </w:num>
  <w:num w:numId="18" w16cid:durableId="458300837">
    <w:abstractNumId w:val="9"/>
  </w:num>
  <w:num w:numId="19" w16cid:durableId="1896044014">
    <w:abstractNumId w:val="21"/>
  </w:num>
  <w:num w:numId="20" w16cid:durableId="1551571222">
    <w:abstractNumId w:val="35"/>
  </w:num>
  <w:num w:numId="21" w16cid:durableId="2104303046">
    <w:abstractNumId w:val="14"/>
  </w:num>
  <w:num w:numId="22" w16cid:durableId="1630748321">
    <w:abstractNumId w:val="27"/>
  </w:num>
  <w:num w:numId="23" w16cid:durableId="1524517003">
    <w:abstractNumId w:val="44"/>
  </w:num>
  <w:num w:numId="24" w16cid:durableId="1340504884">
    <w:abstractNumId w:val="0"/>
  </w:num>
  <w:num w:numId="25" w16cid:durableId="1924953197">
    <w:abstractNumId w:val="17"/>
  </w:num>
  <w:num w:numId="26" w16cid:durableId="228735703">
    <w:abstractNumId w:val="1"/>
  </w:num>
  <w:num w:numId="27" w16cid:durableId="902758924">
    <w:abstractNumId w:val="3"/>
  </w:num>
  <w:num w:numId="28" w16cid:durableId="596446337">
    <w:abstractNumId w:val="22"/>
  </w:num>
  <w:num w:numId="29" w16cid:durableId="1747068485">
    <w:abstractNumId w:val="42"/>
  </w:num>
  <w:num w:numId="30" w16cid:durableId="1794130543">
    <w:abstractNumId w:val="11"/>
  </w:num>
  <w:num w:numId="31" w16cid:durableId="1076976053">
    <w:abstractNumId w:val="38"/>
  </w:num>
  <w:num w:numId="32" w16cid:durableId="1008362091">
    <w:abstractNumId w:val="39"/>
  </w:num>
  <w:num w:numId="33" w16cid:durableId="1551572600">
    <w:abstractNumId w:val="43"/>
  </w:num>
  <w:num w:numId="34" w16cid:durableId="940720069">
    <w:abstractNumId w:val="45"/>
  </w:num>
  <w:num w:numId="35" w16cid:durableId="1810172758">
    <w:abstractNumId w:val="8"/>
  </w:num>
  <w:num w:numId="36" w16cid:durableId="1334409542">
    <w:abstractNumId w:val="41"/>
  </w:num>
  <w:num w:numId="37" w16cid:durableId="336421129">
    <w:abstractNumId w:val="32"/>
  </w:num>
  <w:num w:numId="38" w16cid:durableId="1897081525">
    <w:abstractNumId w:val="10"/>
  </w:num>
  <w:num w:numId="39" w16cid:durableId="1007945387">
    <w:abstractNumId w:val="4"/>
  </w:num>
  <w:num w:numId="40" w16cid:durableId="42216870">
    <w:abstractNumId w:val="20"/>
  </w:num>
  <w:num w:numId="41" w16cid:durableId="456678130">
    <w:abstractNumId w:val="37"/>
  </w:num>
  <w:num w:numId="42" w16cid:durableId="1729955778">
    <w:abstractNumId w:val="15"/>
  </w:num>
  <w:num w:numId="43" w16cid:durableId="1486822337">
    <w:abstractNumId w:val="30"/>
  </w:num>
  <w:num w:numId="44" w16cid:durableId="58945915">
    <w:abstractNumId w:val="40"/>
  </w:num>
  <w:num w:numId="45" w16cid:durableId="1768573781">
    <w:abstractNumId w:val="46"/>
  </w:num>
  <w:num w:numId="46" w16cid:durableId="625161689">
    <w:abstractNumId w:val="31"/>
  </w:num>
  <w:num w:numId="47" w16cid:durableId="5752393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0BE6"/>
    <w:rsid w:val="0029453C"/>
    <w:rsid w:val="002C49A2"/>
    <w:rsid w:val="002E72FD"/>
    <w:rsid w:val="00313859"/>
    <w:rsid w:val="003D025F"/>
    <w:rsid w:val="00415D01"/>
    <w:rsid w:val="00456FEF"/>
    <w:rsid w:val="00461B7D"/>
    <w:rsid w:val="00472E2F"/>
    <w:rsid w:val="00496319"/>
    <w:rsid w:val="004F2C3F"/>
    <w:rsid w:val="005C4260"/>
    <w:rsid w:val="005D164E"/>
    <w:rsid w:val="005E5BD6"/>
    <w:rsid w:val="00657808"/>
    <w:rsid w:val="00675063"/>
    <w:rsid w:val="006B4B8D"/>
    <w:rsid w:val="007129F9"/>
    <w:rsid w:val="00763038"/>
    <w:rsid w:val="007C21A6"/>
    <w:rsid w:val="007E1463"/>
    <w:rsid w:val="0080471F"/>
    <w:rsid w:val="008057E1"/>
    <w:rsid w:val="0083238E"/>
    <w:rsid w:val="0083247E"/>
    <w:rsid w:val="00851E79"/>
    <w:rsid w:val="008B7FBC"/>
    <w:rsid w:val="008D439D"/>
    <w:rsid w:val="00901596"/>
    <w:rsid w:val="00911C81"/>
    <w:rsid w:val="00A50AB7"/>
    <w:rsid w:val="00A665AD"/>
    <w:rsid w:val="00A95EF3"/>
    <w:rsid w:val="00A9773E"/>
    <w:rsid w:val="00AA026D"/>
    <w:rsid w:val="00AA1082"/>
    <w:rsid w:val="00AD0422"/>
    <w:rsid w:val="00B10717"/>
    <w:rsid w:val="00B35316"/>
    <w:rsid w:val="00B51C05"/>
    <w:rsid w:val="00B612B5"/>
    <w:rsid w:val="00B66532"/>
    <w:rsid w:val="00B67013"/>
    <w:rsid w:val="00B70196"/>
    <w:rsid w:val="00B90F31"/>
    <w:rsid w:val="00B95C31"/>
    <w:rsid w:val="00BC6477"/>
    <w:rsid w:val="00BE1BCA"/>
    <w:rsid w:val="00BF3A88"/>
    <w:rsid w:val="00C1229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F94"/>
    <w:rsid w:val="00E11403"/>
    <w:rsid w:val="00E27EE6"/>
    <w:rsid w:val="00E6623A"/>
    <w:rsid w:val="00E91859"/>
    <w:rsid w:val="00EE6436"/>
    <w:rsid w:val="00EF50E6"/>
    <w:rsid w:val="00F33670"/>
    <w:rsid w:val="00F47759"/>
    <w:rsid w:val="00F56DD7"/>
    <w:rsid w:val="00F803C9"/>
    <w:rsid w:val="00FB315C"/>
    <w:rsid w:val="00FC6645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2026-08-09T18:20:00Z</dcterms:created>
  <dcterms:modified xsi:type="dcterms:W3CDTF">2026-08-09T18:20:00Z</dcterms:modified>
</cp:coreProperties>
</file>