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B8E4D" w14:textId="77777777" w:rsidR="0097795C" w:rsidRPr="0097795C" w:rsidRDefault="0097795C" w:rsidP="0097795C">
      <w:pPr>
        <w:jc w:val="left"/>
      </w:pPr>
      <w:r w:rsidRPr="0097795C">
        <w:t>В [наименование районного суда]</w:t>
      </w:r>
      <w:r w:rsidRPr="0097795C">
        <w:br/>
        <w:t>Адрес: [адрес суда]</w:t>
      </w:r>
    </w:p>
    <w:p w14:paraId="207ED2C7" w14:textId="77777777" w:rsidR="0097795C" w:rsidRPr="0097795C" w:rsidRDefault="0097795C" w:rsidP="0097795C">
      <w:pPr>
        <w:jc w:val="left"/>
      </w:pPr>
      <w:r w:rsidRPr="0097795C">
        <w:rPr>
          <w:b/>
          <w:bCs/>
        </w:rPr>
        <w:t>Истец:</w:t>
      </w:r>
      <w:r w:rsidRPr="0097795C">
        <w:t xml:space="preserve"> [ФИО истца]</w:t>
      </w:r>
      <w:r w:rsidRPr="0097795C">
        <w:br/>
        <w:t>Дата рождения: [дата]</w:t>
      </w:r>
      <w:r w:rsidRPr="0097795C">
        <w:br/>
        <w:t>Паспорт: [серия, номер, кем и когда выдан]</w:t>
      </w:r>
      <w:r w:rsidRPr="0097795C">
        <w:br/>
        <w:t>Адрес: [адрес проживания/регистрации]</w:t>
      </w:r>
      <w:r w:rsidRPr="0097795C">
        <w:br/>
        <w:t>Телефон: [номер телефона]</w:t>
      </w:r>
      <w:r w:rsidRPr="0097795C">
        <w:br/>
        <w:t>Электронная почта: [адрес электронной почты]</w:t>
      </w:r>
    </w:p>
    <w:p w14:paraId="3C68D59D" w14:textId="77777777" w:rsidR="0097795C" w:rsidRPr="0097795C" w:rsidRDefault="0097795C" w:rsidP="0097795C">
      <w:pPr>
        <w:jc w:val="left"/>
      </w:pPr>
      <w:r w:rsidRPr="0097795C">
        <w:rPr>
          <w:b/>
          <w:bCs/>
        </w:rPr>
        <w:t>Ответчик:</w:t>
      </w:r>
      <w:r w:rsidRPr="0097795C">
        <w:t xml:space="preserve"> [Наименование органа опеки и попечительства / Департамента соцзащиты]</w:t>
      </w:r>
      <w:r w:rsidRPr="0097795C">
        <w:br/>
        <w:t>Адрес: [адрес органа]</w:t>
      </w:r>
    </w:p>
    <w:p w14:paraId="1CD7C027" w14:textId="77777777" w:rsidR="0097795C" w:rsidRPr="0097795C" w:rsidRDefault="0097795C" w:rsidP="0097795C">
      <w:pPr>
        <w:jc w:val="left"/>
      </w:pPr>
      <w:r w:rsidRPr="0097795C">
        <w:rPr>
          <w:b/>
          <w:bCs/>
        </w:rPr>
        <w:t>Третье лицо:</w:t>
      </w:r>
      <w:r w:rsidRPr="0097795C">
        <w:t xml:space="preserve"> [Министерство строительства/соцразвития региона]</w:t>
      </w:r>
      <w:r w:rsidRPr="0097795C">
        <w:br/>
        <w:t>Адрес: [адрес органа]</w:t>
      </w:r>
    </w:p>
    <w:p w14:paraId="1BF36306" w14:textId="77777777" w:rsidR="0097795C" w:rsidRPr="0097795C" w:rsidRDefault="0097795C" w:rsidP="0097795C">
      <w:pPr>
        <w:jc w:val="left"/>
      </w:pPr>
      <w:r w:rsidRPr="0097795C">
        <w:t xml:space="preserve">Госпошлина: освобожден на основании </w:t>
      </w:r>
      <w:proofErr w:type="spellStart"/>
      <w:r w:rsidRPr="0097795C">
        <w:t>пп</w:t>
      </w:r>
      <w:proofErr w:type="spellEnd"/>
      <w:r w:rsidRPr="0097795C">
        <w:t>. 15 п. 1 ст. 333.36 НК РФ</w:t>
      </w:r>
    </w:p>
    <w:p w14:paraId="632AA243" w14:textId="77777777" w:rsidR="0097795C" w:rsidRPr="0097795C" w:rsidRDefault="0097795C" w:rsidP="0097795C">
      <w:pPr>
        <w:jc w:val="center"/>
        <w:rPr>
          <w:b/>
          <w:bCs/>
        </w:rPr>
      </w:pPr>
      <w:r w:rsidRPr="0097795C">
        <w:rPr>
          <w:b/>
          <w:bCs/>
        </w:rPr>
        <w:t>Исковое заявление</w:t>
      </w:r>
      <w:r w:rsidRPr="0097795C">
        <w:rPr>
          <w:b/>
          <w:bCs/>
        </w:rPr>
        <w:br/>
        <w:t>о признании статуса лица из числа детей, оставшихся без попечения родителей, и об обязывании включить в список на обеспечение жильем</w:t>
      </w:r>
    </w:p>
    <w:p w14:paraId="759FD04F" w14:textId="77777777" w:rsidR="0097795C" w:rsidRPr="0097795C" w:rsidRDefault="0097795C" w:rsidP="0097795C">
      <w:r w:rsidRPr="0097795C">
        <w:t>Я, [ФИО истца], [дата рождения] года рождения, отношусь к категории лиц из числа детей, оставшихся без попечения родителей.</w:t>
      </w:r>
    </w:p>
    <w:p w14:paraId="0F075D17" w14:textId="77777777" w:rsidR="0097795C" w:rsidRPr="0097795C" w:rsidRDefault="0097795C" w:rsidP="0097795C">
      <w:r w:rsidRPr="0097795C">
        <w:t>Мои родители — [ФИО отца] и [ФИО матери]. Попечение с их стороны отсутствовало по следующим обстоятельствам: [указать причины: лишение родительских прав, смерть, признание недееспособными, отбывание наказания и т.д. со ссылками на реквизиты документов].</w:t>
      </w:r>
    </w:p>
    <w:p w14:paraId="288AEE89" w14:textId="77777777" w:rsidR="0097795C" w:rsidRPr="0097795C" w:rsidRDefault="0097795C" w:rsidP="0097795C">
      <w:r w:rsidRPr="0097795C">
        <w:t>В несовершеннолетнем возрасте я был(а) помещен(а) в [наименование детского дома/интерната или передана под опеку], что подтверждается [реквизиты постановления/решения].</w:t>
      </w:r>
    </w:p>
    <w:p w14:paraId="74EDB391" w14:textId="77777777" w:rsidR="0097795C" w:rsidRPr="0097795C" w:rsidRDefault="0097795C" w:rsidP="0097795C">
      <w:r w:rsidRPr="0097795C">
        <w:t>«__» ________ 20__ г. я обратился(</w:t>
      </w:r>
      <w:proofErr w:type="spellStart"/>
      <w:r w:rsidRPr="0097795C">
        <w:t>лась</w:t>
      </w:r>
      <w:proofErr w:type="spellEnd"/>
      <w:r w:rsidRPr="0097795C">
        <w:t>) в [наименование ответчика] с заявлением о включении меня в список детей-сирот и детей, оставшихся без попечения родителей, которые подлежат обеспечению жилыми помещениями.</w:t>
      </w:r>
    </w:p>
    <w:p w14:paraId="5E0EAB8C" w14:textId="77777777" w:rsidR="0097795C" w:rsidRPr="0097795C" w:rsidRDefault="0097795C" w:rsidP="0097795C">
      <w:r w:rsidRPr="0097795C">
        <w:t>Решением [наименование ответчика] № [номер] от «__» ________ 20__ г. мне было отказано в признании указанного статуса и включении в список. Основанием для отказа послужило [указать причину из отказа, например: недоказанность факта утраты попечения родителей / пропуск срока обращения до 23 лет].</w:t>
      </w:r>
    </w:p>
    <w:p w14:paraId="73D80D05" w14:textId="77777777" w:rsidR="0097795C" w:rsidRPr="0097795C" w:rsidRDefault="0097795C" w:rsidP="0097795C">
      <w:r w:rsidRPr="0097795C">
        <w:t>Считаю данный отказ незаконным и нарушающим мои конституционные права на жилище и социальное обеспечение по следующим основаниям.</w:t>
      </w:r>
    </w:p>
    <w:p w14:paraId="42787FFD" w14:textId="77777777" w:rsidR="0097795C" w:rsidRPr="0097795C" w:rsidRDefault="0097795C" w:rsidP="0097795C">
      <w:r w:rsidRPr="0097795C">
        <w:t xml:space="preserve">Согласно ст. 1 Федерального закона от 21.12.1996 № 159-ФЗ к лицам из числа детей, оставшихся без попечения родителей, относятся лица в возрасте от 18 до 23 лет, у </w:t>
      </w:r>
      <w:proofErr w:type="gramStart"/>
      <w:r w:rsidRPr="0097795C">
        <w:t>которых</w:t>
      </w:r>
      <w:proofErr w:type="gramEnd"/>
      <w:r w:rsidRPr="0097795C">
        <w:t xml:space="preserve"> когда они находились в возрасте до 18 лет, умерли оба или единственный родитель, а также которые остались без попечения единственного или обоих родителей.</w:t>
      </w:r>
    </w:p>
    <w:p w14:paraId="23D2DA77" w14:textId="77777777" w:rsidR="0097795C" w:rsidRPr="0097795C" w:rsidRDefault="0097795C" w:rsidP="0097795C">
      <w:r w:rsidRPr="0097795C">
        <w:lastRenderedPageBreak/>
        <w:t>Факт отсутствия родительского попечения в несовершеннолетнем возрасте подтверждается следующими доказательствами: [перечислить решения судов, свидетельства о смерти, справки из ЗАГС]. Достижение мною возраста 23 лет не может служить причиной для лишения права на жилье, поскольку я своевременно предпринимал(а) шаги для реализации права, однако уполномоченные органы не оказали необходимого содействия.</w:t>
      </w:r>
    </w:p>
    <w:p w14:paraId="6B13BAA1" w14:textId="77777777" w:rsidR="0097795C" w:rsidRPr="0097795C" w:rsidRDefault="0097795C" w:rsidP="0097795C">
      <w:r w:rsidRPr="0097795C">
        <w:t>В соответствии со ст. 8 Федерального закона № 159-ФЗ детям-сиротам и детям, оставшимся без попечения родителей, лицам из их числа, которые не являются нанимателями жилых помещений по договорам социального найма или членами семьи нанимателя, однократно предоставляются благоустроенные жилые помещения специализированного жилищного фонда.</w:t>
      </w:r>
    </w:p>
    <w:p w14:paraId="6EEBA38D" w14:textId="77777777" w:rsidR="0097795C" w:rsidRPr="0097795C" w:rsidRDefault="0097795C" w:rsidP="0097795C">
      <w:r w:rsidRPr="0097795C">
        <w:t>На основании изложенного, руководствуясь ст. 1, 8 Федерального закона от 21.12.1996 № 159-ФЗ, ст. 131-132 ГПК РФ,</w:t>
      </w:r>
    </w:p>
    <w:p w14:paraId="60EE5C2B" w14:textId="77777777" w:rsidR="0097795C" w:rsidRPr="0097795C" w:rsidRDefault="0097795C" w:rsidP="0097795C">
      <w:pPr>
        <w:jc w:val="center"/>
      </w:pPr>
      <w:r w:rsidRPr="0097795C">
        <w:rPr>
          <w:b/>
          <w:bCs/>
        </w:rPr>
        <w:t>ПРОШУ:</w:t>
      </w:r>
    </w:p>
    <w:p w14:paraId="3352D8E1" w14:textId="77777777" w:rsidR="0097795C" w:rsidRPr="0097795C" w:rsidRDefault="0097795C" w:rsidP="0097795C">
      <w:r w:rsidRPr="0097795C">
        <w:t>1. Признать за [ФИО истца] статус лица из числа детей, оставшихся без попечения родителей.</w:t>
      </w:r>
      <w:r w:rsidRPr="0097795C">
        <w:br/>
        <w:t>2. Признать недействительным решение [наименование ответчика] № [номер] от «__» ________ 20__ г. об отказе во включении в список.</w:t>
      </w:r>
      <w:r w:rsidRPr="0097795C">
        <w:br/>
        <w:t>3. Обязать [наименование ответчика] включить [ФИО истца] в список лиц, подлежащих обеспечению жилыми помещениями специализированного жилищного фонда.</w:t>
      </w:r>
    </w:p>
    <w:p w14:paraId="0C5701DD" w14:textId="77777777" w:rsidR="0097795C" w:rsidRPr="0097795C" w:rsidRDefault="0097795C" w:rsidP="0097795C">
      <w:pPr>
        <w:jc w:val="left"/>
      </w:pPr>
      <w:r w:rsidRPr="0097795C">
        <w:rPr>
          <w:b/>
          <w:bCs/>
        </w:rPr>
        <w:t>Приложения:</w:t>
      </w:r>
      <w:r w:rsidRPr="0097795C">
        <w:br/>
        <w:t>1. Копия искового заявления и документов для вручения участникам процесса.</w:t>
      </w:r>
      <w:r w:rsidRPr="0097795C">
        <w:br/>
        <w:t>2. Копия паспорта истца.</w:t>
      </w:r>
      <w:r w:rsidRPr="0097795C">
        <w:br/>
        <w:t>3. Копия свидетельства о рождении истца.</w:t>
      </w:r>
      <w:r w:rsidRPr="0097795C">
        <w:br/>
        <w:t>4. Копии документов, подтверждающих отсутствие попечения родителей (решения суда, свидетельства о смерти).</w:t>
      </w:r>
      <w:r w:rsidRPr="0097795C">
        <w:br/>
        <w:t>5. Копия решения/постановления об установлении опеки или помещении в детское учреждение.</w:t>
      </w:r>
      <w:r w:rsidRPr="0097795C">
        <w:br/>
        <w:t>6. Копия обращения в ответчик и копия оспариваемого отказа.</w:t>
      </w:r>
      <w:r w:rsidRPr="0097795C">
        <w:br/>
        <w:t>7. Документы, подтверждающие отсутствие жилья в собственности или по договору соцнайма.</w:t>
      </w:r>
    </w:p>
    <w:p w14:paraId="00EF31C3" w14:textId="77777777" w:rsidR="0097795C" w:rsidRPr="0097795C" w:rsidRDefault="0097795C" w:rsidP="0097795C">
      <w:r w:rsidRPr="0097795C">
        <w:t>«__» ________ 20__ г.</w:t>
      </w:r>
    </w:p>
    <w:p w14:paraId="7354BB56" w14:textId="77777777" w:rsidR="0097795C" w:rsidRPr="0097795C" w:rsidRDefault="0097795C" w:rsidP="0097795C">
      <w:r w:rsidRPr="0097795C">
        <w:t>________________ / [Фамилия И.О.]</w:t>
      </w:r>
    </w:p>
    <w:p w14:paraId="040E965B" w14:textId="77777777" w:rsidR="0083247E" w:rsidRPr="0097795C" w:rsidRDefault="0083247E" w:rsidP="0097795C"/>
    <w:sectPr w:rsidR="0083247E" w:rsidRPr="0097795C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05B62" w14:textId="77777777" w:rsidR="008C126E" w:rsidRDefault="008C126E" w:rsidP="00AA1082">
      <w:pPr>
        <w:spacing w:after="0" w:line="240" w:lineRule="auto"/>
      </w:pPr>
      <w:r>
        <w:separator/>
      </w:r>
    </w:p>
  </w:endnote>
  <w:endnote w:type="continuationSeparator" w:id="0">
    <w:p w14:paraId="4D40C2DE" w14:textId="77777777" w:rsidR="008C126E" w:rsidRDefault="008C126E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217A2" w14:textId="77777777" w:rsidR="008C126E" w:rsidRDefault="008C126E" w:rsidP="00AA1082">
      <w:pPr>
        <w:spacing w:after="0" w:line="240" w:lineRule="auto"/>
      </w:pPr>
      <w:r>
        <w:separator/>
      </w:r>
    </w:p>
  </w:footnote>
  <w:footnote w:type="continuationSeparator" w:id="0">
    <w:p w14:paraId="53B77D16" w14:textId="77777777" w:rsidR="008C126E" w:rsidRDefault="008C126E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5B2F"/>
    <w:multiLevelType w:val="multilevel"/>
    <w:tmpl w:val="C4B00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80799"/>
    <w:multiLevelType w:val="multilevel"/>
    <w:tmpl w:val="52980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675FC7"/>
    <w:multiLevelType w:val="multilevel"/>
    <w:tmpl w:val="563A5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AC17CB"/>
    <w:multiLevelType w:val="multilevel"/>
    <w:tmpl w:val="DBE8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0B66F5"/>
    <w:multiLevelType w:val="multilevel"/>
    <w:tmpl w:val="1DF8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DE1FE3"/>
    <w:multiLevelType w:val="multilevel"/>
    <w:tmpl w:val="0A38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5A5007"/>
    <w:multiLevelType w:val="multilevel"/>
    <w:tmpl w:val="E10E6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460CCE"/>
    <w:multiLevelType w:val="multilevel"/>
    <w:tmpl w:val="C648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704A99"/>
    <w:multiLevelType w:val="multilevel"/>
    <w:tmpl w:val="14EE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F80ADB"/>
    <w:multiLevelType w:val="multilevel"/>
    <w:tmpl w:val="44083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F01D3F"/>
    <w:multiLevelType w:val="multilevel"/>
    <w:tmpl w:val="8438C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697255"/>
    <w:multiLevelType w:val="multilevel"/>
    <w:tmpl w:val="F8DA8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D50A2E"/>
    <w:multiLevelType w:val="multilevel"/>
    <w:tmpl w:val="5ED0C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5A6C89"/>
    <w:multiLevelType w:val="multilevel"/>
    <w:tmpl w:val="445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835213"/>
    <w:multiLevelType w:val="multilevel"/>
    <w:tmpl w:val="DE9C8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973711"/>
    <w:multiLevelType w:val="multilevel"/>
    <w:tmpl w:val="75CA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B046F7"/>
    <w:multiLevelType w:val="multilevel"/>
    <w:tmpl w:val="4D9A8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26B4D2E"/>
    <w:multiLevelType w:val="multilevel"/>
    <w:tmpl w:val="3D4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BA39DB"/>
    <w:multiLevelType w:val="multilevel"/>
    <w:tmpl w:val="9008F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21191C"/>
    <w:multiLevelType w:val="multilevel"/>
    <w:tmpl w:val="DE089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4D11A8C"/>
    <w:multiLevelType w:val="multilevel"/>
    <w:tmpl w:val="65DC4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87B3229"/>
    <w:multiLevelType w:val="multilevel"/>
    <w:tmpl w:val="0A64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472F49"/>
    <w:multiLevelType w:val="multilevel"/>
    <w:tmpl w:val="71820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CF184C"/>
    <w:multiLevelType w:val="multilevel"/>
    <w:tmpl w:val="8BB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5515B3"/>
    <w:multiLevelType w:val="multilevel"/>
    <w:tmpl w:val="5BE02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F034EE3"/>
    <w:multiLevelType w:val="multilevel"/>
    <w:tmpl w:val="2564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FD7A4B"/>
    <w:multiLevelType w:val="multilevel"/>
    <w:tmpl w:val="D9F0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146220"/>
    <w:multiLevelType w:val="multilevel"/>
    <w:tmpl w:val="4990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8736C6"/>
    <w:multiLevelType w:val="multilevel"/>
    <w:tmpl w:val="3710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580A3D"/>
    <w:multiLevelType w:val="multilevel"/>
    <w:tmpl w:val="E0C6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793DDE"/>
    <w:multiLevelType w:val="multilevel"/>
    <w:tmpl w:val="3BAE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EA2C18"/>
    <w:multiLevelType w:val="multilevel"/>
    <w:tmpl w:val="C0EA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D580907"/>
    <w:multiLevelType w:val="multilevel"/>
    <w:tmpl w:val="F51CF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46D5496"/>
    <w:multiLevelType w:val="multilevel"/>
    <w:tmpl w:val="6A8E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A027067"/>
    <w:multiLevelType w:val="multilevel"/>
    <w:tmpl w:val="CB60A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BAE0EBD"/>
    <w:multiLevelType w:val="multilevel"/>
    <w:tmpl w:val="1F487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DA85A08"/>
    <w:multiLevelType w:val="multilevel"/>
    <w:tmpl w:val="7512A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F194491"/>
    <w:multiLevelType w:val="multilevel"/>
    <w:tmpl w:val="690E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4183138">
    <w:abstractNumId w:val="19"/>
  </w:num>
  <w:num w:numId="2" w16cid:durableId="1452941838">
    <w:abstractNumId w:val="15"/>
  </w:num>
  <w:num w:numId="3" w16cid:durableId="620452602">
    <w:abstractNumId w:val="33"/>
  </w:num>
  <w:num w:numId="4" w16cid:durableId="127937033">
    <w:abstractNumId w:val="29"/>
  </w:num>
  <w:num w:numId="5" w16cid:durableId="531455332">
    <w:abstractNumId w:val="36"/>
  </w:num>
  <w:num w:numId="6" w16cid:durableId="1099104971">
    <w:abstractNumId w:val="8"/>
  </w:num>
  <w:num w:numId="7" w16cid:durableId="1269124427">
    <w:abstractNumId w:val="28"/>
  </w:num>
  <w:num w:numId="8" w16cid:durableId="557205090">
    <w:abstractNumId w:val="4"/>
  </w:num>
  <w:num w:numId="9" w16cid:durableId="1463647699">
    <w:abstractNumId w:val="16"/>
  </w:num>
  <w:num w:numId="10" w16cid:durableId="673608733">
    <w:abstractNumId w:val="11"/>
  </w:num>
  <w:num w:numId="11" w16cid:durableId="1989937548">
    <w:abstractNumId w:val="27"/>
  </w:num>
  <w:num w:numId="12" w16cid:durableId="1773040737">
    <w:abstractNumId w:val="30"/>
  </w:num>
  <w:num w:numId="13" w16cid:durableId="1329289397">
    <w:abstractNumId w:val="32"/>
  </w:num>
  <w:num w:numId="14" w16cid:durableId="1313484984">
    <w:abstractNumId w:val="7"/>
  </w:num>
  <w:num w:numId="15" w16cid:durableId="1457869392">
    <w:abstractNumId w:val="25"/>
  </w:num>
  <w:num w:numId="16" w16cid:durableId="1197355343">
    <w:abstractNumId w:val="3"/>
  </w:num>
  <w:num w:numId="17" w16cid:durableId="1464885777">
    <w:abstractNumId w:val="18"/>
  </w:num>
  <w:num w:numId="18" w16cid:durableId="1104112483">
    <w:abstractNumId w:val="35"/>
  </w:num>
  <w:num w:numId="19" w16cid:durableId="145096879">
    <w:abstractNumId w:val="2"/>
  </w:num>
  <w:num w:numId="20" w16cid:durableId="643975361">
    <w:abstractNumId w:val="10"/>
  </w:num>
  <w:num w:numId="21" w16cid:durableId="852257610">
    <w:abstractNumId w:val="26"/>
  </w:num>
  <w:num w:numId="22" w16cid:durableId="36928319">
    <w:abstractNumId w:val="1"/>
  </w:num>
  <w:num w:numId="23" w16cid:durableId="970592668">
    <w:abstractNumId w:val="37"/>
  </w:num>
  <w:num w:numId="24" w16cid:durableId="1897163482">
    <w:abstractNumId w:val="22"/>
  </w:num>
  <w:num w:numId="25" w16cid:durableId="384062563">
    <w:abstractNumId w:val="31"/>
  </w:num>
  <w:num w:numId="26" w16cid:durableId="492839721">
    <w:abstractNumId w:val="23"/>
  </w:num>
  <w:num w:numId="27" w16cid:durableId="1229728864">
    <w:abstractNumId w:val="0"/>
  </w:num>
  <w:num w:numId="28" w16cid:durableId="1967152715">
    <w:abstractNumId w:val="20"/>
  </w:num>
  <w:num w:numId="29" w16cid:durableId="1953244208">
    <w:abstractNumId w:val="14"/>
  </w:num>
  <w:num w:numId="30" w16cid:durableId="985472466">
    <w:abstractNumId w:val="5"/>
  </w:num>
  <w:num w:numId="31" w16cid:durableId="1576545756">
    <w:abstractNumId w:val="21"/>
  </w:num>
  <w:num w:numId="32" w16cid:durableId="1221399102">
    <w:abstractNumId w:val="9"/>
  </w:num>
  <w:num w:numId="33" w16cid:durableId="1678341010">
    <w:abstractNumId w:val="34"/>
  </w:num>
  <w:num w:numId="34" w16cid:durableId="824394900">
    <w:abstractNumId w:val="24"/>
  </w:num>
  <w:num w:numId="35" w16cid:durableId="1607695405">
    <w:abstractNumId w:val="13"/>
  </w:num>
  <w:num w:numId="36" w16cid:durableId="1742411204">
    <w:abstractNumId w:val="38"/>
  </w:num>
  <w:num w:numId="37" w16cid:durableId="314341350">
    <w:abstractNumId w:val="12"/>
  </w:num>
  <w:num w:numId="38" w16cid:durableId="618222554">
    <w:abstractNumId w:val="6"/>
  </w:num>
  <w:num w:numId="39" w16cid:durableId="1899588925">
    <w:abstractNumId w:val="17"/>
  </w:num>
  <w:num w:numId="40" w16cid:durableId="36794753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32788"/>
    <w:rsid w:val="00036031"/>
    <w:rsid w:val="00050A28"/>
    <w:rsid w:val="00050C30"/>
    <w:rsid w:val="000C285E"/>
    <w:rsid w:val="000D675F"/>
    <w:rsid w:val="000E186D"/>
    <w:rsid w:val="00120DE9"/>
    <w:rsid w:val="00124C52"/>
    <w:rsid w:val="0013343E"/>
    <w:rsid w:val="00136CBC"/>
    <w:rsid w:val="001473CE"/>
    <w:rsid w:val="002240D4"/>
    <w:rsid w:val="002246DE"/>
    <w:rsid w:val="00227EAA"/>
    <w:rsid w:val="00237FA4"/>
    <w:rsid w:val="002766D0"/>
    <w:rsid w:val="0029453C"/>
    <w:rsid w:val="002F5CED"/>
    <w:rsid w:val="00313859"/>
    <w:rsid w:val="00353A0B"/>
    <w:rsid w:val="003756C8"/>
    <w:rsid w:val="0039714D"/>
    <w:rsid w:val="003D025F"/>
    <w:rsid w:val="003E6878"/>
    <w:rsid w:val="0044556A"/>
    <w:rsid w:val="00456FEF"/>
    <w:rsid w:val="00461B7D"/>
    <w:rsid w:val="00472E2F"/>
    <w:rsid w:val="004F2C3F"/>
    <w:rsid w:val="00504D90"/>
    <w:rsid w:val="00536156"/>
    <w:rsid w:val="00635318"/>
    <w:rsid w:val="00657808"/>
    <w:rsid w:val="00663857"/>
    <w:rsid w:val="00675063"/>
    <w:rsid w:val="006A1CAA"/>
    <w:rsid w:val="006F310C"/>
    <w:rsid w:val="00774785"/>
    <w:rsid w:val="00790DDC"/>
    <w:rsid w:val="00793E2C"/>
    <w:rsid w:val="007E1463"/>
    <w:rsid w:val="008057E1"/>
    <w:rsid w:val="0083238E"/>
    <w:rsid w:val="0083247E"/>
    <w:rsid w:val="008C126E"/>
    <w:rsid w:val="008D439D"/>
    <w:rsid w:val="008D6FA0"/>
    <w:rsid w:val="008E5828"/>
    <w:rsid w:val="008F5BDE"/>
    <w:rsid w:val="00912571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90F31"/>
    <w:rsid w:val="00B97E35"/>
    <w:rsid w:val="00BC02B9"/>
    <w:rsid w:val="00BE1BCA"/>
    <w:rsid w:val="00BF4602"/>
    <w:rsid w:val="00C04A7A"/>
    <w:rsid w:val="00C56C38"/>
    <w:rsid w:val="00C65A25"/>
    <w:rsid w:val="00C669A3"/>
    <w:rsid w:val="00CA3268"/>
    <w:rsid w:val="00CA3E33"/>
    <w:rsid w:val="00CC73D4"/>
    <w:rsid w:val="00D139FF"/>
    <w:rsid w:val="00D15699"/>
    <w:rsid w:val="00DC29EF"/>
    <w:rsid w:val="00DF6F94"/>
    <w:rsid w:val="00E11403"/>
    <w:rsid w:val="00E177D0"/>
    <w:rsid w:val="00E91859"/>
    <w:rsid w:val="00EA54C0"/>
    <w:rsid w:val="00EB518F"/>
    <w:rsid w:val="00F43595"/>
    <w:rsid w:val="00F56DD7"/>
    <w:rsid w:val="00F667EA"/>
    <w:rsid w:val="00F803C9"/>
    <w:rsid w:val="00F859F1"/>
    <w:rsid w:val="00F94EAD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1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2026-08-24T10:51:00Z</dcterms:created>
  <dcterms:modified xsi:type="dcterms:W3CDTF">2026-08-24T10:51:00Z</dcterms:modified>
</cp:coreProperties>
</file>