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4F34F" w14:textId="77777777" w:rsidR="00CA3268" w:rsidRPr="00CA3268" w:rsidRDefault="00CA3268" w:rsidP="00CA3268">
      <w:pPr>
        <w:jc w:val="left"/>
      </w:pPr>
      <w:r w:rsidRPr="00CA3268">
        <w:t>В [Название районного суда] суд</w:t>
      </w:r>
      <w:r w:rsidRPr="00CA3268">
        <w:br/>
        <w:t>Адрес: [Адрес суда]</w:t>
      </w:r>
    </w:p>
    <w:p w14:paraId="6B171DC0" w14:textId="77777777" w:rsidR="00CA3268" w:rsidRPr="00CA3268" w:rsidRDefault="00CA3268" w:rsidP="00CA3268">
      <w:pPr>
        <w:jc w:val="left"/>
      </w:pPr>
      <w:r w:rsidRPr="00CA3268">
        <w:rPr>
          <w:b/>
          <w:bCs/>
        </w:rPr>
        <w:t>Истец:</w:t>
      </w:r>
      <w:r w:rsidRPr="00CA3268">
        <w:t xml:space="preserve"> [ФИО истца]</w:t>
      </w:r>
      <w:r w:rsidRPr="00CA3268">
        <w:br/>
        <w:t>Адрес: [Адрес проживания истца]</w:t>
      </w:r>
      <w:r w:rsidRPr="00CA3268">
        <w:br/>
        <w:t>Телефон: [Номер телефона]</w:t>
      </w:r>
      <w:r w:rsidRPr="00CA3268">
        <w:br/>
        <w:t xml:space="preserve">Электронная почта: [Адрес </w:t>
      </w:r>
      <w:proofErr w:type="spellStart"/>
      <w:r w:rsidRPr="00CA3268">
        <w:t>e-mail</w:t>
      </w:r>
      <w:proofErr w:type="spellEnd"/>
      <w:r w:rsidRPr="00CA3268">
        <w:t>]</w:t>
      </w:r>
    </w:p>
    <w:p w14:paraId="70DD38EC" w14:textId="77777777" w:rsidR="00CA3268" w:rsidRPr="00CA3268" w:rsidRDefault="00CA3268" w:rsidP="00CA3268">
      <w:pPr>
        <w:jc w:val="left"/>
      </w:pPr>
      <w:r w:rsidRPr="00CA3268">
        <w:rPr>
          <w:b/>
          <w:bCs/>
        </w:rPr>
        <w:t>Ответчик:</w:t>
      </w:r>
      <w:r w:rsidRPr="00CA3268">
        <w:t xml:space="preserve"> Отделение Социального фонда России по [Наименование региона]</w:t>
      </w:r>
      <w:r w:rsidRPr="00CA3268">
        <w:br/>
        <w:t>Адрес: [Адрес пенсионного органа]</w:t>
      </w:r>
      <w:r w:rsidRPr="00CA3268">
        <w:br/>
        <w:t>Телефон: [Телефон фонда, если известен]</w:t>
      </w:r>
      <w:r w:rsidRPr="00CA3268">
        <w:br/>
        <w:t>Электронная почта: [E-mail фонда, если известен]</w:t>
      </w:r>
    </w:p>
    <w:p w14:paraId="71DD9E68" w14:textId="77777777" w:rsidR="00CA3268" w:rsidRPr="00CA3268" w:rsidRDefault="00CA3268" w:rsidP="00CA3268">
      <w:pPr>
        <w:jc w:val="left"/>
      </w:pPr>
      <w:r w:rsidRPr="00CA3268">
        <w:t xml:space="preserve">Госпошлина: освобожден на основании </w:t>
      </w:r>
      <w:proofErr w:type="spellStart"/>
      <w:r w:rsidRPr="00CA3268">
        <w:t>пп</w:t>
      </w:r>
      <w:proofErr w:type="spellEnd"/>
      <w:r w:rsidRPr="00CA3268">
        <w:t>. 5 п. 2 ст. 333.36 НК РФ</w:t>
      </w:r>
    </w:p>
    <w:p w14:paraId="5E12F28B" w14:textId="77777777" w:rsidR="00CA3268" w:rsidRPr="00CA3268" w:rsidRDefault="00CA3268" w:rsidP="00CA3268">
      <w:pPr>
        <w:jc w:val="center"/>
        <w:rPr>
          <w:b/>
          <w:bCs/>
        </w:rPr>
      </w:pPr>
      <w:r w:rsidRPr="00CA3268">
        <w:rPr>
          <w:b/>
          <w:bCs/>
        </w:rPr>
        <w:t>Исковое заявление</w:t>
      </w:r>
      <w:r w:rsidRPr="00CA3268">
        <w:rPr>
          <w:b/>
          <w:bCs/>
        </w:rPr>
        <w:br/>
        <w:t>о признании незаконным решения об отказе в перерасчете пенсии, включении периодов работы в стаж и обязании произвести перерасчет</w:t>
      </w:r>
    </w:p>
    <w:p w14:paraId="17EF9497" w14:textId="77777777" w:rsidR="00CA3268" w:rsidRPr="00CA3268" w:rsidRDefault="00CA3268" w:rsidP="00CA3268">
      <w:r w:rsidRPr="00CA3268">
        <w:t>Я, [ФИО истца], являюсь получателем страховой пенсии по старости с [Дата назначения пенсии] г., что подтверждается [указать документ, например: пенсионным удостоверением / справкой о назначении пенсии].</w:t>
      </w:r>
    </w:p>
    <w:p w14:paraId="5D243361" w14:textId="77777777" w:rsidR="00CA3268" w:rsidRPr="00CA3268" w:rsidRDefault="00CA3268" w:rsidP="00CA3268">
      <w:r w:rsidRPr="00CA3268">
        <w:t>«__» ________ 20__ г. я обратился(</w:t>
      </w:r>
      <w:proofErr w:type="spellStart"/>
      <w:r w:rsidRPr="00CA3268">
        <w:t>лась</w:t>
      </w:r>
      <w:proofErr w:type="spellEnd"/>
      <w:r w:rsidRPr="00CA3268">
        <w:t>) в Отделение Социального фонда России по [Наименование региона] с заявлением о перерасчете размера страховой пенсии. Основанием для обращения послужило [указать причину: невключение в стаж периода работы / неучет архивной справки о заработке / непредоставление льготного исчисления стажа].</w:t>
      </w:r>
    </w:p>
    <w:p w14:paraId="50D3F7DD" w14:textId="77777777" w:rsidR="00CA3268" w:rsidRPr="00CA3268" w:rsidRDefault="00CA3268" w:rsidP="00CA3268">
      <w:r w:rsidRPr="00CA3268">
        <w:t>Решением Ответчика № [Номер решения] от «__» ________ 20__ г. мне было отказано в перерасчете страховой пенсии. Ответчик мотивировал данный отказ [указать причины из решения СФР, например: отсутствием подтверждающих документов / нечитаемостью печати в трудовой книжке / отсутствием сведений о перечислении страховых взносов].</w:t>
      </w:r>
    </w:p>
    <w:p w14:paraId="6ED8BB24" w14:textId="77777777" w:rsidR="00CA3268" w:rsidRPr="00CA3268" w:rsidRDefault="00CA3268" w:rsidP="00CA3268">
      <w:r w:rsidRPr="00CA3268">
        <w:t>Считаю данный отказ Ответчика незаконным и необоснованным по следующим основаниям.</w:t>
      </w:r>
    </w:p>
    <w:p w14:paraId="0B903676" w14:textId="77777777" w:rsidR="00CA3268" w:rsidRPr="00CA3268" w:rsidRDefault="00CA3268" w:rsidP="00CA3268">
      <w:r w:rsidRPr="00CA3268">
        <w:t>В период с «__» ________ 20__ г. по «__» ________ 20__ г. я осуществляю(л/ла) трудовую деятельность в [Наименование организации] в должности [Название должности]. Данный факт подтверждается записью в трудовой книжке № [Номер], а также [указать дополнительные документы: архивными справками, трудовым договором, приказами о приеме и увольнении].</w:t>
      </w:r>
    </w:p>
    <w:p w14:paraId="36861360" w14:textId="77777777" w:rsidR="00CA3268" w:rsidRPr="00CA3268" w:rsidRDefault="00CA3268" w:rsidP="00CA3268">
      <w:r w:rsidRPr="00CA3268">
        <w:t>В соответствии со ч. 1 ст. 11 Федерального закона от 28.12.2013 № 400-ФЗ «О страховых пенсиях» в страховой стаж включаются периоды работы и (или) иной деятельности, которые выполнялись на территории Российской Федерации, при условии, что за эти периоды начислялись и уплачивались страховые взносы в Социальный фонд России.</w:t>
      </w:r>
    </w:p>
    <w:p w14:paraId="50A220CB" w14:textId="77777777" w:rsidR="00CA3268" w:rsidRPr="00CA3268" w:rsidRDefault="00CA3268" w:rsidP="00CA3268">
      <w:r w:rsidRPr="00CA3268">
        <w:t>Ненадлежащее исполнение работодателем обязанности по ведению кадрового учета или уплате страховых взносов не может служить основанием для ограничения моих пенсионных прав. Данная правовая позиция подтверждается Конституционным Судом Российской Федерации.</w:t>
      </w:r>
    </w:p>
    <w:p w14:paraId="76D0DA31" w14:textId="77777777" w:rsidR="00CA3268" w:rsidRPr="00CA3268" w:rsidRDefault="00CA3268" w:rsidP="00CA3268">
      <w:r w:rsidRPr="00CA3268">
        <w:lastRenderedPageBreak/>
        <w:t>В результате исключения указанного периода (или неверного учета заработка) размер моей страховой пенсии был рассчитан неполно, что нарушает мое право на пенсионное обеспечение в законодательно установленном размере.</w:t>
      </w:r>
    </w:p>
    <w:p w14:paraId="454F90D2" w14:textId="77777777" w:rsidR="00CA3268" w:rsidRPr="00CA3268" w:rsidRDefault="00CA3268" w:rsidP="00CA3268">
      <w:r w:rsidRPr="00CA3268">
        <w:t>На основании изложенного, руководствуясь ст. 11, 18, 22 Федерального закона «О страховых пенсиях», ст. 131, 132 Гражданского процессуального кодекса РФ,</w:t>
      </w:r>
    </w:p>
    <w:p w14:paraId="1873AE6B" w14:textId="77777777" w:rsidR="00CA3268" w:rsidRPr="00CA3268" w:rsidRDefault="00CA3268" w:rsidP="00CA3268">
      <w:r w:rsidRPr="00CA3268">
        <w:rPr>
          <w:b/>
          <w:bCs/>
        </w:rPr>
        <w:t>ПРОШУ:</w:t>
      </w:r>
    </w:p>
    <w:p w14:paraId="28F70874" w14:textId="77777777" w:rsidR="00CA3268" w:rsidRPr="00CA3268" w:rsidRDefault="00CA3268" w:rsidP="00CA3268">
      <w:pPr>
        <w:numPr>
          <w:ilvl w:val="0"/>
          <w:numId w:val="34"/>
        </w:numPr>
      </w:pPr>
      <w:r w:rsidRPr="00CA3268">
        <w:t>признать незаконным решение Отделения Социального фонда России по [Наименование региона] № [Номер] от «__» ________ 20__ г. об отказе в перерасчете пенсии;</w:t>
      </w:r>
    </w:p>
    <w:p w14:paraId="280C0BDB" w14:textId="77777777" w:rsidR="00CA3268" w:rsidRPr="00CA3268" w:rsidRDefault="00CA3268" w:rsidP="00CA3268">
      <w:pPr>
        <w:numPr>
          <w:ilvl w:val="0"/>
          <w:numId w:val="34"/>
        </w:numPr>
      </w:pPr>
      <w:r w:rsidRPr="00CA3268">
        <w:t>обязать Отделение Социального фонда России по [Наименование региона] включить в страховой стаж [ФИО истца] период работы в [Наименование организации] с «__» ________ 20__ г. по «__» ________ 20__ г.;</w:t>
      </w:r>
    </w:p>
    <w:p w14:paraId="712F8F7F" w14:textId="77777777" w:rsidR="00CA3268" w:rsidRPr="00CA3268" w:rsidRDefault="00CA3268" w:rsidP="00CA3268">
      <w:pPr>
        <w:numPr>
          <w:ilvl w:val="0"/>
          <w:numId w:val="34"/>
        </w:numPr>
      </w:pPr>
      <w:r w:rsidRPr="00CA3268">
        <w:t>обязать Отделение Социального фонда России по [Наименование региона] произвести перерасчет размера страховой пенсии [ФИО истца] с [указать дату, например: с даты первоначального обращения / с даты возникновения права] с учетом включенного периода.</w:t>
      </w:r>
    </w:p>
    <w:p w14:paraId="48A0EB28" w14:textId="77777777" w:rsidR="00CA3268" w:rsidRPr="00CA3268" w:rsidRDefault="00CA3268" w:rsidP="00CA3268">
      <w:r w:rsidRPr="00CA3268">
        <w:t>Приложения:</w:t>
      </w:r>
    </w:p>
    <w:p w14:paraId="606A2649" w14:textId="77777777" w:rsidR="00CA3268" w:rsidRPr="00CA3268" w:rsidRDefault="00CA3268" w:rsidP="00CA3268">
      <w:pPr>
        <w:numPr>
          <w:ilvl w:val="0"/>
          <w:numId w:val="35"/>
        </w:numPr>
      </w:pPr>
      <w:r w:rsidRPr="00CA3268">
        <w:t>копия искового заявления для ответчика;</w:t>
      </w:r>
    </w:p>
    <w:p w14:paraId="634BA6AB" w14:textId="77777777" w:rsidR="00CA3268" w:rsidRPr="00CA3268" w:rsidRDefault="00CA3268" w:rsidP="00CA3268">
      <w:pPr>
        <w:numPr>
          <w:ilvl w:val="0"/>
          <w:numId w:val="35"/>
        </w:numPr>
      </w:pPr>
      <w:r w:rsidRPr="00CA3268">
        <w:t>копия решения СФР об отказе в перерасчете пенсии;</w:t>
      </w:r>
    </w:p>
    <w:p w14:paraId="6845DA64" w14:textId="77777777" w:rsidR="00CA3268" w:rsidRPr="00CA3268" w:rsidRDefault="00CA3268" w:rsidP="00CA3268">
      <w:pPr>
        <w:numPr>
          <w:ilvl w:val="0"/>
          <w:numId w:val="35"/>
        </w:numPr>
      </w:pPr>
      <w:r w:rsidRPr="00CA3268">
        <w:t>копия трудовой книжки;</w:t>
      </w:r>
    </w:p>
    <w:p w14:paraId="5AD81A39" w14:textId="77777777" w:rsidR="00CA3268" w:rsidRPr="00CA3268" w:rsidRDefault="00CA3268" w:rsidP="00CA3268">
      <w:pPr>
        <w:numPr>
          <w:ilvl w:val="0"/>
          <w:numId w:val="35"/>
        </w:numPr>
      </w:pPr>
      <w:r w:rsidRPr="00CA3268">
        <w:t>копии архивных справок, договоров и иных документов, подтверждающих стаж;</w:t>
      </w:r>
    </w:p>
    <w:p w14:paraId="2F72EC20" w14:textId="77777777" w:rsidR="00CA3268" w:rsidRPr="00CA3268" w:rsidRDefault="00CA3268" w:rsidP="00CA3268">
      <w:pPr>
        <w:numPr>
          <w:ilvl w:val="0"/>
          <w:numId w:val="35"/>
        </w:numPr>
      </w:pPr>
      <w:r w:rsidRPr="00CA3268">
        <w:t>копия пенсионного удостоверения или справки о назначении пенсии;</w:t>
      </w:r>
    </w:p>
    <w:p w14:paraId="66D96549" w14:textId="77777777" w:rsidR="00CA3268" w:rsidRPr="00CA3268" w:rsidRDefault="00CA3268" w:rsidP="00CA3268">
      <w:pPr>
        <w:numPr>
          <w:ilvl w:val="0"/>
          <w:numId w:val="35"/>
        </w:numPr>
      </w:pPr>
      <w:r w:rsidRPr="00CA3268">
        <w:t>копия заявления в СФР о перерасчете пенсии с отметкой о вручении.</w:t>
      </w:r>
    </w:p>
    <w:p w14:paraId="3D0F7D4F" w14:textId="77777777" w:rsidR="00CA3268" w:rsidRPr="00CA3268" w:rsidRDefault="00CA3268" w:rsidP="00CA3268">
      <w:r w:rsidRPr="00CA3268">
        <w:t>«__» ________ 20__ г.</w:t>
      </w:r>
    </w:p>
    <w:p w14:paraId="164706BC" w14:textId="77777777" w:rsidR="00CA3268" w:rsidRPr="00CA3268" w:rsidRDefault="00CA3268" w:rsidP="00CA3268">
      <w:r w:rsidRPr="00CA3268">
        <w:t>________________ / [Фамилия И.О.]</w:t>
      </w:r>
    </w:p>
    <w:p w14:paraId="040E965B" w14:textId="77777777" w:rsidR="0083247E" w:rsidRPr="00CA3268" w:rsidRDefault="0083247E" w:rsidP="00CA3268"/>
    <w:sectPr w:rsidR="0083247E" w:rsidRPr="00CA3268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9B9B0" w14:textId="77777777" w:rsidR="00350143" w:rsidRDefault="00350143" w:rsidP="00AA1082">
      <w:pPr>
        <w:spacing w:after="0" w:line="240" w:lineRule="auto"/>
      </w:pPr>
      <w:r>
        <w:separator/>
      </w:r>
    </w:p>
  </w:endnote>
  <w:endnote w:type="continuationSeparator" w:id="0">
    <w:p w14:paraId="0CD81218" w14:textId="77777777" w:rsidR="00350143" w:rsidRDefault="00350143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D8397" w14:textId="77777777" w:rsidR="00350143" w:rsidRDefault="00350143" w:rsidP="00AA1082">
      <w:pPr>
        <w:spacing w:after="0" w:line="240" w:lineRule="auto"/>
      </w:pPr>
      <w:r>
        <w:separator/>
      </w:r>
    </w:p>
  </w:footnote>
  <w:footnote w:type="continuationSeparator" w:id="0">
    <w:p w14:paraId="5B47BAEB" w14:textId="77777777" w:rsidR="00350143" w:rsidRDefault="00350143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183138">
    <w:abstractNumId w:val="16"/>
  </w:num>
  <w:num w:numId="2" w16cid:durableId="1452941838">
    <w:abstractNumId w:val="13"/>
  </w:num>
  <w:num w:numId="3" w16cid:durableId="620452602">
    <w:abstractNumId w:val="30"/>
  </w:num>
  <w:num w:numId="4" w16cid:durableId="127937033">
    <w:abstractNumId w:val="26"/>
  </w:num>
  <w:num w:numId="5" w16cid:durableId="531455332">
    <w:abstractNumId w:val="33"/>
  </w:num>
  <w:num w:numId="6" w16cid:durableId="1099104971">
    <w:abstractNumId w:val="7"/>
  </w:num>
  <w:num w:numId="7" w16cid:durableId="1269124427">
    <w:abstractNumId w:val="25"/>
  </w:num>
  <w:num w:numId="8" w16cid:durableId="557205090">
    <w:abstractNumId w:val="4"/>
  </w:num>
  <w:num w:numId="9" w16cid:durableId="1463647699">
    <w:abstractNumId w:val="14"/>
  </w:num>
  <w:num w:numId="10" w16cid:durableId="673608733">
    <w:abstractNumId w:val="10"/>
  </w:num>
  <w:num w:numId="11" w16cid:durableId="1989937548">
    <w:abstractNumId w:val="24"/>
  </w:num>
  <w:num w:numId="12" w16cid:durableId="1773040737">
    <w:abstractNumId w:val="27"/>
  </w:num>
  <w:num w:numId="13" w16cid:durableId="1329289397">
    <w:abstractNumId w:val="29"/>
  </w:num>
  <w:num w:numId="14" w16cid:durableId="1313484984">
    <w:abstractNumId w:val="6"/>
  </w:num>
  <w:num w:numId="15" w16cid:durableId="1457869392">
    <w:abstractNumId w:val="22"/>
  </w:num>
  <w:num w:numId="16" w16cid:durableId="1197355343">
    <w:abstractNumId w:val="3"/>
  </w:num>
  <w:num w:numId="17" w16cid:durableId="1464885777">
    <w:abstractNumId w:val="15"/>
  </w:num>
  <w:num w:numId="18" w16cid:durableId="1104112483">
    <w:abstractNumId w:val="32"/>
  </w:num>
  <w:num w:numId="19" w16cid:durableId="145096879">
    <w:abstractNumId w:val="2"/>
  </w:num>
  <w:num w:numId="20" w16cid:durableId="643975361">
    <w:abstractNumId w:val="9"/>
  </w:num>
  <w:num w:numId="21" w16cid:durableId="852257610">
    <w:abstractNumId w:val="23"/>
  </w:num>
  <w:num w:numId="22" w16cid:durableId="36928319">
    <w:abstractNumId w:val="1"/>
  </w:num>
  <w:num w:numId="23" w16cid:durableId="970592668">
    <w:abstractNumId w:val="34"/>
  </w:num>
  <w:num w:numId="24" w16cid:durableId="1897163482">
    <w:abstractNumId w:val="19"/>
  </w:num>
  <w:num w:numId="25" w16cid:durableId="384062563">
    <w:abstractNumId w:val="28"/>
  </w:num>
  <w:num w:numId="26" w16cid:durableId="492839721">
    <w:abstractNumId w:val="20"/>
  </w:num>
  <w:num w:numId="27" w16cid:durableId="1229728864">
    <w:abstractNumId w:val="0"/>
  </w:num>
  <w:num w:numId="28" w16cid:durableId="1967152715">
    <w:abstractNumId w:val="17"/>
  </w:num>
  <w:num w:numId="29" w16cid:durableId="1953244208">
    <w:abstractNumId w:val="12"/>
  </w:num>
  <w:num w:numId="30" w16cid:durableId="985472466">
    <w:abstractNumId w:val="5"/>
  </w:num>
  <w:num w:numId="31" w16cid:durableId="1576545756">
    <w:abstractNumId w:val="18"/>
  </w:num>
  <w:num w:numId="32" w16cid:durableId="1221399102">
    <w:abstractNumId w:val="8"/>
  </w:num>
  <w:num w:numId="33" w16cid:durableId="1678341010">
    <w:abstractNumId w:val="31"/>
  </w:num>
  <w:num w:numId="34" w16cid:durableId="824394900">
    <w:abstractNumId w:val="21"/>
  </w:num>
  <w:num w:numId="35" w16cid:durableId="16076954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20DE9"/>
    <w:rsid w:val="00124C52"/>
    <w:rsid w:val="0013343E"/>
    <w:rsid w:val="00136CBC"/>
    <w:rsid w:val="002240D4"/>
    <w:rsid w:val="002246DE"/>
    <w:rsid w:val="00227EAA"/>
    <w:rsid w:val="00237FA4"/>
    <w:rsid w:val="002766D0"/>
    <w:rsid w:val="0029453C"/>
    <w:rsid w:val="00313859"/>
    <w:rsid w:val="00350143"/>
    <w:rsid w:val="00353A0B"/>
    <w:rsid w:val="003756C8"/>
    <w:rsid w:val="0039714D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3238E"/>
    <w:rsid w:val="0083247E"/>
    <w:rsid w:val="008D439D"/>
    <w:rsid w:val="008D6FA0"/>
    <w:rsid w:val="008E5828"/>
    <w:rsid w:val="008F5BDE"/>
    <w:rsid w:val="00912571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11403"/>
    <w:rsid w:val="00E91859"/>
    <w:rsid w:val="00EA54C0"/>
    <w:rsid w:val="00EB518F"/>
    <w:rsid w:val="00F43595"/>
    <w:rsid w:val="00F56DD7"/>
    <w:rsid w:val="00F667EA"/>
    <w:rsid w:val="00F803C9"/>
    <w:rsid w:val="00F859F1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2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2026-08-24T10:17:00Z</dcterms:created>
  <dcterms:modified xsi:type="dcterms:W3CDTF">2026-08-24T10:17:00Z</dcterms:modified>
</cp:coreProperties>
</file>