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5F21" w14:textId="77777777" w:rsidR="008B7FBC" w:rsidRPr="008B7FBC" w:rsidRDefault="008B7FBC" w:rsidP="008B7FBC">
      <w:pPr>
        <w:jc w:val="left"/>
      </w:pPr>
      <w:r w:rsidRPr="008B7FBC">
        <w:t>В [Наименование районного/городского суда]</w:t>
      </w:r>
      <w:r w:rsidRPr="008B7FBC">
        <w:br/>
        <w:t>Адрес: [Индекс, адрес суда]</w:t>
      </w:r>
    </w:p>
    <w:p w14:paraId="09F52FBC" w14:textId="77777777" w:rsidR="008B7FBC" w:rsidRPr="008B7FBC" w:rsidRDefault="008B7FBC" w:rsidP="008B7FBC">
      <w:pPr>
        <w:jc w:val="left"/>
      </w:pPr>
      <w:r w:rsidRPr="008B7FBC">
        <w:rPr>
          <w:b/>
          <w:bCs/>
        </w:rPr>
        <w:t>Административный истец:</w:t>
      </w:r>
      <w:r w:rsidRPr="008B7FBC">
        <w:t xml:space="preserve"> [ФИО гражданина или наименование организации]</w:t>
      </w:r>
      <w:r w:rsidRPr="008B7FBC">
        <w:br/>
        <w:t>Адрес: [Индекс, адрес проживания или регистрации]</w:t>
      </w:r>
      <w:r w:rsidRPr="008B7FBC">
        <w:br/>
        <w:t>Телефон: [Номер телефона]</w:t>
      </w:r>
      <w:r w:rsidRPr="008B7FBC">
        <w:br/>
        <w:t xml:space="preserve">Электронная почта: [Адрес </w:t>
      </w:r>
      <w:proofErr w:type="spellStart"/>
      <w:r w:rsidRPr="008B7FBC">
        <w:t>e-mail</w:t>
      </w:r>
      <w:proofErr w:type="spellEnd"/>
      <w:r w:rsidRPr="008B7FBC">
        <w:t>]</w:t>
      </w:r>
    </w:p>
    <w:p w14:paraId="1E35025C" w14:textId="77777777" w:rsidR="008B7FBC" w:rsidRPr="008B7FBC" w:rsidRDefault="008B7FBC" w:rsidP="008B7FBC">
      <w:pPr>
        <w:jc w:val="left"/>
      </w:pPr>
      <w:r w:rsidRPr="008B7FBC">
        <w:rPr>
          <w:b/>
          <w:bCs/>
        </w:rPr>
        <w:t>Административный ответчик:</w:t>
      </w:r>
      <w:r w:rsidRPr="008B7FBC">
        <w:t xml:space="preserve"> Судебный пристав-исполнитель [ФИО пристава]</w:t>
      </w:r>
      <w:r w:rsidRPr="008B7FBC">
        <w:br/>
        <w:t>[Наименование районного отдела ФССП]</w:t>
      </w:r>
      <w:r w:rsidRPr="008B7FBC">
        <w:br/>
        <w:t>Адрес: [Индекс, адрес подразделения ФССП]</w:t>
      </w:r>
    </w:p>
    <w:p w14:paraId="72A84CB3" w14:textId="77777777" w:rsidR="008B7FBC" w:rsidRPr="008B7FBC" w:rsidRDefault="008B7FBC" w:rsidP="008B7FBC">
      <w:pPr>
        <w:jc w:val="left"/>
      </w:pPr>
      <w:r w:rsidRPr="008B7FBC">
        <w:rPr>
          <w:b/>
          <w:bCs/>
        </w:rPr>
        <w:t>Заинтересованное лицо:</w:t>
      </w:r>
      <w:r w:rsidRPr="008B7FBC">
        <w:t xml:space="preserve"> [Наименование/ФИО второго участника исполнительного производства - взыскателя или должника]</w:t>
      </w:r>
      <w:r w:rsidRPr="008B7FBC">
        <w:br/>
        <w:t>Адрес: [Адрес заинтересованного лица]</w:t>
      </w:r>
    </w:p>
    <w:p w14:paraId="3D936198" w14:textId="77777777" w:rsidR="008B7FBC" w:rsidRPr="008B7FBC" w:rsidRDefault="008B7FBC" w:rsidP="008B7FBC">
      <w:pPr>
        <w:jc w:val="left"/>
      </w:pPr>
      <w:r w:rsidRPr="008B7FBC">
        <w:t>Госпошлина: освобожден от уплаты на основании подп. 7 п. 1 ст. 333.36 НК РФ</w:t>
      </w:r>
    </w:p>
    <w:p w14:paraId="5A13D3B7" w14:textId="77777777" w:rsidR="008B7FBC" w:rsidRPr="008B7FBC" w:rsidRDefault="008B7FBC" w:rsidP="008B7FBC">
      <w:pPr>
        <w:jc w:val="center"/>
        <w:rPr>
          <w:b/>
          <w:bCs/>
        </w:rPr>
      </w:pPr>
      <w:r w:rsidRPr="008B7FBC">
        <w:rPr>
          <w:b/>
          <w:bCs/>
        </w:rPr>
        <w:t>Административное исковое заявление</w:t>
      </w:r>
      <w:r w:rsidRPr="008B7FBC">
        <w:rPr>
          <w:b/>
          <w:bCs/>
        </w:rPr>
        <w:br/>
        <w:t>о признании незаконным бездействия (действий) судебного пристава-исполнителя</w:t>
      </w:r>
    </w:p>
    <w:p w14:paraId="45AE08F8" w14:textId="77777777" w:rsidR="008B7FBC" w:rsidRPr="008B7FBC" w:rsidRDefault="008B7FBC" w:rsidP="008B7FBC">
      <w:r w:rsidRPr="008B7FBC">
        <w:t>В производстве судебного пристава-исполнителя [ФИО пристава] [Наименование подразделения ФССП] находится исполнительное производство № [Номер ИП], возбужденное «__» ________ 20__ года на основании исполнительного документа [Вид документа, номер и дата выдачи] в отношении должника [ФИО/Наименование должника] в пользу взыскателя [ФИО/Наименование взыскателя].</w:t>
      </w:r>
    </w:p>
    <w:p w14:paraId="409AE4BD" w14:textId="77777777" w:rsidR="008B7FBC" w:rsidRPr="008B7FBC" w:rsidRDefault="008B7FBC" w:rsidP="008B7FBC">
      <w:r w:rsidRPr="008B7FBC">
        <w:t>«__» ________ 20__ года административный истец направил в адрес административного ответчика заявление (ходатайство) о [Суть обращения: о снятии ареста с банковского счета / о сохранении прожиточного минимума / об окончании исполнительного производства / о предоставлении материалов на ознакомление]. Указанный документ получен отделом ФССП «__» ________ 20__ года, что подтверждается [Почтовым трек-номером / отметкой канцелярии].</w:t>
      </w:r>
    </w:p>
    <w:p w14:paraId="11460DEA" w14:textId="77777777" w:rsidR="008B7FBC" w:rsidRPr="008B7FBC" w:rsidRDefault="008B7FBC" w:rsidP="008B7FBC">
      <w:r w:rsidRPr="008B7FBC">
        <w:t>В соответствии со статьей 64.1 Федерального закона от 02.10.2007 № 229-ФЗ «Об исполнительном производстве», заявление должно быть рассмотрено должностным лицом в течение 10 дней со дня поступления. Вынесенное постановление направляется заявителю не позднее дня, следующего за днем его вынесения.</w:t>
      </w:r>
    </w:p>
    <w:p w14:paraId="47908906" w14:textId="77777777" w:rsidR="008B7FBC" w:rsidRPr="008B7FBC" w:rsidRDefault="008B7FBC" w:rsidP="008B7FBC">
      <w:r w:rsidRPr="008B7FBC">
        <w:t>Однако до настоящего времени административный ответчик не вынес процессуальное решение по заявлению, а также не направил его в адрес административного истца. Указанное бездействие приводит к [Описать нарушения: продолжению неправомерного удержания денежных средств / невозможности распоряжаться имуществом / иным ограничениям].</w:t>
      </w:r>
    </w:p>
    <w:p w14:paraId="0EE57BCE" w14:textId="77777777" w:rsidR="008B7FBC" w:rsidRPr="008B7FBC" w:rsidRDefault="008B7FBC" w:rsidP="008B7FBC">
      <w:r w:rsidRPr="008B7FBC">
        <w:t>О нарушении своих прав административному истцу стало известно «__» ________ 20__ года, когда [Указать обстоятельство: была получена выписка по счету / истек разумный срок на ответ / получен отказ].</w:t>
      </w:r>
    </w:p>
    <w:p w14:paraId="14CB5266" w14:textId="77777777" w:rsidR="008B7FBC" w:rsidRPr="008B7FBC" w:rsidRDefault="008B7FBC" w:rsidP="008B7FBC">
      <w:r w:rsidRPr="008B7FBC">
        <w:lastRenderedPageBreak/>
        <w:t>На основании изложенного, руководствуясь статьей 121 Федерального закона № 229-ФЗ «Об исполнительном производстве», статьями 218, 220 Кодекса административного судопроизводства РФ,</w:t>
      </w:r>
    </w:p>
    <w:p w14:paraId="5724CE3F" w14:textId="77777777" w:rsidR="008B7FBC" w:rsidRPr="008B7FBC" w:rsidRDefault="008B7FBC" w:rsidP="008B7FBC">
      <w:pPr>
        <w:jc w:val="center"/>
      </w:pPr>
      <w:r w:rsidRPr="008B7FBC">
        <w:rPr>
          <w:b/>
          <w:bCs/>
        </w:rPr>
        <w:t>ПРОШУ:</w:t>
      </w:r>
    </w:p>
    <w:p w14:paraId="3A0933C2" w14:textId="77777777" w:rsidR="008B7FBC" w:rsidRPr="008B7FBC" w:rsidRDefault="008B7FBC" w:rsidP="008B7FBC">
      <w:pPr>
        <w:numPr>
          <w:ilvl w:val="0"/>
          <w:numId w:val="45"/>
        </w:numPr>
      </w:pPr>
      <w:r w:rsidRPr="008B7FBC">
        <w:t>признать незаконным бездействие судебного пристава-исполнителя [ФИО пристава] [Наименование подразделения ФССП], выразившееся в нерассмотрении ходатайства от «__» ________ 20__ года по исполнительному производству № [Номер ИП];</w:t>
      </w:r>
    </w:p>
    <w:p w14:paraId="0E137066" w14:textId="77777777" w:rsidR="008B7FBC" w:rsidRPr="008B7FBC" w:rsidRDefault="008B7FBC" w:rsidP="008B7FBC">
      <w:pPr>
        <w:numPr>
          <w:ilvl w:val="0"/>
          <w:numId w:val="45"/>
        </w:numPr>
      </w:pPr>
      <w:r w:rsidRPr="008B7FBC">
        <w:t>обязать судебного пристава-исполнителя [ФИО пристава] устранить допущенное нарушение прав и законных интересов административного истца путем рассмотрения ходатайства и принятия процессуального решения в течение [Указать срок, например, 3 дней] со дня вступления решения суда в законную силу.</w:t>
      </w:r>
    </w:p>
    <w:p w14:paraId="1ACBA125" w14:textId="77777777" w:rsidR="008B7FBC" w:rsidRPr="008B7FBC" w:rsidRDefault="008B7FBC" w:rsidP="008B7FBC">
      <w:r w:rsidRPr="008B7FBC">
        <w:t>Приложения:</w:t>
      </w:r>
    </w:p>
    <w:p w14:paraId="10F1C2BD" w14:textId="77777777" w:rsidR="008B7FBC" w:rsidRPr="008B7FBC" w:rsidRDefault="008B7FBC" w:rsidP="008B7FBC">
      <w:pPr>
        <w:numPr>
          <w:ilvl w:val="0"/>
          <w:numId w:val="46"/>
        </w:numPr>
      </w:pPr>
      <w:r w:rsidRPr="008B7FBC">
        <w:t>копия административного искового заявления с документами об отправке участникам процесса;</w:t>
      </w:r>
    </w:p>
    <w:p w14:paraId="25C88C47" w14:textId="77777777" w:rsidR="008B7FBC" w:rsidRPr="008B7FBC" w:rsidRDefault="008B7FBC" w:rsidP="008B7FBC">
      <w:pPr>
        <w:numPr>
          <w:ilvl w:val="0"/>
          <w:numId w:val="46"/>
        </w:numPr>
      </w:pPr>
      <w:r w:rsidRPr="008B7FBC">
        <w:t>копия постановления о возбуждении исполнительного производства (при наличии);</w:t>
      </w:r>
    </w:p>
    <w:p w14:paraId="19BA3B70" w14:textId="77777777" w:rsidR="008B7FBC" w:rsidRPr="008B7FBC" w:rsidRDefault="008B7FBC" w:rsidP="008B7FBC">
      <w:pPr>
        <w:numPr>
          <w:ilvl w:val="0"/>
          <w:numId w:val="46"/>
        </w:numPr>
      </w:pPr>
      <w:r w:rsidRPr="008B7FBC">
        <w:t>копия поданного ходатайства (заявления) приставу с отметкой о вручении или почтовой квитанцией;</w:t>
      </w:r>
    </w:p>
    <w:p w14:paraId="188701A5" w14:textId="77777777" w:rsidR="008B7FBC" w:rsidRPr="008B7FBC" w:rsidRDefault="008B7FBC" w:rsidP="008B7FBC">
      <w:pPr>
        <w:numPr>
          <w:ilvl w:val="0"/>
          <w:numId w:val="46"/>
        </w:numPr>
      </w:pPr>
      <w:r w:rsidRPr="008B7FBC">
        <w:t>доказательства нарушений прав (выписки по счету, справки о доходах и т.д.);</w:t>
      </w:r>
    </w:p>
    <w:p w14:paraId="0E56D523" w14:textId="77777777" w:rsidR="008B7FBC" w:rsidRPr="008B7FBC" w:rsidRDefault="008B7FBC" w:rsidP="008B7FBC">
      <w:pPr>
        <w:numPr>
          <w:ilvl w:val="0"/>
          <w:numId w:val="46"/>
        </w:numPr>
      </w:pPr>
      <w:r w:rsidRPr="008B7FBC">
        <w:t>копия доверенности представителя (если иск подается представителем).</w:t>
      </w:r>
    </w:p>
    <w:p w14:paraId="343B4A0D" w14:textId="77777777" w:rsidR="008B7FBC" w:rsidRPr="008B7FBC" w:rsidRDefault="008B7FBC" w:rsidP="008B7FBC">
      <w:r w:rsidRPr="008B7FBC">
        <w:t>«__» ________ 20__ г.</w:t>
      </w:r>
    </w:p>
    <w:p w14:paraId="6194A040" w14:textId="77777777" w:rsidR="008B7FBC" w:rsidRPr="008B7FBC" w:rsidRDefault="008B7FBC" w:rsidP="008B7FBC">
      <w:r w:rsidRPr="008B7FBC">
        <w:t>________________ / [Фамилия И.О.]</w:t>
      </w:r>
    </w:p>
    <w:p w14:paraId="0C96273E" w14:textId="5B885FE2" w:rsidR="0083247E" w:rsidRPr="008B7FBC" w:rsidRDefault="0083247E" w:rsidP="008B7FBC"/>
    <w:sectPr w:rsidR="0083247E" w:rsidRPr="008B7FB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2B5E" w14:textId="77777777" w:rsidR="00FD20A2" w:rsidRDefault="00FD20A2" w:rsidP="00AA1082">
      <w:pPr>
        <w:spacing w:after="0" w:line="240" w:lineRule="auto"/>
      </w:pPr>
      <w:r>
        <w:separator/>
      </w:r>
    </w:p>
  </w:endnote>
  <w:endnote w:type="continuationSeparator" w:id="0">
    <w:p w14:paraId="3E2D3DED" w14:textId="77777777" w:rsidR="00FD20A2" w:rsidRDefault="00FD20A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8503" w14:textId="77777777" w:rsidR="00FD20A2" w:rsidRDefault="00FD20A2" w:rsidP="00AA1082">
      <w:pPr>
        <w:spacing w:after="0" w:line="240" w:lineRule="auto"/>
      </w:pPr>
      <w:r>
        <w:separator/>
      </w:r>
    </w:p>
  </w:footnote>
  <w:footnote w:type="continuationSeparator" w:id="0">
    <w:p w14:paraId="730728E1" w14:textId="77777777" w:rsidR="00FD20A2" w:rsidRDefault="00FD20A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994206"/>
    <w:multiLevelType w:val="multilevel"/>
    <w:tmpl w:val="6A0C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717A58"/>
    <w:multiLevelType w:val="multilevel"/>
    <w:tmpl w:val="AE0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4"/>
  </w:num>
  <w:num w:numId="2" w16cid:durableId="1452941838">
    <w:abstractNumId w:val="13"/>
  </w:num>
  <w:num w:numId="3" w16cid:durableId="973607643">
    <w:abstractNumId w:val="27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5"/>
  </w:num>
  <w:num w:numId="7" w16cid:durableId="1812361597">
    <w:abstractNumId w:val="5"/>
  </w:num>
  <w:num w:numId="8" w16cid:durableId="389576680">
    <w:abstractNumId w:val="18"/>
  </w:num>
  <w:num w:numId="9" w16cid:durableId="1339429729">
    <w:abstractNumId w:val="23"/>
  </w:num>
  <w:num w:numId="10" w16cid:durableId="174347891">
    <w:abstractNumId w:val="2"/>
  </w:num>
  <w:num w:numId="11" w16cid:durableId="1279028447">
    <w:abstractNumId w:val="19"/>
  </w:num>
  <w:num w:numId="12" w16cid:durableId="1706173077">
    <w:abstractNumId w:val="28"/>
  </w:num>
  <w:num w:numId="13" w16cid:durableId="330641445">
    <w:abstractNumId w:val="32"/>
  </w:num>
  <w:num w:numId="14" w16cid:durableId="597102246">
    <w:abstractNumId w:val="33"/>
  </w:num>
  <w:num w:numId="15" w16cid:durableId="247010532">
    <w:abstractNumId w:val="12"/>
  </w:num>
  <w:num w:numId="16" w16cid:durableId="498227888">
    <w:abstractNumId w:val="16"/>
  </w:num>
  <w:num w:numId="17" w16cid:durableId="39939590">
    <w:abstractNumId w:val="35"/>
  </w:num>
  <w:num w:numId="18" w16cid:durableId="458300837">
    <w:abstractNumId w:val="9"/>
  </w:num>
  <w:num w:numId="19" w16cid:durableId="1896044014">
    <w:abstractNumId w:val="21"/>
  </w:num>
  <w:num w:numId="20" w16cid:durableId="1551571222">
    <w:abstractNumId w:val="34"/>
  </w:num>
  <w:num w:numId="21" w16cid:durableId="2104303046">
    <w:abstractNumId w:val="14"/>
  </w:num>
  <w:num w:numId="22" w16cid:durableId="1630748321">
    <w:abstractNumId w:val="26"/>
  </w:num>
  <w:num w:numId="23" w16cid:durableId="1524517003">
    <w:abstractNumId w:val="43"/>
  </w:num>
  <w:num w:numId="24" w16cid:durableId="1340504884">
    <w:abstractNumId w:val="0"/>
  </w:num>
  <w:num w:numId="25" w16cid:durableId="1924953197">
    <w:abstractNumId w:val="17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2"/>
  </w:num>
  <w:num w:numId="29" w16cid:durableId="1747068485">
    <w:abstractNumId w:val="41"/>
  </w:num>
  <w:num w:numId="30" w16cid:durableId="1794130543">
    <w:abstractNumId w:val="11"/>
  </w:num>
  <w:num w:numId="31" w16cid:durableId="1076976053">
    <w:abstractNumId w:val="37"/>
  </w:num>
  <w:num w:numId="32" w16cid:durableId="1008362091">
    <w:abstractNumId w:val="38"/>
  </w:num>
  <w:num w:numId="33" w16cid:durableId="1551572600">
    <w:abstractNumId w:val="42"/>
  </w:num>
  <w:num w:numId="34" w16cid:durableId="940720069">
    <w:abstractNumId w:val="44"/>
  </w:num>
  <w:num w:numId="35" w16cid:durableId="1810172758">
    <w:abstractNumId w:val="8"/>
  </w:num>
  <w:num w:numId="36" w16cid:durableId="1334409542">
    <w:abstractNumId w:val="40"/>
  </w:num>
  <w:num w:numId="37" w16cid:durableId="336421129">
    <w:abstractNumId w:val="31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20"/>
  </w:num>
  <w:num w:numId="41" w16cid:durableId="456678130">
    <w:abstractNumId w:val="36"/>
  </w:num>
  <w:num w:numId="42" w16cid:durableId="1729955778">
    <w:abstractNumId w:val="15"/>
  </w:num>
  <w:num w:numId="43" w16cid:durableId="1486822337">
    <w:abstractNumId w:val="29"/>
  </w:num>
  <w:num w:numId="44" w16cid:durableId="58945915">
    <w:abstractNumId w:val="39"/>
  </w:num>
  <w:num w:numId="45" w16cid:durableId="1768573781">
    <w:abstractNumId w:val="45"/>
  </w:num>
  <w:num w:numId="46" w16cid:durableId="62516168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E1463"/>
    <w:rsid w:val="0080471F"/>
    <w:rsid w:val="008057E1"/>
    <w:rsid w:val="0083238E"/>
    <w:rsid w:val="0083247E"/>
    <w:rsid w:val="00851E79"/>
    <w:rsid w:val="008B7FBC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D20A2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2026-08-09T18:16:00Z</dcterms:created>
  <dcterms:modified xsi:type="dcterms:W3CDTF">2026-08-09T18:16:00Z</dcterms:modified>
</cp:coreProperties>
</file>