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BA36" w14:textId="77777777" w:rsidR="00B43B35" w:rsidRPr="00B43B35" w:rsidRDefault="00B43B35" w:rsidP="00B43B35">
      <w:pPr>
        <w:jc w:val="left"/>
      </w:pPr>
      <w:r w:rsidRPr="00B43B35">
        <w:t>В [наименование суда] районный суд</w:t>
      </w:r>
      <w:r w:rsidRPr="00B43B35">
        <w:br/>
        <w:t>Адрес: [индекс, город, улица, дом]</w:t>
      </w:r>
    </w:p>
    <w:p w14:paraId="62B46316" w14:textId="77777777" w:rsidR="00B43B35" w:rsidRPr="00B43B35" w:rsidRDefault="00B43B35" w:rsidP="00B43B35">
      <w:pPr>
        <w:jc w:val="left"/>
      </w:pPr>
      <w:r w:rsidRPr="00B43B35">
        <w:rPr>
          <w:b/>
          <w:bCs/>
        </w:rPr>
        <w:t>Административный истец:</w:t>
      </w:r>
      <w:r w:rsidRPr="00B43B35">
        <w:t xml:space="preserve"> [ФИО или наименование]</w:t>
      </w:r>
      <w:r w:rsidRPr="00B43B35">
        <w:br/>
        <w:t>Адрес: [адрес проживания или регистрации]</w:t>
      </w:r>
      <w:r w:rsidRPr="00B43B35">
        <w:br/>
        <w:t>Телефон: [номер телефона]</w:t>
      </w:r>
      <w:r w:rsidRPr="00B43B35">
        <w:br/>
        <w:t>Электронная почта: [</w:t>
      </w:r>
      <w:proofErr w:type="spellStart"/>
      <w:r w:rsidRPr="00B43B35">
        <w:t>email</w:t>
      </w:r>
      <w:proofErr w:type="spellEnd"/>
      <w:r w:rsidRPr="00B43B35">
        <w:t>]</w:t>
      </w:r>
    </w:p>
    <w:p w14:paraId="3D4A290C" w14:textId="77777777" w:rsidR="00B43B35" w:rsidRPr="00B43B35" w:rsidRDefault="00B43B35" w:rsidP="00B43B35">
      <w:pPr>
        <w:jc w:val="left"/>
      </w:pPr>
      <w:r w:rsidRPr="00B43B35">
        <w:rPr>
          <w:b/>
          <w:bCs/>
        </w:rPr>
        <w:t>Административный ответчик:</w:t>
      </w:r>
      <w:r w:rsidRPr="00B43B35">
        <w:t xml:space="preserve"> Судебный пристав-исполнитель [Фамилия И.О.]</w:t>
      </w:r>
      <w:r w:rsidRPr="00B43B35">
        <w:br/>
        <w:t>Подразделение: [наименование отдела ФССП]</w:t>
      </w:r>
      <w:r w:rsidRPr="00B43B35">
        <w:br/>
        <w:t>Адрес: [адрес отдела службы приставов]</w:t>
      </w:r>
    </w:p>
    <w:p w14:paraId="611573F8" w14:textId="77777777" w:rsidR="00B43B35" w:rsidRPr="00B43B35" w:rsidRDefault="00B43B35" w:rsidP="00B43B35">
      <w:pPr>
        <w:jc w:val="left"/>
      </w:pPr>
      <w:r w:rsidRPr="00B43B35">
        <w:rPr>
          <w:b/>
          <w:bCs/>
        </w:rPr>
        <w:t>Заинтересованное лицо:</w:t>
      </w:r>
      <w:r w:rsidRPr="00B43B35">
        <w:t xml:space="preserve"> [ФИО второго участника производства]</w:t>
      </w:r>
      <w:r w:rsidRPr="00B43B35">
        <w:br/>
        <w:t>Адрес: [адрес]</w:t>
      </w:r>
    </w:p>
    <w:p w14:paraId="0F0EDD4B" w14:textId="77777777" w:rsidR="00B43B35" w:rsidRPr="00B43B35" w:rsidRDefault="00B43B35" w:rsidP="00B43B35">
      <w:pPr>
        <w:jc w:val="center"/>
        <w:rPr>
          <w:b/>
          <w:bCs/>
        </w:rPr>
      </w:pPr>
      <w:r w:rsidRPr="00B43B35">
        <w:rPr>
          <w:b/>
          <w:bCs/>
        </w:rPr>
        <w:t>Административное исковое заявление</w:t>
      </w:r>
      <w:r w:rsidRPr="00B43B35">
        <w:rPr>
          <w:b/>
          <w:bCs/>
        </w:rPr>
        <w:br/>
        <w:t>о признании незаконным бездействия (действия) судебного пристава-исполнителя</w:t>
      </w:r>
    </w:p>
    <w:p w14:paraId="484C44D0" w14:textId="77777777" w:rsidR="00B43B35" w:rsidRPr="00B43B35" w:rsidRDefault="00B43B35" w:rsidP="00B43B35">
      <w:r w:rsidRPr="00B43B35">
        <w:t>В производстве [наименование отдела] отдела судебных приставов находится исполнительное производство № [номер производства], возбужденное «__» ________ 20__ г. на основании исполнительного листа № [номер] по делу № [номер].</w:t>
      </w:r>
    </w:p>
    <w:p w14:paraId="30F8ACBD" w14:textId="77777777" w:rsidR="00B43B35" w:rsidRPr="00B43B35" w:rsidRDefault="00B43B35" w:rsidP="00B43B35">
      <w:r w:rsidRPr="00B43B35">
        <w:t>Я являюсь [взыскателем/должником] по указанному производству. В ходе совершения исполнительных действий судебным приставом-исполнителем были допущены нарушения закона, выразившиеся в [опишите конкретное действие, например: вынесение постановления об аресте имущества, которое не принадлежит должнику] или [опишите бездействие, например: непринятие мер по розыску имущества в течение трех месяцев].</w:t>
      </w:r>
    </w:p>
    <w:p w14:paraId="4F07ABF2" w14:textId="77777777" w:rsidR="00B43B35" w:rsidRPr="00B43B35" w:rsidRDefault="00B43B35" w:rsidP="00B43B35">
      <w:r w:rsidRPr="00B43B35">
        <w:t>Указанные факты нарушают требования статьи 2 Федерального закона от 02.10.2007 № 229-ФЗ «Об исполнительном производстве», так как задачами производства являются правильное и своевременное исполнение судебных актов. Статья 64 указанного закона обязывает пристава совершать действия, направленные на создание условий для применения мер принудительного исполнения.</w:t>
      </w:r>
    </w:p>
    <w:p w14:paraId="745C4238" w14:textId="77777777" w:rsidR="00B43B35" w:rsidRPr="00B43B35" w:rsidRDefault="00B43B35" w:rsidP="00B43B35">
      <w:r w:rsidRPr="00B43B35">
        <w:t>На основании изложенного, руководствуясь статьями 124, 218-220 КАС РФ, статьей 121 Федерального закона «Об исполнительном производстве»,</w:t>
      </w:r>
    </w:p>
    <w:p w14:paraId="12656059" w14:textId="77777777" w:rsidR="00B43B35" w:rsidRPr="00B43B35" w:rsidRDefault="00B43B35" w:rsidP="00B43B35">
      <w:r w:rsidRPr="00B43B35">
        <w:rPr>
          <w:b/>
          <w:bCs/>
        </w:rPr>
        <w:t>ПРОШУ:</w:t>
      </w:r>
    </w:p>
    <w:p w14:paraId="562DEF80" w14:textId="77777777" w:rsidR="00B43B35" w:rsidRPr="00B43B35" w:rsidRDefault="00B43B35" w:rsidP="00B43B35">
      <w:pPr>
        <w:numPr>
          <w:ilvl w:val="0"/>
          <w:numId w:val="28"/>
        </w:numPr>
      </w:pPr>
      <w:r w:rsidRPr="00B43B35">
        <w:t>признать незаконным [бездействие/действие/постановление] судебного пристава-исполнителя [Фамилия И.О.];</w:t>
      </w:r>
    </w:p>
    <w:p w14:paraId="3B49F20B" w14:textId="77777777" w:rsidR="00B43B35" w:rsidRPr="00B43B35" w:rsidRDefault="00B43B35" w:rsidP="00B43B35">
      <w:pPr>
        <w:numPr>
          <w:ilvl w:val="0"/>
          <w:numId w:val="28"/>
        </w:numPr>
      </w:pPr>
      <w:r w:rsidRPr="00B43B35">
        <w:t>обязать судебного пристава-исполнителя устранить допущенное нарушение путем [укажите, что именно должен сделать пристав, например: направить запросы в банки или отменить арест].</w:t>
      </w:r>
    </w:p>
    <w:p w14:paraId="1ED76318" w14:textId="77777777" w:rsidR="00B43B35" w:rsidRPr="00B43B35" w:rsidRDefault="00B43B35" w:rsidP="00B43B35">
      <w:r w:rsidRPr="00B43B35">
        <w:t>Приложение:</w:t>
      </w:r>
    </w:p>
    <w:p w14:paraId="4801540E" w14:textId="77777777" w:rsidR="00B43B35" w:rsidRPr="00B43B35" w:rsidRDefault="00B43B35" w:rsidP="00B43B35">
      <w:pPr>
        <w:numPr>
          <w:ilvl w:val="0"/>
          <w:numId w:val="29"/>
        </w:numPr>
      </w:pPr>
      <w:r w:rsidRPr="00B43B35">
        <w:t>Копия постановления о возбуждении исполнительного производства;</w:t>
      </w:r>
    </w:p>
    <w:p w14:paraId="760269BC" w14:textId="77777777" w:rsidR="00B43B35" w:rsidRPr="00B43B35" w:rsidRDefault="00B43B35" w:rsidP="00B43B35">
      <w:pPr>
        <w:numPr>
          <w:ilvl w:val="0"/>
          <w:numId w:val="29"/>
        </w:numPr>
      </w:pPr>
      <w:r w:rsidRPr="00B43B35">
        <w:lastRenderedPageBreak/>
        <w:t>Доказательства нарушения (копии жалоб, ответы пристава, выписки);</w:t>
      </w:r>
    </w:p>
    <w:p w14:paraId="559F4A88" w14:textId="77777777" w:rsidR="00B43B35" w:rsidRPr="00B43B35" w:rsidRDefault="00B43B35" w:rsidP="00B43B35">
      <w:pPr>
        <w:numPr>
          <w:ilvl w:val="0"/>
          <w:numId w:val="29"/>
        </w:numPr>
      </w:pPr>
      <w:r w:rsidRPr="00B43B35">
        <w:t>Уведомление о вручении копии иска ответчику и заинтересованному лицу;</w:t>
      </w:r>
    </w:p>
    <w:p w14:paraId="5AFB1959" w14:textId="77777777" w:rsidR="00B43B35" w:rsidRPr="00B43B35" w:rsidRDefault="00B43B35" w:rsidP="00B43B35">
      <w:pPr>
        <w:numPr>
          <w:ilvl w:val="0"/>
          <w:numId w:val="29"/>
        </w:numPr>
      </w:pPr>
      <w:r w:rsidRPr="00B43B35">
        <w:t>Доверенность (если подает представитель).</w:t>
      </w:r>
    </w:p>
    <w:p w14:paraId="6E085248" w14:textId="77777777" w:rsidR="00B43B35" w:rsidRPr="00B43B35" w:rsidRDefault="00B43B35" w:rsidP="00B43B35">
      <w:r w:rsidRPr="00B43B35">
        <w:t>«__» ________ 20__ г.</w:t>
      </w:r>
    </w:p>
    <w:p w14:paraId="50498406" w14:textId="77777777" w:rsidR="00B43B35" w:rsidRPr="00B43B35" w:rsidRDefault="00B43B35" w:rsidP="00B43B35">
      <w:r w:rsidRPr="00B43B35">
        <w:t>________________ / [Фамилия И.О.]</w:t>
      </w:r>
    </w:p>
    <w:p w14:paraId="377FE0DC" w14:textId="113F1C5B" w:rsidR="0083247E" w:rsidRPr="00B43B35" w:rsidRDefault="0083247E" w:rsidP="00B43B35"/>
    <w:sectPr w:rsidR="0083247E" w:rsidRPr="00B43B35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8DC43" w14:textId="77777777" w:rsidR="004D1B22" w:rsidRDefault="004D1B22" w:rsidP="00AA1082">
      <w:pPr>
        <w:spacing w:after="0" w:line="240" w:lineRule="auto"/>
      </w:pPr>
      <w:r>
        <w:separator/>
      </w:r>
    </w:p>
  </w:endnote>
  <w:endnote w:type="continuationSeparator" w:id="0">
    <w:p w14:paraId="69AB0E66" w14:textId="77777777" w:rsidR="004D1B22" w:rsidRDefault="004D1B22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2195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721399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7F492" w14:textId="77777777" w:rsidR="004D1B22" w:rsidRDefault="004D1B22" w:rsidP="00AA1082">
      <w:pPr>
        <w:spacing w:after="0" w:line="240" w:lineRule="auto"/>
      </w:pPr>
      <w:r>
        <w:separator/>
      </w:r>
    </w:p>
  </w:footnote>
  <w:footnote w:type="continuationSeparator" w:id="0">
    <w:p w14:paraId="0DE12DC0" w14:textId="77777777" w:rsidR="004D1B22" w:rsidRDefault="004D1B22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796DC9" w14:textId="77777777" w:rsidTr="004F2C3F">
      <w:tc>
        <w:tcPr>
          <w:tcW w:w="988" w:type="dxa"/>
        </w:tcPr>
        <w:p w14:paraId="6A3C4E4D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694DDB4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380A144A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5B922D0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F75AB5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181A"/>
    <w:multiLevelType w:val="multilevel"/>
    <w:tmpl w:val="C53C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67F53"/>
    <w:multiLevelType w:val="multilevel"/>
    <w:tmpl w:val="E488C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0659B8"/>
    <w:multiLevelType w:val="multilevel"/>
    <w:tmpl w:val="55A2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71206"/>
    <w:multiLevelType w:val="multilevel"/>
    <w:tmpl w:val="4F4A2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F234C1"/>
    <w:multiLevelType w:val="multilevel"/>
    <w:tmpl w:val="01B6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76638"/>
    <w:multiLevelType w:val="multilevel"/>
    <w:tmpl w:val="597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B874D6"/>
    <w:multiLevelType w:val="multilevel"/>
    <w:tmpl w:val="04B4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EF758B"/>
    <w:multiLevelType w:val="multilevel"/>
    <w:tmpl w:val="3472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CD00DC"/>
    <w:multiLevelType w:val="multilevel"/>
    <w:tmpl w:val="59D6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3C69FD"/>
    <w:multiLevelType w:val="multilevel"/>
    <w:tmpl w:val="A71C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C3498"/>
    <w:multiLevelType w:val="multilevel"/>
    <w:tmpl w:val="EBE0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543D46"/>
    <w:multiLevelType w:val="multilevel"/>
    <w:tmpl w:val="B1489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6D0511"/>
    <w:multiLevelType w:val="multilevel"/>
    <w:tmpl w:val="086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992028"/>
    <w:multiLevelType w:val="multilevel"/>
    <w:tmpl w:val="B274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E6718B"/>
    <w:multiLevelType w:val="multilevel"/>
    <w:tmpl w:val="75D0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637B28"/>
    <w:multiLevelType w:val="multilevel"/>
    <w:tmpl w:val="09A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13182"/>
    <w:multiLevelType w:val="multilevel"/>
    <w:tmpl w:val="28EAF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BF1E0E"/>
    <w:multiLevelType w:val="multilevel"/>
    <w:tmpl w:val="8D4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F239C0"/>
    <w:multiLevelType w:val="multilevel"/>
    <w:tmpl w:val="62C6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312598"/>
    <w:multiLevelType w:val="multilevel"/>
    <w:tmpl w:val="EC1A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3E0A25"/>
    <w:multiLevelType w:val="multilevel"/>
    <w:tmpl w:val="E1E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536A2C"/>
    <w:multiLevelType w:val="multilevel"/>
    <w:tmpl w:val="BBCC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586A78"/>
    <w:multiLevelType w:val="multilevel"/>
    <w:tmpl w:val="822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8800B8"/>
    <w:multiLevelType w:val="multilevel"/>
    <w:tmpl w:val="A514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0C38B0"/>
    <w:multiLevelType w:val="multilevel"/>
    <w:tmpl w:val="F00A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B46303"/>
    <w:multiLevelType w:val="multilevel"/>
    <w:tmpl w:val="89284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345FAE"/>
    <w:multiLevelType w:val="multilevel"/>
    <w:tmpl w:val="A9AC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7"/>
  </w:num>
  <w:num w:numId="2" w16cid:durableId="1452941838">
    <w:abstractNumId w:val="10"/>
  </w:num>
  <w:num w:numId="3" w16cid:durableId="1996958423">
    <w:abstractNumId w:val="8"/>
  </w:num>
  <w:num w:numId="4" w16cid:durableId="1612474000">
    <w:abstractNumId w:val="13"/>
  </w:num>
  <w:num w:numId="5" w16cid:durableId="1267614942">
    <w:abstractNumId w:val="22"/>
  </w:num>
  <w:num w:numId="6" w16cid:durableId="80032759">
    <w:abstractNumId w:val="16"/>
  </w:num>
  <w:num w:numId="7" w16cid:durableId="1584333580">
    <w:abstractNumId w:val="15"/>
  </w:num>
  <w:num w:numId="8" w16cid:durableId="853614933">
    <w:abstractNumId w:val="2"/>
  </w:num>
  <w:num w:numId="9" w16cid:durableId="1919049586">
    <w:abstractNumId w:val="19"/>
  </w:num>
  <w:num w:numId="10" w16cid:durableId="1216772059">
    <w:abstractNumId w:val="14"/>
  </w:num>
  <w:num w:numId="11" w16cid:durableId="1143233363">
    <w:abstractNumId w:val="25"/>
  </w:num>
  <w:num w:numId="12" w16cid:durableId="331107870">
    <w:abstractNumId w:val="5"/>
  </w:num>
  <w:num w:numId="13" w16cid:durableId="1287926806">
    <w:abstractNumId w:val="4"/>
  </w:num>
  <w:num w:numId="14" w16cid:durableId="274215042">
    <w:abstractNumId w:val="7"/>
  </w:num>
  <w:num w:numId="15" w16cid:durableId="355009040">
    <w:abstractNumId w:val="6"/>
  </w:num>
  <w:num w:numId="16" w16cid:durableId="361827263">
    <w:abstractNumId w:val="20"/>
  </w:num>
  <w:num w:numId="17" w16cid:durableId="427433384">
    <w:abstractNumId w:val="23"/>
  </w:num>
  <w:num w:numId="18" w16cid:durableId="154735552">
    <w:abstractNumId w:val="21"/>
  </w:num>
  <w:num w:numId="19" w16cid:durableId="507334925">
    <w:abstractNumId w:val="26"/>
  </w:num>
  <w:num w:numId="20" w16cid:durableId="1553268951">
    <w:abstractNumId w:val="3"/>
  </w:num>
  <w:num w:numId="21" w16cid:durableId="1205950485">
    <w:abstractNumId w:val="1"/>
  </w:num>
  <w:num w:numId="22" w16cid:durableId="341662575">
    <w:abstractNumId w:val="24"/>
  </w:num>
  <w:num w:numId="23" w16cid:durableId="1924560181">
    <w:abstractNumId w:val="28"/>
  </w:num>
  <w:num w:numId="24" w16cid:durableId="1010109994">
    <w:abstractNumId w:val="12"/>
  </w:num>
  <w:num w:numId="25" w16cid:durableId="70737876">
    <w:abstractNumId w:val="0"/>
  </w:num>
  <w:num w:numId="26" w16cid:durableId="577520433">
    <w:abstractNumId w:val="9"/>
  </w:num>
  <w:num w:numId="27" w16cid:durableId="1924952092">
    <w:abstractNumId w:val="27"/>
  </w:num>
  <w:num w:numId="28" w16cid:durableId="1126000067">
    <w:abstractNumId w:val="11"/>
  </w:num>
  <w:num w:numId="29" w16cid:durableId="8627872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FE"/>
    <w:rsid w:val="000010A2"/>
    <w:rsid w:val="00050C30"/>
    <w:rsid w:val="000C285E"/>
    <w:rsid w:val="000C36F1"/>
    <w:rsid w:val="000D675F"/>
    <w:rsid w:val="000E186D"/>
    <w:rsid w:val="00124C52"/>
    <w:rsid w:val="00136CBC"/>
    <w:rsid w:val="00172753"/>
    <w:rsid w:val="001D2096"/>
    <w:rsid w:val="002246DE"/>
    <w:rsid w:val="00227EAA"/>
    <w:rsid w:val="00276B7C"/>
    <w:rsid w:val="0029453C"/>
    <w:rsid w:val="002C68AB"/>
    <w:rsid w:val="00313859"/>
    <w:rsid w:val="00394A13"/>
    <w:rsid w:val="003C090B"/>
    <w:rsid w:val="003D025F"/>
    <w:rsid w:val="003D1AE5"/>
    <w:rsid w:val="00456FEF"/>
    <w:rsid w:val="00461B7D"/>
    <w:rsid w:val="00472E2F"/>
    <w:rsid w:val="004D1B22"/>
    <w:rsid w:val="004F2C3F"/>
    <w:rsid w:val="004F7F89"/>
    <w:rsid w:val="005B23DD"/>
    <w:rsid w:val="005F2F1C"/>
    <w:rsid w:val="0060767C"/>
    <w:rsid w:val="00657808"/>
    <w:rsid w:val="006648ED"/>
    <w:rsid w:val="00675063"/>
    <w:rsid w:val="006846BA"/>
    <w:rsid w:val="006867AB"/>
    <w:rsid w:val="006E1398"/>
    <w:rsid w:val="007E1463"/>
    <w:rsid w:val="008057E1"/>
    <w:rsid w:val="0083238E"/>
    <w:rsid w:val="0083247E"/>
    <w:rsid w:val="008D439D"/>
    <w:rsid w:val="009067F8"/>
    <w:rsid w:val="00935486"/>
    <w:rsid w:val="009A3F2E"/>
    <w:rsid w:val="009A74A8"/>
    <w:rsid w:val="00A93DA0"/>
    <w:rsid w:val="00A95EF3"/>
    <w:rsid w:val="00A9773E"/>
    <w:rsid w:val="00AA1082"/>
    <w:rsid w:val="00AE25A4"/>
    <w:rsid w:val="00B10717"/>
    <w:rsid w:val="00B43B35"/>
    <w:rsid w:val="00B66532"/>
    <w:rsid w:val="00B66C54"/>
    <w:rsid w:val="00B90F31"/>
    <w:rsid w:val="00BE1BCA"/>
    <w:rsid w:val="00C26BFE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3820"/>
  <w15:chartTrackingRefBased/>
  <w15:docId w15:val="{DAB2FE7A-210D-4424-AA24-8B8C1084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2026-07-22T10:47:00Z</dcterms:created>
  <dcterms:modified xsi:type="dcterms:W3CDTF">2026-07-22T10:47:00Z</dcterms:modified>
</cp:coreProperties>
</file>