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08641" w14:textId="77777777" w:rsidR="00DB547F" w:rsidRPr="00DB547F" w:rsidRDefault="00DB547F" w:rsidP="00DB547F">
      <w:pPr>
        <w:jc w:val="left"/>
      </w:pPr>
      <w:r w:rsidRPr="00DB547F">
        <w:t>В Руководителю Управления Роскомнадзора</w:t>
      </w:r>
      <w:r w:rsidRPr="00DB547F">
        <w:br/>
        <w:t>по [Наименование субъекта РФ]</w:t>
      </w:r>
      <w:r w:rsidRPr="00DB547F">
        <w:br/>
        <w:t>Адрес: [Индекс, адрес территориального органа]</w:t>
      </w:r>
    </w:p>
    <w:p w14:paraId="153B5890" w14:textId="77777777" w:rsidR="00DB547F" w:rsidRPr="00DB547F" w:rsidRDefault="00DB547F" w:rsidP="00DB547F">
      <w:pPr>
        <w:jc w:val="left"/>
      </w:pPr>
      <w:r w:rsidRPr="00DB547F">
        <w:rPr>
          <w:b/>
          <w:bCs/>
        </w:rPr>
        <w:t>Заявитель:</w:t>
      </w:r>
      <w:r w:rsidRPr="00DB547F">
        <w:t xml:space="preserve"> [ФИО гражданина]</w:t>
      </w:r>
      <w:r w:rsidRPr="00DB547F">
        <w:br/>
        <w:t>Адрес проживания: [Индекс, адрес]</w:t>
      </w:r>
      <w:r w:rsidRPr="00DB547F">
        <w:br/>
        <w:t>Телефон: [Номер телефона]</w:t>
      </w:r>
      <w:r w:rsidRPr="00DB547F">
        <w:br/>
        <w:t>Электронная почта: [Адрес электронной почты]</w:t>
      </w:r>
    </w:p>
    <w:p w14:paraId="20C143FD" w14:textId="77777777" w:rsidR="00DB547F" w:rsidRPr="00DB547F" w:rsidRDefault="00DB547F" w:rsidP="00DB547F">
      <w:pPr>
        <w:jc w:val="left"/>
      </w:pPr>
      <w:r w:rsidRPr="00DB547F">
        <w:rPr>
          <w:b/>
          <w:bCs/>
        </w:rPr>
        <w:t>Оператор (нарушитель):</w:t>
      </w:r>
      <w:r w:rsidRPr="00DB547F">
        <w:t xml:space="preserve"> [Наименование организации / ФИО ИП]</w:t>
      </w:r>
      <w:r w:rsidRPr="00DB547F">
        <w:br/>
        <w:t>ОГРН/ОГРНИП: [Указать при наличии]</w:t>
      </w:r>
      <w:r w:rsidRPr="00DB547F">
        <w:br/>
        <w:t>ИНН: [Указать при наличии]</w:t>
      </w:r>
      <w:r w:rsidRPr="00DB547F">
        <w:br/>
        <w:t>Адрес: [Индекс, адрес организации или ИП]</w:t>
      </w:r>
    </w:p>
    <w:p w14:paraId="3159F2D0" w14:textId="77777777" w:rsidR="00DB547F" w:rsidRPr="00DB547F" w:rsidRDefault="00DB547F" w:rsidP="00DB547F">
      <w:pPr>
        <w:jc w:val="center"/>
        <w:rPr>
          <w:b/>
          <w:bCs/>
        </w:rPr>
      </w:pPr>
      <w:r w:rsidRPr="00DB547F">
        <w:rPr>
          <w:b/>
          <w:bCs/>
        </w:rPr>
        <w:t>ЖАЛОБА</w:t>
      </w:r>
      <w:r w:rsidRPr="00DB547F">
        <w:rPr>
          <w:b/>
          <w:bCs/>
        </w:rPr>
        <w:br/>
        <w:t>на незаконную обработку персональных данных</w:t>
      </w:r>
    </w:p>
    <w:p w14:paraId="62C4EE5A" w14:textId="77777777" w:rsidR="00DB547F" w:rsidRPr="00DB547F" w:rsidRDefault="00DB547F" w:rsidP="00DB547F">
      <w:r w:rsidRPr="00DB547F">
        <w:t>С «__» ________ 20__ года мне стали поступать звонки и рекламные сообщения от имени оператора [Наименование организации или ИП]. Кроме того, мои персональные данные, включая фамилию, имя, отчество и номер телефона, были размещены на общедоступном ресурсе в сети Интернет по адресу [Указать URL-адрес при наличии].</w:t>
      </w:r>
    </w:p>
    <w:p w14:paraId="37F8D5E7" w14:textId="77777777" w:rsidR="00DB547F" w:rsidRPr="00DB547F" w:rsidRDefault="00DB547F" w:rsidP="00DB547F">
      <w:r w:rsidRPr="00DB547F">
        <w:t>Согласия на обработку моих персональных данных указанному оператору я не давал(а). Ранее заключенные договоры между мною и оператором отсутствуют, в договорные или иные правоотношения я с ним не вступал(а). Согласие на передачу моих данных третьим лицам также не оформлялось.</w:t>
      </w:r>
    </w:p>
    <w:p w14:paraId="6032C546" w14:textId="77777777" w:rsidR="00DB547F" w:rsidRPr="00DB547F" w:rsidRDefault="00DB547F" w:rsidP="00DB547F">
      <w:r w:rsidRPr="00DB547F">
        <w:t>«__» ________ 20__ года я направил(а) оператору требование о прекращении обработки персональных данных и удалении информации. Однако до настоящего момента требование не исполнено, незаконное использование сведений продолжается, ответы на обращения не поступили.</w:t>
      </w:r>
    </w:p>
    <w:p w14:paraId="16C6FDC7" w14:textId="77777777" w:rsidR="00DB547F" w:rsidRPr="00DB547F" w:rsidRDefault="00DB547F" w:rsidP="00DB547F">
      <w:r w:rsidRPr="00DB547F">
        <w:t>Согласно части 1 статьи 6 Федерального закона от 27.07.2006 № 152-ФЗ «О персональных данных», обработка персональных данных допускается только с согласия субъекта, за исключением случаев, прямо предусмотренных законодательством. На основании статьи 21 указанного Закона оператор обязан немедленно прекратить обработку по требованию гражданина.</w:t>
      </w:r>
    </w:p>
    <w:p w14:paraId="6B026B9F" w14:textId="77777777" w:rsidR="00DB547F" w:rsidRPr="00DB547F" w:rsidRDefault="00DB547F" w:rsidP="00DB547F">
      <w:r w:rsidRPr="00DB547F">
        <w:t>Действия оператора нарушают мои права на неприкосновенность частной жизни и защиту персональных данных, а также содержат признаки административного правонарушения, предусмотренного статьей 13.11 КоАП РФ.</w:t>
      </w:r>
    </w:p>
    <w:p w14:paraId="56E792AB" w14:textId="77777777" w:rsidR="00DB547F" w:rsidRPr="00DB547F" w:rsidRDefault="00DB547F" w:rsidP="00DB547F">
      <w:r w:rsidRPr="00DB547F">
        <w:t>На основании изложенного, руководствуясь Федеральным законом «О персональных данных», Федеральным законом «О порядке рассмотрения обращений граждан Российской Федерации»,</w:t>
      </w:r>
    </w:p>
    <w:p w14:paraId="0CF29725" w14:textId="77777777" w:rsidR="00DB547F" w:rsidRPr="00DB547F" w:rsidRDefault="00DB547F" w:rsidP="00DB547F">
      <w:pPr>
        <w:jc w:val="center"/>
      </w:pPr>
      <w:r w:rsidRPr="00DB547F">
        <w:rPr>
          <w:b/>
          <w:bCs/>
        </w:rPr>
        <w:t>ПРОШУ:</w:t>
      </w:r>
    </w:p>
    <w:p w14:paraId="519D24EE" w14:textId="77777777" w:rsidR="00DB547F" w:rsidRPr="00DB547F" w:rsidRDefault="00DB547F" w:rsidP="00DB547F">
      <w:pPr>
        <w:jc w:val="left"/>
      </w:pPr>
      <w:r w:rsidRPr="00DB547F">
        <w:t>1. Провести проверку по факту незаконной обработки моих персональных данных оператором [Наименование организации или ИП];</w:t>
      </w:r>
      <w:r w:rsidRPr="00DB547F">
        <w:br/>
        <w:t xml:space="preserve">2. Принять меры по пресечению незаконного использования и уничтожению моих персональных </w:t>
      </w:r>
      <w:r w:rsidRPr="00DB547F">
        <w:lastRenderedPageBreak/>
        <w:t>данных оператором;</w:t>
      </w:r>
      <w:r w:rsidRPr="00DB547F">
        <w:br/>
        <w:t>3. При наличии оснований привлечь виновных лиц к административной ответственности по ст. 13.11 КоАП РФ;</w:t>
      </w:r>
      <w:r w:rsidRPr="00DB547F">
        <w:br/>
        <w:t>4. Направить ответ о результатах проверки по указанному адресу электронной почты.</w:t>
      </w:r>
    </w:p>
    <w:p w14:paraId="149EAB09" w14:textId="77777777" w:rsidR="00DB547F" w:rsidRPr="00DB547F" w:rsidRDefault="00DB547F" w:rsidP="00DB547F">
      <w:r w:rsidRPr="00DB547F">
        <w:t>Приложения:</w:t>
      </w:r>
    </w:p>
    <w:p w14:paraId="26143351" w14:textId="77777777" w:rsidR="00DB547F" w:rsidRPr="00DB547F" w:rsidRDefault="00DB547F">
      <w:pPr>
        <w:numPr>
          <w:ilvl w:val="0"/>
          <w:numId w:val="1"/>
        </w:numPr>
      </w:pPr>
      <w:r w:rsidRPr="00DB547F">
        <w:t>копия требования о прекращении обработки персональных данных;</w:t>
      </w:r>
    </w:p>
    <w:p w14:paraId="700162FE" w14:textId="77777777" w:rsidR="00DB547F" w:rsidRPr="00DB547F" w:rsidRDefault="00DB547F">
      <w:pPr>
        <w:numPr>
          <w:ilvl w:val="0"/>
          <w:numId w:val="1"/>
        </w:numPr>
      </w:pPr>
      <w:r w:rsidRPr="00DB547F">
        <w:t>доказательства отправки требования оператору;</w:t>
      </w:r>
    </w:p>
    <w:p w14:paraId="003FAFCD" w14:textId="77777777" w:rsidR="00DB547F" w:rsidRPr="00DB547F" w:rsidRDefault="00DB547F">
      <w:pPr>
        <w:numPr>
          <w:ilvl w:val="0"/>
          <w:numId w:val="1"/>
        </w:numPr>
      </w:pPr>
      <w:r w:rsidRPr="00DB547F">
        <w:t>скриншоты веб-страниц, распечатки звонков или сообщений, подтверждающие обработку данных;</w:t>
      </w:r>
    </w:p>
    <w:p w14:paraId="2647F2F6" w14:textId="77777777" w:rsidR="00DB547F" w:rsidRPr="00DB547F" w:rsidRDefault="00DB547F">
      <w:pPr>
        <w:numPr>
          <w:ilvl w:val="0"/>
          <w:numId w:val="1"/>
        </w:numPr>
      </w:pPr>
      <w:r w:rsidRPr="00DB547F">
        <w:t>копия доверенности представителя (если жалоба подается представителем).</w:t>
      </w:r>
    </w:p>
    <w:p w14:paraId="314096A5" w14:textId="77777777" w:rsidR="00DB547F" w:rsidRPr="00DB547F" w:rsidRDefault="00DB547F" w:rsidP="00DB547F">
      <w:r w:rsidRPr="00DB547F">
        <w:t>«__» ________ 20__ г.</w:t>
      </w:r>
    </w:p>
    <w:p w14:paraId="15E0008D" w14:textId="77777777" w:rsidR="00DB547F" w:rsidRPr="00DB547F" w:rsidRDefault="00DB547F" w:rsidP="00DB547F">
      <w:r w:rsidRPr="00DB547F">
        <w:t>________________ / [Фамилия И.О.]</w:t>
      </w:r>
    </w:p>
    <w:p w14:paraId="0C96273E" w14:textId="5B885FE2" w:rsidR="0083247E" w:rsidRPr="00DB547F" w:rsidRDefault="0083247E" w:rsidP="00DB547F"/>
    <w:sectPr w:rsidR="0083247E" w:rsidRPr="00DB547F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C5350" w14:textId="77777777" w:rsidR="00260C09" w:rsidRDefault="00260C09" w:rsidP="00AA1082">
      <w:pPr>
        <w:spacing w:after="0" w:line="240" w:lineRule="auto"/>
      </w:pPr>
      <w:r>
        <w:separator/>
      </w:r>
    </w:p>
  </w:endnote>
  <w:endnote w:type="continuationSeparator" w:id="0">
    <w:p w14:paraId="695A1D72" w14:textId="77777777" w:rsidR="00260C09" w:rsidRDefault="00260C09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EC1AC" w14:textId="77777777" w:rsidR="00260C09" w:rsidRDefault="00260C09" w:rsidP="00AA1082">
      <w:pPr>
        <w:spacing w:after="0" w:line="240" w:lineRule="auto"/>
      </w:pPr>
      <w:r>
        <w:separator/>
      </w:r>
    </w:p>
  </w:footnote>
  <w:footnote w:type="continuationSeparator" w:id="0">
    <w:p w14:paraId="5BBE34E5" w14:textId="77777777" w:rsidR="00260C09" w:rsidRDefault="00260C09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16D92"/>
    <w:multiLevelType w:val="multilevel"/>
    <w:tmpl w:val="6F7C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958861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0C09"/>
    <w:rsid w:val="00262D34"/>
    <w:rsid w:val="0029453C"/>
    <w:rsid w:val="002C49A2"/>
    <w:rsid w:val="002E72FD"/>
    <w:rsid w:val="00313859"/>
    <w:rsid w:val="00325FDD"/>
    <w:rsid w:val="003C1E0A"/>
    <w:rsid w:val="003D025F"/>
    <w:rsid w:val="00415D01"/>
    <w:rsid w:val="00456FEF"/>
    <w:rsid w:val="00461B7D"/>
    <w:rsid w:val="00472E2F"/>
    <w:rsid w:val="00496319"/>
    <w:rsid w:val="004F2C3F"/>
    <w:rsid w:val="005A0FD9"/>
    <w:rsid w:val="005C4260"/>
    <w:rsid w:val="005D164E"/>
    <w:rsid w:val="005E5BD6"/>
    <w:rsid w:val="00614014"/>
    <w:rsid w:val="00657808"/>
    <w:rsid w:val="00675063"/>
    <w:rsid w:val="006B4B8D"/>
    <w:rsid w:val="007129F9"/>
    <w:rsid w:val="00763038"/>
    <w:rsid w:val="00796357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02D2C"/>
    <w:rsid w:val="00911C81"/>
    <w:rsid w:val="00981876"/>
    <w:rsid w:val="00A50AB7"/>
    <w:rsid w:val="00A65771"/>
    <w:rsid w:val="00A665AD"/>
    <w:rsid w:val="00A95EF3"/>
    <w:rsid w:val="00A9773E"/>
    <w:rsid w:val="00AA026D"/>
    <w:rsid w:val="00AA1082"/>
    <w:rsid w:val="00AD0422"/>
    <w:rsid w:val="00AF633A"/>
    <w:rsid w:val="00B10717"/>
    <w:rsid w:val="00B35316"/>
    <w:rsid w:val="00B44567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D35ED"/>
    <w:rsid w:val="00D0255E"/>
    <w:rsid w:val="00D03191"/>
    <w:rsid w:val="00D139FF"/>
    <w:rsid w:val="00D15699"/>
    <w:rsid w:val="00D76008"/>
    <w:rsid w:val="00D91AF0"/>
    <w:rsid w:val="00DB547F"/>
    <w:rsid w:val="00DC29EF"/>
    <w:rsid w:val="00DF693F"/>
    <w:rsid w:val="00DF6F94"/>
    <w:rsid w:val="00E11403"/>
    <w:rsid w:val="00E27EE6"/>
    <w:rsid w:val="00E6623A"/>
    <w:rsid w:val="00E91859"/>
    <w:rsid w:val="00EB1B82"/>
    <w:rsid w:val="00EE6436"/>
    <w:rsid w:val="00EF50E6"/>
    <w:rsid w:val="00F33670"/>
    <w:rsid w:val="00F47759"/>
    <w:rsid w:val="00F56DD7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0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2026-08-23T18:43:00Z</dcterms:created>
  <dcterms:modified xsi:type="dcterms:W3CDTF">2026-08-23T18:43:00Z</dcterms:modified>
</cp:coreProperties>
</file>