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A4CED" w14:textId="77777777" w:rsidR="00E177D0" w:rsidRPr="00E177D0" w:rsidRDefault="00E177D0" w:rsidP="00E177D0">
      <w:pPr>
        <w:jc w:val="left"/>
      </w:pPr>
      <w:r w:rsidRPr="00E177D0">
        <w:t>В [Наименование суда] районный суд</w:t>
      </w:r>
      <w:r w:rsidRPr="00E177D0">
        <w:br/>
        <w:t>Адрес: [Индекс, адрес суда]</w:t>
      </w:r>
    </w:p>
    <w:p w14:paraId="696602DA" w14:textId="77777777" w:rsidR="00E177D0" w:rsidRPr="00E177D0" w:rsidRDefault="00E177D0" w:rsidP="00E177D0">
      <w:pPr>
        <w:jc w:val="left"/>
      </w:pPr>
      <w:r w:rsidRPr="00E177D0">
        <w:rPr>
          <w:b/>
          <w:bCs/>
        </w:rPr>
        <w:t>Истец:</w:t>
      </w:r>
      <w:r w:rsidRPr="00E177D0">
        <w:t xml:space="preserve"> [ФИО истца]</w:t>
      </w:r>
      <w:r w:rsidRPr="00E177D0">
        <w:br/>
        <w:t>Адрес: [Индекс, адрес проживания]</w:t>
      </w:r>
      <w:r w:rsidRPr="00E177D0">
        <w:br/>
        <w:t>Телефон: [Номер телефона]</w:t>
      </w:r>
      <w:r w:rsidRPr="00E177D0">
        <w:br/>
        <w:t>Электронная почта: [E-mail]</w:t>
      </w:r>
      <w:r w:rsidRPr="00E177D0">
        <w:br/>
        <w:t>Паспорт: серия [Серия] № [Номер], выдан [Кем и когда]</w:t>
      </w:r>
    </w:p>
    <w:p w14:paraId="09884E79" w14:textId="77777777" w:rsidR="00E177D0" w:rsidRPr="00E177D0" w:rsidRDefault="00E177D0" w:rsidP="00E177D0">
      <w:pPr>
        <w:jc w:val="left"/>
      </w:pPr>
      <w:r w:rsidRPr="00E177D0">
        <w:rPr>
          <w:b/>
          <w:bCs/>
        </w:rPr>
        <w:t>Ответчик:</w:t>
      </w:r>
      <w:r w:rsidRPr="00E177D0">
        <w:t xml:space="preserve"> [Наименование работодателя или Отделения СФР]</w:t>
      </w:r>
      <w:r w:rsidRPr="00E177D0">
        <w:br/>
        <w:t>Адрес: [Индекс, адрес ответчика]</w:t>
      </w:r>
      <w:r w:rsidRPr="00E177D0">
        <w:br/>
        <w:t>ИНН: [ИНН], ОГРН: [ОГРН]</w:t>
      </w:r>
    </w:p>
    <w:p w14:paraId="4D37334D" w14:textId="77777777" w:rsidR="00E177D0" w:rsidRPr="00E177D0" w:rsidRDefault="00E177D0" w:rsidP="00E177D0">
      <w:pPr>
        <w:jc w:val="left"/>
      </w:pPr>
      <w:r w:rsidRPr="00E177D0">
        <w:rPr>
          <w:b/>
          <w:bCs/>
        </w:rPr>
        <w:t>Третье лицо:</w:t>
      </w:r>
      <w:r w:rsidRPr="00E177D0">
        <w:t xml:space="preserve"> [Отделение Социального фонда России / Работодатель]</w:t>
      </w:r>
      <w:r w:rsidRPr="00E177D0">
        <w:br/>
        <w:t>Адрес: [Индекс, адрес]</w:t>
      </w:r>
    </w:p>
    <w:p w14:paraId="59B7E56A" w14:textId="77777777" w:rsidR="00E177D0" w:rsidRPr="00E177D0" w:rsidRDefault="00E177D0" w:rsidP="00E177D0">
      <w:pPr>
        <w:jc w:val="left"/>
      </w:pPr>
      <w:r w:rsidRPr="00E177D0">
        <w:t>Цена иска: [СУММА] рублей</w:t>
      </w:r>
      <w:r w:rsidRPr="00E177D0">
        <w:br/>
        <w:t xml:space="preserve">Госпошлина: освобождена на основании </w:t>
      </w:r>
      <w:proofErr w:type="spellStart"/>
      <w:r w:rsidRPr="00E177D0">
        <w:t>пп</w:t>
      </w:r>
      <w:proofErr w:type="spellEnd"/>
      <w:r w:rsidRPr="00E177D0">
        <w:t>. 1 п. 1 ст. 333.36 НК РФ</w:t>
      </w:r>
    </w:p>
    <w:p w14:paraId="7EE9088B" w14:textId="77777777" w:rsidR="00E177D0" w:rsidRPr="00E177D0" w:rsidRDefault="00E177D0" w:rsidP="00E177D0">
      <w:pPr>
        <w:jc w:val="center"/>
        <w:rPr>
          <w:b/>
          <w:bCs/>
        </w:rPr>
      </w:pPr>
      <w:r w:rsidRPr="00E177D0">
        <w:rPr>
          <w:b/>
          <w:bCs/>
        </w:rPr>
        <w:t>ИСКОВОЕ ЗАЯВЛЕНИЕ</w:t>
      </w:r>
      <w:r w:rsidRPr="00E177D0">
        <w:rPr>
          <w:b/>
          <w:bCs/>
        </w:rPr>
        <w:br/>
        <w:t>о взыскании пособия по беременности и родам</w:t>
      </w:r>
    </w:p>
    <w:p w14:paraId="4CF9B20F" w14:textId="77777777" w:rsidR="00E177D0" w:rsidRPr="00E177D0" w:rsidRDefault="00E177D0" w:rsidP="00E177D0">
      <w:r w:rsidRPr="00E177D0">
        <w:t>С «__» ________ 20__ г. я состояла в трудовых отношениях с [Наименование работодателя] в должности [Название должности], что подтверждается трудовым договором № [Номер] от «__» ________ 20__ г. и записью в трудовой книжке.</w:t>
      </w:r>
    </w:p>
    <w:p w14:paraId="2230C324" w14:textId="77777777" w:rsidR="00E177D0" w:rsidRPr="00E177D0" w:rsidRDefault="00E177D0" w:rsidP="00E177D0">
      <w:r w:rsidRPr="00E177D0">
        <w:t>На основании листка нетрудоспособности № [Номер] с «__» ________ 20__ г. мне предоставлен отпуск по беременности и родам продолжительностью [Количество] календарных дней.</w:t>
      </w:r>
    </w:p>
    <w:p w14:paraId="43BAFFD0" w14:textId="77777777" w:rsidR="00E177D0" w:rsidRPr="00E177D0" w:rsidRDefault="00E177D0" w:rsidP="00E177D0">
      <w:r w:rsidRPr="00E177D0">
        <w:t>Все необходимые документы, включая заявление о предоставлении отпуска и листок нетрудоспособности, были переданы работодателю «__» ________ 20__ г., что подтверждается [Заметкой о принятии / почтовой квитанцией].</w:t>
      </w:r>
    </w:p>
    <w:p w14:paraId="77F4B031" w14:textId="77777777" w:rsidR="00E177D0" w:rsidRPr="00E177D0" w:rsidRDefault="00E177D0" w:rsidP="00E177D0">
      <w:r w:rsidRPr="00E177D0">
        <w:t>Однако в установленный законом срок страховое обеспечение назначено и выплачено не было. [Укажите причину: работодатель не передал реестр в СФР / работодатель ликвидирован / СФР отказал в выплате].</w:t>
      </w:r>
    </w:p>
    <w:p w14:paraId="01183BA5" w14:textId="77777777" w:rsidR="00E177D0" w:rsidRPr="00E177D0" w:rsidRDefault="00E177D0" w:rsidP="00E177D0">
      <w:r w:rsidRPr="00E177D0">
        <w:t>За расчетный период (20__ и 20__ годы) мой суммарный заработок составил [СУММА] рублей. Исходя из этого, размер пособия по беременности и родам составляет [СУММА] рублей.</w:t>
      </w:r>
    </w:p>
    <w:p w14:paraId="19B4D587" w14:textId="77777777" w:rsidR="00E177D0" w:rsidRPr="00E177D0" w:rsidRDefault="00E177D0" w:rsidP="00E177D0">
      <w:r w:rsidRPr="00E177D0">
        <w:t>Согласно ст. 1.4 Федерального закона № 255-ФЗ страховое обеспечение по обязательному социальному страхованию является компенсацией утраченного заработка. В соответствии со ст. 13 указанного Закона назначение и выплата пособий осуществляются страховщиком в установленном порядке.</w:t>
      </w:r>
    </w:p>
    <w:p w14:paraId="49705271" w14:textId="77777777" w:rsidR="00E177D0" w:rsidRPr="00E177D0" w:rsidRDefault="00E177D0" w:rsidP="00E177D0">
      <w:r w:rsidRPr="00E177D0">
        <w:t>Бездействие Ответчика нарушает мое право на материнское материальное обеспечение, гарантированное законодательством Российской Федерации.</w:t>
      </w:r>
    </w:p>
    <w:p w14:paraId="75179971" w14:textId="77777777" w:rsidR="00E177D0" w:rsidRPr="00E177D0" w:rsidRDefault="00E177D0" w:rsidP="00E177D0">
      <w:r w:rsidRPr="00E177D0">
        <w:t>На основании изложенного, руководствуясь ст. 255 ТК РФ, ст. 4.2, 13, 14 Федерального закона № 255-ФЗ, ст. 131, 132 ГПК РФ,</w:t>
      </w:r>
    </w:p>
    <w:p w14:paraId="25668B39" w14:textId="77777777" w:rsidR="00E177D0" w:rsidRPr="00E177D0" w:rsidRDefault="00E177D0" w:rsidP="00E177D0">
      <w:pPr>
        <w:jc w:val="center"/>
      </w:pPr>
      <w:r w:rsidRPr="00E177D0">
        <w:rPr>
          <w:b/>
          <w:bCs/>
        </w:rPr>
        <w:lastRenderedPageBreak/>
        <w:t>ПРОШУ:</w:t>
      </w:r>
    </w:p>
    <w:p w14:paraId="69F7D741" w14:textId="77777777" w:rsidR="00E177D0" w:rsidRPr="00E177D0" w:rsidRDefault="00E177D0" w:rsidP="00E177D0">
      <w:pPr>
        <w:numPr>
          <w:ilvl w:val="0"/>
          <w:numId w:val="36"/>
        </w:numPr>
      </w:pPr>
      <w:r w:rsidRPr="00E177D0">
        <w:t>Взыскать с [Наименование ответчика] в пользу [ФИО истца] пособие по беременности и родам за период с «__» ________ 20__ г. по «__» ________ 20__ г. в размере [СУММА] рублей.</w:t>
      </w:r>
    </w:p>
    <w:p w14:paraId="6409D8BD" w14:textId="77777777" w:rsidR="00E177D0" w:rsidRPr="00E177D0" w:rsidRDefault="00E177D0" w:rsidP="00E177D0">
      <w:pPr>
        <w:numPr>
          <w:ilvl w:val="0"/>
          <w:numId w:val="36"/>
        </w:numPr>
      </w:pPr>
      <w:r w:rsidRPr="00E177D0">
        <w:t>Обязать [Наименование СФР / работодателя] совершить необходимые процессуальные действия для выплаты страхового обеспечения.</w:t>
      </w:r>
    </w:p>
    <w:p w14:paraId="68CCBBBA" w14:textId="77777777" w:rsidR="00E177D0" w:rsidRPr="00E177D0" w:rsidRDefault="00E177D0" w:rsidP="00E177D0">
      <w:r w:rsidRPr="00E177D0">
        <w:t>Приложения:</w:t>
      </w:r>
    </w:p>
    <w:p w14:paraId="114AAC16" w14:textId="77777777" w:rsidR="00E177D0" w:rsidRPr="00E177D0" w:rsidRDefault="00E177D0" w:rsidP="00E177D0">
      <w:pPr>
        <w:numPr>
          <w:ilvl w:val="0"/>
          <w:numId w:val="37"/>
        </w:numPr>
      </w:pPr>
      <w:r w:rsidRPr="00E177D0">
        <w:t>Копия искового заявления и приложенных документов для сторон;</w:t>
      </w:r>
    </w:p>
    <w:p w14:paraId="78B86F7A" w14:textId="77777777" w:rsidR="00E177D0" w:rsidRPr="00E177D0" w:rsidRDefault="00E177D0" w:rsidP="00E177D0">
      <w:pPr>
        <w:numPr>
          <w:ilvl w:val="0"/>
          <w:numId w:val="37"/>
        </w:numPr>
      </w:pPr>
      <w:r w:rsidRPr="00E177D0">
        <w:t>Копия трудового договора и приказа о приеме на работу;</w:t>
      </w:r>
    </w:p>
    <w:p w14:paraId="569990F5" w14:textId="77777777" w:rsidR="00E177D0" w:rsidRPr="00E177D0" w:rsidRDefault="00E177D0" w:rsidP="00E177D0">
      <w:pPr>
        <w:numPr>
          <w:ilvl w:val="0"/>
          <w:numId w:val="37"/>
        </w:numPr>
      </w:pPr>
      <w:r w:rsidRPr="00E177D0">
        <w:t>Копия листка нетрудоспособности;</w:t>
      </w:r>
    </w:p>
    <w:p w14:paraId="5C5AE7BC" w14:textId="77777777" w:rsidR="00E177D0" w:rsidRPr="00E177D0" w:rsidRDefault="00E177D0" w:rsidP="00E177D0">
      <w:pPr>
        <w:numPr>
          <w:ilvl w:val="0"/>
          <w:numId w:val="37"/>
        </w:numPr>
      </w:pPr>
      <w:r w:rsidRPr="00E177D0">
        <w:t>Расчет суммы пособия по беременности и родам;</w:t>
      </w:r>
    </w:p>
    <w:p w14:paraId="2679043F" w14:textId="77777777" w:rsidR="00E177D0" w:rsidRPr="00E177D0" w:rsidRDefault="00E177D0" w:rsidP="00E177D0">
      <w:pPr>
        <w:numPr>
          <w:ilvl w:val="0"/>
          <w:numId w:val="37"/>
        </w:numPr>
      </w:pPr>
      <w:r w:rsidRPr="00E177D0">
        <w:t>Копия заявления о предоставлении отпуска;</w:t>
      </w:r>
    </w:p>
    <w:p w14:paraId="0BA49C69" w14:textId="77777777" w:rsidR="00E177D0" w:rsidRPr="00E177D0" w:rsidRDefault="00E177D0" w:rsidP="00E177D0">
      <w:pPr>
        <w:numPr>
          <w:ilvl w:val="0"/>
          <w:numId w:val="37"/>
        </w:numPr>
      </w:pPr>
      <w:r w:rsidRPr="00E177D0">
        <w:t>Доказательства обращения к работодателю и в СФР;</w:t>
      </w:r>
    </w:p>
    <w:p w14:paraId="45113279" w14:textId="77777777" w:rsidR="00E177D0" w:rsidRPr="00E177D0" w:rsidRDefault="00E177D0" w:rsidP="00E177D0">
      <w:pPr>
        <w:numPr>
          <w:ilvl w:val="0"/>
          <w:numId w:val="37"/>
        </w:numPr>
      </w:pPr>
      <w:r w:rsidRPr="00E177D0">
        <w:t>Копия справки о доходах (выписка из СФР).</w:t>
      </w:r>
    </w:p>
    <w:p w14:paraId="3FCA2CFD" w14:textId="77777777" w:rsidR="00E177D0" w:rsidRPr="00E177D0" w:rsidRDefault="00E177D0" w:rsidP="00E177D0">
      <w:r w:rsidRPr="00E177D0">
        <w:t>«__» ________ 20__ г.</w:t>
      </w:r>
    </w:p>
    <w:p w14:paraId="4A2CC85E" w14:textId="77777777" w:rsidR="00E177D0" w:rsidRPr="00E177D0" w:rsidRDefault="00E177D0" w:rsidP="00E177D0">
      <w:r w:rsidRPr="00E177D0">
        <w:t>________________ / [Фамилия И.О.]</w:t>
      </w:r>
    </w:p>
    <w:p w14:paraId="040E965B" w14:textId="77777777" w:rsidR="0083247E" w:rsidRPr="00E177D0" w:rsidRDefault="0083247E" w:rsidP="00E177D0"/>
    <w:sectPr w:rsidR="0083247E" w:rsidRPr="00E177D0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CED85" w14:textId="77777777" w:rsidR="00F75E76" w:rsidRDefault="00F75E76" w:rsidP="00AA1082">
      <w:pPr>
        <w:spacing w:after="0" w:line="240" w:lineRule="auto"/>
      </w:pPr>
      <w:r>
        <w:separator/>
      </w:r>
    </w:p>
  </w:endnote>
  <w:endnote w:type="continuationSeparator" w:id="0">
    <w:p w14:paraId="0516999F" w14:textId="77777777" w:rsidR="00F75E76" w:rsidRDefault="00F75E76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9EBD0" w14:textId="77777777" w:rsidR="00F75E76" w:rsidRDefault="00F75E76" w:rsidP="00AA1082">
      <w:pPr>
        <w:spacing w:after="0" w:line="240" w:lineRule="auto"/>
      </w:pPr>
      <w:r>
        <w:separator/>
      </w:r>
    </w:p>
  </w:footnote>
  <w:footnote w:type="continuationSeparator" w:id="0">
    <w:p w14:paraId="3CD1643D" w14:textId="77777777" w:rsidR="00F75E76" w:rsidRDefault="00F75E76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7"/>
  </w:num>
  <w:num w:numId="2" w16cid:durableId="1452941838">
    <w:abstractNumId w:val="14"/>
  </w:num>
  <w:num w:numId="3" w16cid:durableId="620452602">
    <w:abstractNumId w:val="31"/>
  </w:num>
  <w:num w:numId="4" w16cid:durableId="127937033">
    <w:abstractNumId w:val="27"/>
  </w:num>
  <w:num w:numId="5" w16cid:durableId="531455332">
    <w:abstractNumId w:val="34"/>
  </w:num>
  <w:num w:numId="6" w16cid:durableId="1099104971">
    <w:abstractNumId w:val="7"/>
  </w:num>
  <w:num w:numId="7" w16cid:durableId="1269124427">
    <w:abstractNumId w:val="26"/>
  </w:num>
  <w:num w:numId="8" w16cid:durableId="557205090">
    <w:abstractNumId w:val="4"/>
  </w:num>
  <w:num w:numId="9" w16cid:durableId="1463647699">
    <w:abstractNumId w:val="15"/>
  </w:num>
  <w:num w:numId="10" w16cid:durableId="673608733">
    <w:abstractNumId w:val="10"/>
  </w:num>
  <w:num w:numId="11" w16cid:durableId="1989937548">
    <w:abstractNumId w:val="25"/>
  </w:num>
  <w:num w:numId="12" w16cid:durableId="1773040737">
    <w:abstractNumId w:val="28"/>
  </w:num>
  <w:num w:numId="13" w16cid:durableId="1329289397">
    <w:abstractNumId w:val="30"/>
  </w:num>
  <w:num w:numId="14" w16cid:durableId="1313484984">
    <w:abstractNumId w:val="6"/>
  </w:num>
  <w:num w:numId="15" w16cid:durableId="1457869392">
    <w:abstractNumId w:val="23"/>
  </w:num>
  <w:num w:numId="16" w16cid:durableId="1197355343">
    <w:abstractNumId w:val="3"/>
  </w:num>
  <w:num w:numId="17" w16cid:durableId="1464885777">
    <w:abstractNumId w:val="16"/>
  </w:num>
  <w:num w:numId="18" w16cid:durableId="1104112483">
    <w:abstractNumId w:val="33"/>
  </w:num>
  <w:num w:numId="19" w16cid:durableId="145096879">
    <w:abstractNumId w:val="2"/>
  </w:num>
  <w:num w:numId="20" w16cid:durableId="643975361">
    <w:abstractNumId w:val="9"/>
  </w:num>
  <w:num w:numId="21" w16cid:durableId="852257610">
    <w:abstractNumId w:val="24"/>
  </w:num>
  <w:num w:numId="22" w16cid:durableId="36928319">
    <w:abstractNumId w:val="1"/>
  </w:num>
  <w:num w:numId="23" w16cid:durableId="970592668">
    <w:abstractNumId w:val="35"/>
  </w:num>
  <w:num w:numId="24" w16cid:durableId="1897163482">
    <w:abstractNumId w:val="20"/>
  </w:num>
  <w:num w:numId="25" w16cid:durableId="384062563">
    <w:abstractNumId w:val="29"/>
  </w:num>
  <w:num w:numId="26" w16cid:durableId="492839721">
    <w:abstractNumId w:val="21"/>
  </w:num>
  <w:num w:numId="27" w16cid:durableId="1229728864">
    <w:abstractNumId w:val="0"/>
  </w:num>
  <w:num w:numId="28" w16cid:durableId="1967152715">
    <w:abstractNumId w:val="18"/>
  </w:num>
  <w:num w:numId="29" w16cid:durableId="1953244208">
    <w:abstractNumId w:val="13"/>
  </w:num>
  <w:num w:numId="30" w16cid:durableId="985472466">
    <w:abstractNumId w:val="5"/>
  </w:num>
  <w:num w:numId="31" w16cid:durableId="1576545756">
    <w:abstractNumId w:val="19"/>
  </w:num>
  <w:num w:numId="32" w16cid:durableId="1221399102">
    <w:abstractNumId w:val="8"/>
  </w:num>
  <w:num w:numId="33" w16cid:durableId="1678341010">
    <w:abstractNumId w:val="32"/>
  </w:num>
  <w:num w:numId="34" w16cid:durableId="824394900">
    <w:abstractNumId w:val="22"/>
  </w:num>
  <w:num w:numId="35" w16cid:durableId="1607695405">
    <w:abstractNumId w:val="12"/>
  </w:num>
  <w:num w:numId="36" w16cid:durableId="1742411204">
    <w:abstractNumId w:val="36"/>
  </w:num>
  <w:num w:numId="37" w16cid:durableId="314341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E5828"/>
    <w:rsid w:val="008F5BDE"/>
    <w:rsid w:val="00912571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91859"/>
    <w:rsid w:val="00EA54C0"/>
    <w:rsid w:val="00EB518F"/>
    <w:rsid w:val="00F43595"/>
    <w:rsid w:val="00F56DD7"/>
    <w:rsid w:val="00F667EA"/>
    <w:rsid w:val="00F75E76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2026-08-24T10:20:00Z</dcterms:created>
  <dcterms:modified xsi:type="dcterms:W3CDTF">2026-08-24T10:20:00Z</dcterms:modified>
</cp:coreProperties>
</file>