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4D6A" w14:textId="77777777" w:rsidR="009B3E96" w:rsidRPr="009B3E96" w:rsidRDefault="009B3E96" w:rsidP="009B3E96">
      <w:pPr>
        <w:jc w:val="left"/>
      </w:pPr>
      <w:r w:rsidRPr="009B3E96">
        <w:t>В [Название банка или кредитной организации]</w:t>
      </w:r>
      <w:r w:rsidRPr="009B3E96">
        <w:br/>
        <w:t>Адрес: [Юридический адрес организации]</w:t>
      </w:r>
    </w:p>
    <w:p w14:paraId="651AB8F1" w14:textId="77777777" w:rsidR="009B3E96" w:rsidRPr="009B3E96" w:rsidRDefault="009B3E96" w:rsidP="009B3E96">
      <w:pPr>
        <w:jc w:val="left"/>
      </w:pPr>
      <w:r w:rsidRPr="009B3E96">
        <w:rPr>
          <w:b/>
          <w:bCs/>
        </w:rPr>
        <w:t>Заявитель:</w:t>
      </w:r>
      <w:r w:rsidRPr="009B3E96">
        <w:t xml:space="preserve"> [ФИО полностью]</w:t>
      </w:r>
      <w:r w:rsidRPr="009B3E96">
        <w:br/>
        <w:t>Адрес: [Ваш адрес регистрации и почтовый адрес]</w:t>
      </w:r>
      <w:r w:rsidRPr="009B3E96">
        <w:br/>
        <w:t>Телефон: [Ваш номер телефона]</w:t>
      </w:r>
      <w:r w:rsidRPr="009B3E96">
        <w:br/>
        <w:t>Электронная почта: [Ваш адрес почты]</w:t>
      </w:r>
    </w:p>
    <w:p w14:paraId="4D35E2CC" w14:textId="77777777" w:rsidR="009B3E96" w:rsidRPr="009B3E96" w:rsidRDefault="009B3E96" w:rsidP="009B3E96">
      <w:pPr>
        <w:jc w:val="left"/>
      </w:pPr>
      <w:r w:rsidRPr="009B3E96">
        <w:rPr>
          <w:b/>
          <w:bCs/>
        </w:rPr>
        <w:t>Заемщик:</w:t>
      </w:r>
      <w:r w:rsidRPr="009B3E96">
        <w:t xml:space="preserve"> [ФИО заемщика]</w:t>
      </w:r>
      <w:r w:rsidRPr="009B3E96">
        <w:br/>
        <w:t>Кредитный договор № [Номер] от "__" ________ 20__ г.</w:t>
      </w:r>
    </w:p>
    <w:p w14:paraId="274A7F82" w14:textId="77777777" w:rsidR="009B3E96" w:rsidRPr="009B3E96" w:rsidRDefault="009B3E96" w:rsidP="009B3E96">
      <w:pPr>
        <w:jc w:val="center"/>
        <w:rPr>
          <w:b/>
          <w:bCs/>
        </w:rPr>
      </w:pPr>
      <w:r w:rsidRPr="009B3E96">
        <w:rPr>
          <w:b/>
          <w:bCs/>
        </w:rPr>
        <w:t>ЗАЯВЛЕНИЕ О ПРЕКРАЩЕНИИ ПОРУЧИТЕЛЬСТВА</w:t>
      </w:r>
    </w:p>
    <w:p w14:paraId="700A5812" w14:textId="77777777" w:rsidR="009B3E96" w:rsidRPr="009B3E96" w:rsidRDefault="009B3E96" w:rsidP="009B3E96">
      <w:r w:rsidRPr="009B3E96">
        <w:t>Между [Название банка] (далее - Кредитор) и [ФИО заемщика] (далее - Заемщик) был заключен Кредитный договор № [Номер] от "__" ________ 20__ г. В целях обеспечения обязательств по указанному договору между мной и Кредитором был заключен Договор поручительства № [Номер] от "__" ________ 20__ г. (далее - Договор поручительства).</w:t>
      </w:r>
    </w:p>
    <w:p w14:paraId="57E18D12" w14:textId="77777777" w:rsidR="009B3E96" w:rsidRPr="009B3E96" w:rsidRDefault="009B3E96" w:rsidP="009B3E96">
      <w:r w:rsidRPr="009B3E96">
        <w:t>Согласно условиям Договора поручительства, я принял на себя обязательство отвечать перед Кредитором за исполнение Заемщиком его обязательств в объеме и на условиях, определенных на момент заключения договора. Однако на текущий момент имеются законные основания для признания поручительства прекращенным.</w:t>
      </w:r>
    </w:p>
    <w:p w14:paraId="02EDBFFD" w14:textId="77777777" w:rsidR="009B3E96" w:rsidRPr="009B3E96" w:rsidRDefault="009B3E96" w:rsidP="009B3E96">
      <w:r w:rsidRPr="009B3E96">
        <w:t>По имеющейся у меня информации, "__" ________ 20__ г. между Кредитором и Заемщиком было заключено дополнительное соглашение, согласно которому были изменены существенные условия основного обязательства, а именно: [указать, что изменилось: ставка, срок, сумма]. Указанные изменения ведут к существенному увеличению моей ответственности как поручителя. Письменного согласия на изменение условий договора в порядке ст. 367 ГК РФ я не давал, соответствующих уведомлений от Кредитора не получал.</w:t>
      </w:r>
    </w:p>
    <w:p w14:paraId="75EAF538" w14:textId="77777777" w:rsidR="009B3E96" w:rsidRPr="009B3E96" w:rsidRDefault="009B3E96" w:rsidP="009B3E96">
      <w:r w:rsidRPr="009B3E96">
        <w:t>В соответствии с п. 2 ст. 367 ГК РФ (в редакции, применимой к правоотношениям), поручительство прекращается с момента изменения основного обязательства, если оно повлекло увеличение ответственности поручителя без его согласия. Данная правовая позиция подтверждается системным толкованием норм гражданского законодательства.</w:t>
      </w:r>
    </w:p>
    <w:p w14:paraId="51CE5AE8" w14:textId="77777777" w:rsidR="009B3E96" w:rsidRPr="009B3E96" w:rsidRDefault="009B3E96" w:rsidP="009B3E96">
      <w:pPr>
        <w:rPr>
          <w:b/>
          <w:bCs/>
        </w:rPr>
      </w:pPr>
      <w:r w:rsidRPr="009B3E96">
        <w:rPr>
          <w:b/>
          <w:bCs/>
        </w:rPr>
        <w:t>ПРОШУ:</w:t>
      </w:r>
    </w:p>
    <w:p w14:paraId="748266E5" w14:textId="77777777" w:rsidR="009B3E96" w:rsidRPr="009B3E96" w:rsidRDefault="009B3E96" w:rsidP="009B3E96">
      <w:pPr>
        <w:numPr>
          <w:ilvl w:val="0"/>
          <w:numId w:val="41"/>
        </w:numPr>
      </w:pPr>
      <w:r w:rsidRPr="009B3E96">
        <w:t>признать поручительство по Договору поручительства № [Номер] от "__" ________ 20__ г. прекращенным;</w:t>
      </w:r>
    </w:p>
    <w:p w14:paraId="49B25F9E" w14:textId="77777777" w:rsidR="009B3E96" w:rsidRPr="009B3E96" w:rsidRDefault="009B3E96" w:rsidP="009B3E96">
      <w:pPr>
        <w:numPr>
          <w:ilvl w:val="0"/>
          <w:numId w:val="41"/>
        </w:numPr>
      </w:pPr>
      <w:r w:rsidRPr="009B3E96">
        <w:t>прекратить начисление любых задолженностей и штрафных санкций в отношении меня по указанному договору;</w:t>
      </w:r>
    </w:p>
    <w:p w14:paraId="5B0B1720" w14:textId="77777777" w:rsidR="009B3E96" w:rsidRPr="009B3E96" w:rsidRDefault="009B3E96" w:rsidP="009B3E96">
      <w:pPr>
        <w:numPr>
          <w:ilvl w:val="0"/>
          <w:numId w:val="41"/>
        </w:numPr>
      </w:pPr>
      <w:r w:rsidRPr="009B3E96">
        <w:t>направить в мой адрес письменное подтверждение расторжения/прекращения поручительства в установленный законом срок;</w:t>
      </w:r>
    </w:p>
    <w:p w14:paraId="53830196" w14:textId="77777777" w:rsidR="009B3E96" w:rsidRDefault="009B3E96" w:rsidP="009B3E96">
      <w:pPr>
        <w:numPr>
          <w:ilvl w:val="0"/>
          <w:numId w:val="41"/>
        </w:numPr>
      </w:pPr>
      <w:r w:rsidRPr="009B3E96">
        <w:t>обновить сведения в бюро кредитных историй об отсутствии у меня неисполненных обязательств в качестве поручителя по данному договору.</w:t>
      </w:r>
    </w:p>
    <w:p w14:paraId="5C38D736" w14:textId="77777777" w:rsidR="009B3E96" w:rsidRPr="009B3E96" w:rsidRDefault="009B3E96" w:rsidP="009B3E96">
      <w:pPr>
        <w:ind w:left="720"/>
      </w:pPr>
    </w:p>
    <w:p w14:paraId="63E0C4F6" w14:textId="77777777" w:rsidR="009B3E96" w:rsidRPr="009B3E96" w:rsidRDefault="009B3E96" w:rsidP="009B3E96">
      <w:pPr>
        <w:rPr>
          <w:b/>
          <w:bCs/>
        </w:rPr>
      </w:pPr>
      <w:r w:rsidRPr="009B3E96">
        <w:rPr>
          <w:b/>
          <w:bCs/>
        </w:rPr>
        <w:lastRenderedPageBreak/>
        <w:t>Приложения:</w:t>
      </w:r>
    </w:p>
    <w:p w14:paraId="40F0F9AB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копия паспорта заявителя;</w:t>
      </w:r>
    </w:p>
    <w:p w14:paraId="77A6E8F6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копия Договора поручительства;</w:t>
      </w:r>
    </w:p>
    <w:p w14:paraId="59442F62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копия Кредитного договора (при наличии);</w:t>
      </w:r>
    </w:p>
    <w:p w14:paraId="27DAB2EC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документы, подтверждающие изменение условий основного обязательства;</w:t>
      </w:r>
    </w:p>
    <w:p w14:paraId="0C0EC5EE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копия уведомления/требования банка (если направлялось);</w:t>
      </w:r>
    </w:p>
    <w:p w14:paraId="2DCBE5CC" w14:textId="77777777" w:rsidR="009B3E96" w:rsidRPr="009B3E96" w:rsidRDefault="009B3E96" w:rsidP="009B3E96">
      <w:pPr>
        <w:numPr>
          <w:ilvl w:val="0"/>
          <w:numId w:val="42"/>
        </w:numPr>
      </w:pPr>
      <w:r w:rsidRPr="009B3E96">
        <w:t>почтовая квитанция об отправке копии заявления заемщику.</w:t>
      </w:r>
    </w:p>
    <w:p w14:paraId="023B8EA4" w14:textId="77777777" w:rsidR="009B3E96" w:rsidRPr="009B3E96" w:rsidRDefault="009B3E96" w:rsidP="009B3E96">
      <w:pPr>
        <w:jc w:val="left"/>
      </w:pPr>
      <w:r w:rsidRPr="009B3E96">
        <w:t>«__» ________ 20__ г.</w:t>
      </w:r>
      <w:r w:rsidRPr="009B3E96">
        <w:br/>
        <w:t>________________ / [Фамилия И.О.]</w:t>
      </w:r>
    </w:p>
    <w:p w14:paraId="6133C85B" w14:textId="77777777" w:rsidR="0083247E" w:rsidRPr="009B3E96" w:rsidRDefault="0083247E" w:rsidP="009B3E96"/>
    <w:sectPr w:rsidR="0083247E" w:rsidRPr="009B3E9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28AC" w14:textId="77777777" w:rsidR="0028679B" w:rsidRDefault="0028679B" w:rsidP="00AA1082">
      <w:pPr>
        <w:spacing w:after="0" w:line="240" w:lineRule="auto"/>
      </w:pPr>
      <w:r>
        <w:separator/>
      </w:r>
    </w:p>
  </w:endnote>
  <w:endnote w:type="continuationSeparator" w:id="0">
    <w:p w14:paraId="3B5E79FE" w14:textId="77777777" w:rsidR="0028679B" w:rsidRDefault="0028679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11C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4763C19B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F43D" w14:textId="77777777" w:rsidR="0028679B" w:rsidRDefault="0028679B" w:rsidP="00AA1082">
      <w:pPr>
        <w:spacing w:after="0" w:line="240" w:lineRule="auto"/>
      </w:pPr>
      <w:r>
        <w:separator/>
      </w:r>
    </w:p>
  </w:footnote>
  <w:footnote w:type="continuationSeparator" w:id="0">
    <w:p w14:paraId="604C4746" w14:textId="77777777" w:rsidR="0028679B" w:rsidRDefault="0028679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537A5B8" w14:textId="77777777" w:rsidTr="004F2C3F">
      <w:tc>
        <w:tcPr>
          <w:tcW w:w="988" w:type="dxa"/>
        </w:tcPr>
        <w:p w14:paraId="50E8BAB8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0B4FFBFD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1682D5E8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454D337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32DD5B49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724C"/>
    <w:multiLevelType w:val="multilevel"/>
    <w:tmpl w:val="2F7C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91758"/>
    <w:multiLevelType w:val="multilevel"/>
    <w:tmpl w:val="794A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256BB"/>
    <w:multiLevelType w:val="multilevel"/>
    <w:tmpl w:val="2CE4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12F8C"/>
    <w:multiLevelType w:val="multilevel"/>
    <w:tmpl w:val="7154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F113A"/>
    <w:multiLevelType w:val="multilevel"/>
    <w:tmpl w:val="163C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E26102"/>
    <w:multiLevelType w:val="multilevel"/>
    <w:tmpl w:val="C908A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22E5A"/>
    <w:multiLevelType w:val="multilevel"/>
    <w:tmpl w:val="D97A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8592B"/>
    <w:multiLevelType w:val="multilevel"/>
    <w:tmpl w:val="372A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C25350"/>
    <w:multiLevelType w:val="multilevel"/>
    <w:tmpl w:val="BAFA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4780E"/>
    <w:multiLevelType w:val="multilevel"/>
    <w:tmpl w:val="1676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E2152"/>
    <w:multiLevelType w:val="multilevel"/>
    <w:tmpl w:val="F4B6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B30F8F"/>
    <w:multiLevelType w:val="multilevel"/>
    <w:tmpl w:val="30BE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ED56D7"/>
    <w:multiLevelType w:val="multilevel"/>
    <w:tmpl w:val="5DD8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1E3EB8"/>
    <w:multiLevelType w:val="multilevel"/>
    <w:tmpl w:val="ABF0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D004BE"/>
    <w:multiLevelType w:val="multilevel"/>
    <w:tmpl w:val="1C98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AB471B"/>
    <w:multiLevelType w:val="multilevel"/>
    <w:tmpl w:val="0F3A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011C85"/>
    <w:multiLevelType w:val="multilevel"/>
    <w:tmpl w:val="C28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EA7FA1"/>
    <w:multiLevelType w:val="multilevel"/>
    <w:tmpl w:val="2696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D45766"/>
    <w:multiLevelType w:val="multilevel"/>
    <w:tmpl w:val="51AE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1E67E1"/>
    <w:multiLevelType w:val="multilevel"/>
    <w:tmpl w:val="D3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BF10E3"/>
    <w:multiLevelType w:val="multilevel"/>
    <w:tmpl w:val="21F0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73F65"/>
    <w:multiLevelType w:val="multilevel"/>
    <w:tmpl w:val="8E2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74A3F"/>
    <w:multiLevelType w:val="multilevel"/>
    <w:tmpl w:val="36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E3DE8"/>
    <w:multiLevelType w:val="multilevel"/>
    <w:tmpl w:val="4DCA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B807F3"/>
    <w:multiLevelType w:val="multilevel"/>
    <w:tmpl w:val="57F4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742325"/>
    <w:multiLevelType w:val="multilevel"/>
    <w:tmpl w:val="E6F04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E73697"/>
    <w:multiLevelType w:val="multilevel"/>
    <w:tmpl w:val="DDAC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21B09"/>
    <w:multiLevelType w:val="multilevel"/>
    <w:tmpl w:val="9D6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9F14FF"/>
    <w:multiLevelType w:val="multilevel"/>
    <w:tmpl w:val="44FA8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E4520"/>
    <w:multiLevelType w:val="multilevel"/>
    <w:tmpl w:val="2FBC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6F74A8"/>
    <w:multiLevelType w:val="multilevel"/>
    <w:tmpl w:val="250C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6B0295"/>
    <w:multiLevelType w:val="multilevel"/>
    <w:tmpl w:val="5C00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D0BDD"/>
    <w:multiLevelType w:val="multilevel"/>
    <w:tmpl w:val="BB4E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D3876"/>
    <w:multiLevelType w:val="multilevel"/>
    <w:tmpl w:val="AAA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D4093"/>
    <w:multiLevelType w:val="multilevel"/>
    <w:tmpl w:val="2466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06DA6"/>
    <w:multiLevelType w:val="multilevel"/>
    <w:tmpl w:val="7F96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8143D"/>
    <w:multiLevelType w:val="multilevel"/>
    <w:tmpl w:val="54A8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3512B2"/>
    <w:multiLevelType w:val="multilevel"/>
    <w:tmpl w:val="DEA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AD7AFC"/>
    <w:multiLevelType w:val="multilevel"/>
    <w:tmpl w:val="CC68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163448"/>
    <w:multiLevelType w:val="multilevel"/>
    <w:tmpl w:val="E0D4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4"/>
  </w:num>
  <w:num w:numId="2" w16cid:durableId="1452941838">
    <w:abstractNumId w:val="21"/>
  </w:num>
  <w:num w:numId="3" w16cid:durableId="357390124">
    <w:abstractNumId w:val="38"/>
  </w:num>
  <w:num w:numId="4" w16cid:durableId="1357541378">
    <w:abstractNumId w:val="6"/>
  </w:num>
  <w:num w:numId="5" w16cid:durableId="1778326052">
    <w:abstractNumId w:val="29"/>
  </w:num>
  <w:num w:numId="6" w16cid:durableId="575675593">
    <w:abstractNumId w:val="39"/>
  </w:num>
  <w:num w:numId="7" w16cid:durableId="220674703">
    <w:abstractNumId w:val="20"/>
  </w:num>
  <w:num w:numId="8" w16cid:durableId="184291143">
    <w:abstractNumId w:val="19"/>
  </w:num>
  <w:num w:numId="9" w16cid:durableId="1137721388">
    <w:abstractNumId w:val="28"/>
  </w:num>
  <w:num w:numId="10" w16cid:durableId="1842742448">
    <w:abstractNumId w:val="2"/>
  </w:num>
  <w:num w:numId="11" w16cid:durableId="1686247485">
    <w:abstractNumId w:val="40"/>
  </w:num>
  <w:num w:numId="12" w16cid:durableId="1865560563">
    <w:abstractNumId w:val="4"/>
  </w:num>
  <w:num w:numId="13" w16cid:durableId="336856597">
    <w:abstractNumId w:val="33"/>
  </w:num>
  <w:num w:numId="14" w16cid:durableId="1939361895">
    <w:abstractNumId w:val="3"/>
  </w:num>
  <w:num w:numId="15" w16cid:durableId="2026247763">
    <w:abstractNumId w:val="36"/>
  </w:num>
  <w:num w:numId="16" w16cid:durableId="2042052249">
    <w:abstractNumId w:val="10"/>
  </w:num>
  <w:num w:numId="17" w16cid:durableId="1503741997">
    <w:abstractNumId w:val="13"/>
  </w:num>
  <w:num w:numId="18" w16cid:durableId="413819510">
    <w:abstractNumId w:val="22"/>
  </w:num>
  <w:num w:numId="19" w16cid:durableId="1578444466">
    <w:abstractNumId w:val="27"/>
  </w:num>
  <w:num w:numId="20" w16cid:durableId="953638760">
    <w:abstractNumId w:val="17"/>
  </w:num>
  <w:num w:numId="21" w16cid:durableId="860123765">
    <w:abstractNumId w:val="8"/>
  </w:num>
  <w:num w:numId="22" w16cid:durableId="775559140">
    <w:abstractNumId w:val="25"/>
  </w:num>
  <w:num w:numId="23" w16cid:durableId="353383306">
    <w:abstractNumId w:val="37"/>
  </w:num>
  <w:num w:numId="24" w16cid:durableId="1682243855">
    <w:abstractNumId w:val="34"/>
  </w:num>
  <w:num w:numId="25" w16cid:durableId="253826149">
    <w:abstractNumId w:val="11"/>
  </w:num>
  <w:num w:numId="26" w16cid:durableId="541789145">
    <w:abstractNumId w:val="9"/>
  </w:num>
  <w:num w:numId="27" w16cid:durableId="588780979">
    <w:abstractNumId w:val="14"/>
  </w:num>
  <w:num w:numId="28" w16cid:durableId="763961706">
    <w:abstractNumId w:val="18"/>
  </w:num>
  <w:num w:numId="29" w16cid:durableId="422384145">
    <w:abstractNumId w:val="5"/>
  </w:num>
  <w:num w:numId="30" w16cid:durableId="1648507289">
    <w:abstractNumId w:val="31"/>
  </w:num>
  <w:num w:numId="31" w16cid:durableId="1622691422">
    <w:abstractNumId w:val="7"/>
  </w:num>
  <w:num w:numId="32" w16cid:durableId="1597130663">
    <w:abstractNumId w:val="16"/>
  </w:num>
  <w:num w:numId="33" w16cid:durableId="1070225372">
    <w:abstractNumId w:val="41"/>
  </w:num>
  <w:num w:numId="34" w16cid:durableId="986861445">
    <w:abstractNumId w:val="26"/>
  </w:num>
  <w:num w:numId="35" w16cid:durableId="1933778693">
    <w:abstractNumId w:val="30"/>
  </w:num>
  <w:num w:numId="36" w16cid:durableId="501356000">
    <w:abstractNumId w:val="23"/>
  </w:num>
  <w:num w:numId="37" w16cid:durableId="402988029">
    <w:abstractNumId w:val="0"/>
  </w:num>
  <w:num w:numId="38" w16cid:durableId="1137914296">
    <w:abstractNumId w:val="35"/>
  </w:num>
  <w:num w:numId="39" w16cid:durableId="1068112727">
    <w:abstractNumId w:val="12"/>
  </w:num>
  <w:num w:numId="40" w16cid:durableId="1457914904">
    <w:abstractNumId w:val="15"/>
  </w:num>
  <w:num w:numId="41" w16cid:durableId="1628505761">
    <w:abstractNumId w:val="32"/>
  </w:num>
  <w:num w:numId="42" w16cid:durableId="134134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54"/>
    <w:rsid w:val="000056A0"/>
    <w:rsid w:val="00050C30"/>
    <w:rsid w:val="000C285E"/>
    <w:rsid w:val="000D675F"/>
    <w:rsid w:val="000E186D"/>
    <w:rsid w:val="00124C52"/>
    <w:rsid w:val="00136CBC"/>
    <w:rsid w:val="002246DE"/>
    <w:rsid w:val="00227EAA"/>
    <w:rsid w:val="00264CF2"/>
    <w:rsid w:val="0028679B"/>
    <w:rsid w:val="0029453C"/>
    <w:rsid w:val="002E654E"/>
    <w:rsid w:val="002F205C"/>
    <w:rsid w:val="00313859"/>
    <w:rsid w:val="003D025F"/>
    <w:rsid w:val="00456FEF"/>
    <w:rsid w:val="00461B7D"/>
    <w:rsid w:val="00472E2F"/>
    <w:rsid w:val="004F2C3F"/>
    <w:rsid w:val="004F6D9E"/>
    <w:rsid w:val="00577454"/>
    <w:rsid w:val="00583130"/>
    <w:rsid w:val="00595E6C"/>
    <w:rsid w:val="0060124D"/>
    <w:rsid w:val="00657808"/>
    <w:rsid w:val="00675063"/>
    <w:rsid w:val="006A5EE8"/>
    <w:rsid w:val="006C0910"/>
    <w:rsid w:val="00703CDF"/>
    <w:rsid w:val="007429D0"/>
    <w:rsid w:val="007570B0"/>
    <w:rsid w:val="00761C18"/>
    <w:rsid w:val="00781E17"/>
    <w:rsid w:val="007D0F1D"/>
    <w:rsid w:val="007E1463"/>
    <w:rsid w:val="008057E1"/>
    <w:rsid w:val="0083238E"/>
    <w:rsid w:val="0083247E"/>
    <w:rsid w:val="008D439D"/>
    <w:rsid w:val="009212F3"/>
    <w:rsid w:val="009B3E96"/>
    <w:rsid w:val="00A93DA0"/>
    <w:rsid w:val="00A95EF3"/>
    <w:rsid w:val="00A9773E"/>
    <w:rsid w:val="00AA1082"/>
    <w:rsid w:val="00B10717"/>
    <w:rsid w:val="00B66532"/>
    <w:rsid w:val="00B90F31"/>
    <w:rsid w:val="00BA7C79"/>
    <w:rsid w:val="00BE1BCA"/>
    <w:rsid w:val="00C65A25"/>
    <w:rsid w:val="00C669A3"/>
    <w:rsid w:val="00CA3E33"/>
    <w:rsid w:val="00CB0AB7"/>
    <w:rsid w:val="00D139FF"/>
    <w:rsid w:val="00D15699"/>
    <w:rsid w:val="00DC29EF"/>
    <w:rsid w:val="00DC3BCC"/>
    <w:rsid w:val="00DF6F94"/>
    <w:rsid w:val="00E11403"/>
    <w:rsid w:val="00E91859"/>
    <w:rsid w:val="00F511E0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D1798"/>
  <w15:chartTrackingRefBased/>
  <w15:docId w15:val="{332B33E0-1B0E-4C76-89D3-9E1E0A9B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2026-05-22T09:05:00Z</dcterms:created>
  <dcterms:modified xsi:type="dcterms:W3CDTF">2026-05-22T09:05:00Z</dcterms:modified>
</cp:coreProperties>
</file>