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713A9" w14:textId="77777777" w:rsidR="006E1398" w:rsidRPr="006E1398" w:rsidRDefault="006E1398" w:rsidP="006E1398">
      <w:pPr>
        <w:jc w:val="left"/>
      </w:pPr>
      <w:r w:rsidRPr="006E1398">
        <w:t>[Наименование органа или ФИО собственника]</w:t>
      </w:r>
      <w:r w:rsidRPr="006E1398">
        <w:br/>
        <w:t>Адрес: [укажите адрес получателя]</w:t>
      </w:r>
    </w:p>
    <w:p w14:paraId="2D1A0B8B" w14:textId="77777777" w:rsidR="006E1398" w:rsidRPr="006E1398" w:rsidRDefault="006E1398" w:rsidP="006E1398">
      <w:pPr>
        <w:jc w:val="left"/>
      </w:pPr>
      <w:r w:rsidRPr="006E1398">
        <w:rPr>
          <w:b/>
          <w:bCs/>
        </w:rPr>
        <w:t>Заявитель:</w:t>
      </w:r>
      <w:r w:rsidRPr="006E1398">
        <w:t xml:space="preserve"> [Ваше ФИО или наименование организации]</w:t>
      </w:r>
      <w:r w:rsidRPr="006E1398">
        <w:br/>
        <w:t>Адрес: [ваш адрес регистрации]</w:t>
      </w:r>
      <w:r w:rsidRPr="006E1398">
        <w:br/>
        <w:t>Телефон: [ваш номер телефона]</w:t>
      </w:r>
      <w:r w:rsidRPr="006E1398">
        <w:br/>
        <w:t xml:space="preserve">Электронная почта: [ваш </w:t>
      </w:r>
      <w:proofErr w:type="spellStart"/>
      <w:r w:rsidRPr="006E1398">
        <w:t>email</w:t>
      </w:r>
      <w:proofErr w:type="spellEnd"/>
      <w:r w:rsidRPr="006E1398">
        <w:t>]</w:t>
      </w:r>
    </w:p>
    <w:p w14:paraId="5B39A278" w14:textId="77777777" w:rsidR="006E1398" w:rsidRPr="006E1398" w:rsidRDefault="006E1398" w:rsidP="006E1398">
      <w:pPr>
        <w:jc w:val="center"/>
        <w:rPr>
          <w:b/>
          <w:bCs/>
        </w:rPr>
      </w:pPr>
      <w:r w:rsidRPr="006E1398">
        <w:rPr>
          <w:b/>
          <w:bCs/>
        </w:rPr>
        <w:t>Заявление об установлении постоянного (публичного) сервитута</w:t>
      </w:r>
    </w:p>
    <w:p w14:paraId="4D1AC0AA" w14:textId="77777777" w:rsidR="006E1398" w:rsidRPr="006E1398" w:rsidRDefault="006E1398" w:rsidP="006E1398">
      <w:r w:rsidRPr="006E1398">
        <w:t>Я являюсь собственником земельного участка с кадастровым номером [номер], расположенного по адресу: [адрес]. Право собственности подтверждается записью в ЕГРН № [номер] от [дата].</w:t>
      </w:r>
    </w:p>
    <w:p w14:paraId="165E2941" w14:textId="77777777" w:rsidR="006E1398" w:rsidRPr="006E1398" w:rsidRDefault="006E1398" w:rsidP="006E1398">
      <w:r w:rsidRPr="006E1398">
        <w:t>Мой земельный участок граничит с участком (или находится в непосредственной близости от него) с кадастровым номером [номер соседнего участка], который находится в вашем ведении (собственности).</w:t>
      </w:r>
    </w:p>
    <w:p w14:paraId="356160E1" w14:textId="77777777" w:rsidR="006E1398" w:rsidRPr="006E1398" w:rsidRDefault="006E1398" w:rsidP="006E1398">
      <w:r w:rsidRPr="006E1398">
        <w:t>На сегодняшний день доступ к моему участку (проход, проезд, подведение коммуникаций) существенно затруднен или невозможен по причине [опишите конкретную причину: отсутствие дорог общего пользования, особенности ландшафта]. Единственный технически возможный маршрут пролегает через часть вашего земельного участка.</w:t>
      </w:r>
    </w:p>
    <w:p w14:paraId="73CE6F67" w14:textId="77777777" w:rsidR="006E1398" w:rsidRPr="006E1398" w:rsidRDefault="006E1398" w:rsidP="006E1398">
      <w:r w:rsidRPr="006E1398">
        <w:t>На основании статьи 274 Гражданского кодекса РФ и статьи 23 Земельного кодекса РФ прошу рассмотреть вопрос об установлении постоянного возмездного сервитута в отношении части земельного участка с кадастровым номером [номер соседа].</w:t>
      </w:r>
    </w:p>
    <w:p w14:paraId="5194B030" w14:textId="77777777" w:rsidR="006E1398" w:rsidRPr="006E1398" w:rsidRDefault="006E1398" w:rsidP="006E1398">
      <w:r w:rsidRPr="006E1398">
        <w:t xml:space="preserve">Цель установления сервитута: </w:t>
      </w:r>
      <w:proofErr w:type="gramStart"/>
      <w:r w:rsidRPr="006E1398">
        <w:t>[например</w:t>
      </w:r>
      <w:proofErr w:type="gramEnd"/>
      <w:r w:rsidRPr="006E1398">
        <w:t>, обеспечение проезда строительной техники или прокладка водопровода]. Предполагаемая площадь обременения составляет [площадь] кв. м. Срок действия сервитута — бессрочно.</w:t>
      </w:r>
    </w:p>
    <w:p w14:paraId="5037FF52" w14:textId="77777777" w:rsidR="006E1398" w:rsidRPr="006E1398" w:rsidRDefault="006E1398" w:rsidP="006E1398">
      <w:r w:rsidRPr="006E1398">
        <w:t>Я выражаю готовность вносить плату за пользование участком, размер которой может быть определен на основании отчета независимого оценщика или по соглашению сторон.</w:t>
      </w:r>
    </w:p>
    <w:p w14:paraId="0F4ADD7C" w14:textId="77777777" w:rsidR="006E1398" w:rsidRPr="006E1398" w:rsidRDefault="006E1398" w:rsidP="006E1398">
      <w:pPr>
        <w:rPr>
          <w:b/>
          <w:bCs/>
        </w:rPr>
      </w:pPr>
      <w:r w:rsidRPr="006E1398">
        <w:rPr>
          <w:b/>
          <w:bCs/>
        </w:rPr>
        <w:t>Приложения:</w:t>
      </w:r>
    </w:p>
    <w:p w14:paraId="461F98B7" w14:textId="77777777" w:rsidR="006E1398" w:rsidRPr="006E1398" w:rsidRDefault="006E1398" w:rsidP="006E1398">
      <w:pPr>
        <w:numPr>
          <w:ilvl w:val="0"/>
          <w:numId w:val="9"/>
        </w:numPr>
      </w:pPr>
      <w:r w:rsidRPr="006E1398">
        <w:t>копия выписки из ЕГРН на участок заявителя;</w:t>
      </w:r>
    </w:p>
    <w:p w14:paraId="453286F0" w14:textId="77777777" w:rsidR="006E1398" w:rsidRPr="006E1398" w:rsidRDefault="006E1398" w:rsidP="006E1398">
      <w:pPr>
        <w:numPr>
          <w:ilvl w:val="0"/>
          <w:numId w:val="9"/>
        </w:numPr>
      </w:pPr>
      <w:r w:rsidRPr="006E1398">
        <w:t>схема границ сервитута на кадастровом плане территории;</w:t>
      </w:r>
    </w:p>
    <w:p w14:paraId="3E6F7297" w14:textId="77777777" w:rsidR="006E1398" w:rsidRPr="006E1398" w:rsidRDefault="006E1398" w:rsidP="006E1398">
      <w:pPr>
        <w:numPr>
          <w:ilvl w:val="0"/>
          <w:numId w:val="9"/>
        </w:numPr>
      </w:pPr>
      <w:r w:rsidRPr="006E1398">
        <w:t>копия паспорта (для физических лиц);</w:t>
      </w:r>
    </w:p>
    <w:p w14:paraId="548BD6AF" w14:textId="77777777" w:rsidR="006E1398" w:rsidRPr="006E1398" w:rsidRDefault="006E1398" w:rsidP="006E1398">
      <w:pPr>
        <w:numPr>
          <w:ilvl w:val="0"/>
          <w:numId w:val="9"/>
        </w:numPr>
      </w:pPr>
      <w:r w:rsidRPr="006E1398">
        <w:t>обоснование отсутствия иных путей доступа (экспертное заключение или фотоматериалы).</w:t>
      </w:r>
    </w:p>
    <w:p w14:paraId="13B7CA86" w14:textId="77777777" w:rsidR="006E1398" w:rsidRPr="006E1398" w:rsidRDefault="006E1398" w:rsidP="006E1398">
      <w:r w:rsidRPr="006E1398">
        <w:t>«__» ________ 20__ г.</w:t>
      </w:r>
    </w:p>
    <w:p w14:paraId="0CE12D15" w14:textId="77777777" w:rsidR="006E1398" w:rsidRPr="006E1398" w:rsidRDefault="006E1398" w:rsidP="006E1398">
      <w:r w:rsidRPr="006E1398">
        <w:t>________________ / [Фамилия И.О.]</w:t>
      </w:r>
    </w:p>
    <w:p w14:paraId="377FE0DC" w14:textId="77777777" w:rsidR="0083247E" w:rsidRPr="006E1398" w:rsidRDefault="0083247E" w:rsidP="006E1398"/>
    <w:sectPr w:rsidR="0083247E" w:rsidRPr="006E139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2B951" w14:textId="77777777" w:rsidR="00FE13A7" w:rsidRDefault="00FE13A7" w:rsidP="00AA1082">
      <w:pPr>
        <w:spacing w:after="0" w:line="240" w:lineRule="auto"/>
      </w:pPr>
      <w:r>
        <w:separator/>
      </w:r>
    </w:p>
  </w:endnote>
  <w:endnote w:type="continuationSeparator" w:id="0">
    <w:p w14:paraId="4C5A58EB" w14:textId="77777777" w:rsidR="00FE13A7" w:rsidRDefault="00FE13A7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4F833" w14:textId="77777777" w:rsidR="00FE13A7" w:rsidRDefault="00FE13A7" w:rsidP="00AA1082">
      <w:pPr>
        <w:spacing w:after="0" w:line="240" w:lineRule="auto"/>
      </w:pPr>
      <w:r>
        <w:separator/>
      </w:r>
    </w:p>
  </w:footnote>
  <w:footnote w:type="continuationSeparator" w:id="0">
    <w:p w14:paraId="2AD33A33" w14:textId="77777777" w:rsidR="00FE13A7" w:rsidRDefault="00FE13A7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6"/>
  </w:num>
  <w:num w:numId="2" w16cid:durableId="1452941838">
    <w:abstractNumId w:val="2"/>
  </w:num>
  <w:num w:numId="3" w16cid:durableId="1996958423">
    <w:abstractNumId w:val="1"/>
  </w:num>
  <w:num w:numId="4" w16cid:durableId="1612474000">
    <w:abstractNumId w:val="3"/>
  </w:num>
  <w:num w:numId="5" w16cid:durableId="1267614942">
    <w:abstractNumId w:val="8"/>
  </w:num>
  <w:num w:numId="6" w16cid:durableId="80032759">
    <w:abstractNumId w:val="5"/>
  </w:num>
  <w:num w:numId="7" w16cid:durableId="1584333580">
    <w:abstractNumId w:val="4"/>
  </w:num>
  <w:num w:numId="8" w16cid:durableId="853614933">
    <w:abstractNumId w:val="0"/>
  </w:num>
  <w:num w:numId="9" w16cid:durableId="19190495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2C68AB"/>
    <w:rsid w:val="00313859"/>
    <w:rsid w:val="003D025F"/>
    <w:rsid w:val="00456FEF"/>
    <w:rsid w:val="00461B7D"/>
    <w:rsid w:val="00472E2F"/>
    <w:rsid w:val="004F2C3F"/>
    <w:rsid w:val="005B23DD"/>
    <w:rsid w:val="0060767C"/>
    <w:rsid w:val="00657808"/>
    <w:rsid w:val="00675063"/>
    <w:rsid w:val="006E1398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C26BFE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E13A7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2026-07-16T06:07:00Z</dcterms:created>
  <dcterms:modified xsi:type="dcterms:W3CDTF">2026-07-16T06:07:00Z</dcterms:modified>
</cp:coreProperties>
</file>