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7E70F" w14:textId="77777777" w:rsidR="0015198B" w:rsidRPr="0015198B" w:rsidRDefault="0015198B" w:rsidP="0015198B">
      <w:pPr>
        <w:jc w:val="left"/>
      </w:pPr>
      <w:r w:rsidRPr="0015198B">
        <w:rPr>
          <w:b/>
          <w:bCs/>
        </w:rPr>
        <w:t>Кому:</w:t>
      </w:r>
      <w:r w:rsidRPr="0015198B">
        <w:t xml:space="preserve"> [Наименование организации или ФИО ИП]</w:t>
      </w:r>
      <w:r w:rsidRPr="0015198B">
        <w:br/>
        <w:t>Адрес: [Юридический адрес из договора]</w:t>
      </w:r>
    </w:p>
    <w:p w14:paraId="3317EF89" w14:textId="77777777" w:rsidR="0015198B" w:rsidRPr="0015198B" w:rsidRDefault="0015198B" w:rsidP="0015198B">
      <w:pPr>
        <w:jc w:val="left"/>
      </w:pPr>
      <w:r w:rsidRPr="0015198B">
        <w:rPr>
          <w:b/>
          <w:bCs/>
        </w:rPr>
        <w:t>От кого:</w:t>
      </w:r>
      <w:r w:rsidRPr="0015198B">
        <w:t xml:space="preserve"> [Ваше наименование или ФИО]</w:t>
      </w:r>
      <w:r w:rsidRPr="0015198B">
        <w:br/>
        <w:t>Адрес: [Ваш адрес для корреспонденции]</w:t>
      </w:r>
      <w:r w:rsidRPr="0015198B">
        <w:br/>
        <w:t>Телефон: [Ваш номер телефона]</w:t>
      </w:r>
      <w:r w:rsidRPr="0015198B">
        <w:br/>
        <w:t xml:space="preserve">Электронная почта: [Ваш </w:t>
      </w:r>
      <w:proofErr w:type="spellStart"/>
      <w:r w:rsidRPr="0015198B">
        <w:t>e-mail</w:t>
      </w:r>
      <w:proofErr w:type="spellEnd"/>
      <w:r w:rsidRPr="0015198B">
        <w:t>]</w:t>
      </w:r>
    </w:p>
    <w:p w14:paraId="384D2061" w14:textId="77777777" w:rsidR="0015198B" w:rsidRPr="0015198B" w:rsidRDefault="0015198B" w:rsidP="0015198B">
      <w:pPr>
        <w:jc w:val="center"/>
        <w:rPr>
          <w:b/>
          <w:bCs/>
        </w:rPr>
      </w:pPr>
      <w:r w:rsidRPr="0015198B">
        <w:rPr>
          <w:b/>
          <w:bCs/>
        </w:rPr>
        <w:t>Уведомление об одностороннем отказе от исполнения лицензионного договора</w:t>
      </w:r>
    </w:p>
    <w:p w14:paraId="01DFF944" w14:textId="77777777" w:rsidR="0015198B" w:rsidRPr="0015198B" w:rsidRDefault="0015198B" w:rsidP="0015198B">
      <w:r w:rsidRPr="0015198B">
        <w:t>Между [Наименование Лицензиара] и [Наименование Лицензиата] был заключен лицензионный договор № [Номер] от «__» ________ 20__ г. (далее — Договор). По условиям указанного Договора Лицензиар предоставил Лицензиату право использования [Наименование объекта интеллектуальной собственности: программы для ЭВМ, товарного знака, произведения].</w:t>
      </w:r>
    </w:p>
    <w:p w14:paraId="086A58E2" w14:textId="77777777" w:rsidR="0015198B" w:rsidRPr="0015198B" w:rsidRDefault="0015198B" w:rsidP="0015198B">
      <w:r w:rsidRPr="0015198B">
        <w:t>Согласно пункту [Номер пункта] Договора, сторона имеет право на односторонний внесудебный отказ от исполнения обязательств при условии [Указать условие, например: предварительного уведомления за 30 дней или при существенном нарушении условий другой стороной].</w:t>
      </w:r>
    </w:p>
    <w:p w14:paraId="72E08BE6" w14:textId="77777777" w:rsidR="0015198B" w:rsidRPr="0015198B" w:rsidRDefault="0015198B" w:rsidP="0015198B">
      <w:r w:rsidRPr="0015198B">
        <w:t>Настоящим уведомляю вас о том, что [Ваше наименование/ФИО] отказывается от исполнения Договора в одностороннем внесудебном порядке. Основанием для отказа является [Описать причину: например, нарушение Лицензиаром срока передачи прав или ваше право на немотивированный отказ, если оно предусмотрено договором].</w:t>
      </w:r>
    </w:p>
    <w:p w14:paraId="2B63F76C" w14:textId="77777777" w:rsidR="0015198B" w:rsidRPr="0015198B" w:rsidRDefault="0015198B" w:rsidP="0015198B">
      <w:r w:rsidRPr="0015198B">
        <w:t>В связи с изложенным, на основании ст. 450.1, ст. 1233 ГК РФ и условий Договора:</w:t>
      </w:r>
    </w:p>
    <w:p w14:paraId="3517C520" w14:textId="77777777" w:rsidR="0015198B" w:rsidRPr="0015198B" w:rsidRDefault="0015198B" w:rsidP="0015198B">
      <w:r w:rsidRPr="0015198B">
        <w:t>1. Считать лицензионный договор № [Номер] от «__» ________ 20__ г. расторгнутым с «__» ________ 20__ г.;</w:t>
      </w:r>
      <w:r w:rsidRPr="0015198B">
        <w:br/>
        <w:t>2. Прекратить начисление и выплату вознаграждения с даты прекращения действия Договора;</w:t>
      </w:r>
      <w:r w:rsidRPr="0015198B">
        <w:br/>
        <w:t>3. Произвести сверку взаимных расчетов в течение [Количество] рабочих дней с момента получения настоящего уведомления.</w:t>
      </w:r>
    </w:p>
    <w:p w14:paraId="6BF21CC3" w14:textId="77777777" w:rsidR="0015198B" w:rsidRPr="0015198B" w:rsidRDefault="0015198B" w:rsidP="0015198B">
      <w:r w:rsidRPr="0015198B">
        <w:t>Приложения:</w:t>
      </w:r>
      <w:r w:rsidRPr="0015198B">
        <w:br/>
        <w:t>1. Копия документа, подтверждающего полномочия лица на подписание уведомления;</w:t>
      </w:r>
      <w:r w:rsidRPr="0015198B">
        <w:br/>
        <w:t>2. Акт сверки расчетов (при наличии).</w:t>
      </w:r>
    </w:p>
    <w:p w14:paraId="42465143" w14:textId="77777777" w:rsidR="0015198B" w:rsidRPr="0015198B" w:rsidRDefault="0015198B" w:rsidP="0015198B">
      <w:r w:rsidRPr="0015198B">
        <w:t>«__» ________ 20__ г.</w:t>
      </w:r>
    </w:p>
    <w:p w14:paraId="1EA84AE3" w14:textId="77777777" w:rsidR="0015198B" w:rsidRPr="0015198B" w:rsidRDefault="0015198B" w:rsidP="0015198B">
      <w:r w:rsidRPr="0015198B">
        <w:t>________________ / [Фамилия И.О.]</w:t>
      </w:r>
    </w:p>
    <w:p w14:paraId="0C96273E" w14:textId="5B885FE2" w:rsidR="0083247E" w:rsidRPr="0015198B" w:rsidRDefault="0083247E" w:rsidP="0015198B"/>
    <w:sectPr w:rsidR="0083247E" w:rsidRPr="0015198B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59A6A" w14:textId="77777777" w:rsidR="00B96ECB" w:rsidRDefault="00B96ECB" w:rsidP="00AA1082">
      <w:pPr>
        <w:spacing w:after="0" w:line="240" w:lineRule="auto"/>
      </w:pPr>
      <w:r>
        <w:separator/>
      </w:r>
    </w:p>
  </w:endnote>
  <w:endnote w:type="continuationSeparator" w:id="0">
    <w:p w14:paraId="025F8C91" w14:textId="77777777" w:rsidR="00B96ECB" w:rsidRDefault="00B96ECB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0C2C7" w14:textId="77777777" w:rsidR="00B96ECB" w:rsidRDefault="00B96ECB" w:rsidP="00AA1082">
      <w:pPr>
        <w:spacing w:after="0" w:line="240" w:lineRule="auto"/>
      </w:pPr>
      <w:r>
        <w:separator/>
      </w:r>
    </w:p>
  </w:footnote>
  <w:footnote w:type="continuationSeparator" w:id="0">
    <w:p w14:paraId="12D6568C" w14:textId="77777777" w:rsidR="00B96ECB" w:rsidRDefault="00B96ECB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005DF"/>
    <w:multiLevelType w:val="multilevel"/>
    <w:tmpl w:val="C7BAE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752531"/>
    <w:multiLevelType w:val="multilevel"/>
    <w:tmpl w:val="08DE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1D21EC"/>
    <w:multiLevelType w:val="multilevel"/>
    <w:tmpl w:val="36220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4766C7"/>
    <w:multiLevelType w:val="multilevel"/>
    <w:tmpl w:val="4064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2C09F1"/>
    <w:multiLevelType w:val="multilevel"/>
    <w:tmpl w:val="482C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5"/>
  </w:num>
  <w:num w:numId="2" w16cid:durableId="1452941838">
    <w:abstractNumId w:val="15"/>
  </w:num>
  <w:num w:numId="3" w16cid:durableId="973607643">
    <w:abstractNumId w:val="28"/>
  </w:num>
  <w:num w:numId="4" w16cid:durableId="311717642">
    <w:abstractNumId w:val="7"/>
  </w:num>
  <w:num w:numId="5" w16cid:durableId="1548955455">
    <w:abstractNumId w:val="8"/>
  </w:num>
  <w:num w:numId="6" w16cid:durableId="1895265005">
    <w:abstractNumId w:val="26"/>
  </w:num>
  <w:num w:numId="7" w16cid:durableId="1812361597">
    <w:abstractNumId w:val="6"/>
  </w:num>
  <w:num w:numId="8" w16cid:durableId="389576680">
    <w:abstractNumId w:val="19"/>
  </w:num>
  <w:num w:numId="9" w16cid:durableId="1339429729">
    <w:abstractNumId w:val="24"/>
  </w:num>
  <w:num w:numId="10" w16cid:durableId="174347891">
    <w:abstractNumId w:val="2"/>
  </w:num>
  <w:num w:numId="11" w16cid:durableId="1279028447">
    <w:abstractNumId w:val="20"/>
  </w:num>
  <w:num w:numId="12" w16cid:durableId="1706173077">
    <w:abstractNumId w:val="29"/>
  </w:num>
  <w:num w:numId="13" w16cid:durableId="330641445">
    <w:abstractNumId w:val="32"/>
  </w:num>
  <w:num w:numId="14" w16cid:durableId="597102246">
    <w:abstractNumId w:val="33"/>
  </w:num>
  <w:num w:numId="15" w16cid:durableId="247010532">
    <w:abstractNumId w:val="13"/>
  </w:num>
  <w:num w:numId="16" w16cid:durableId="498227888">
    <w:abstractNumId w:val="17"/>
  </w:num>
  <w:num w:numId="17" w16cid:durableId="39939590">
    <w:abstractNumId w:val="36"/>
  </w:num>
  <w:num w:numId="18" w16cid:durableId="458300837">
    <w:abstractNumId w:val="10"/>
  </w:num>
  <w:num w:numId="19" w16cid:durableId="1896044014">
    <w:abstractNumId w:val="22"/>
  </w:num>
  <w:num w:numId="20" w16cid:durableId="1551571222">
    <w:abstractNumId w:val="34"/>
  </w:num>
  <w:num w:numId="21" w16cid:durableId="2104303046">
    <w:abstractNumId w:val="16"/>
  </w:num>
  <w:num w:numId="22" w16cid:durableId="1630748321">
    <w:abstractNumId w:val="27"/>
  </w:num>
  <w:num w:numId="23" w16cid:durableId="1524517003">
    <w:abstractNumId w:val="44"/>
  </w:num>
  <w:num w:numId="24" w16cid:durableId="1340504884">
    <w:abstractNumId w:val="0"/>
  </w:num>
  <w:num w:numId="25" w16cid:durableId="1924953197">
    <w:abstractNumId w:val="18"/>
  </w:num>
  <w:num w:numId="26" w16cid:durableId="228735703">
    <w:abstractNumId w:val="1"/>
  </w:num>
  <w:num w:numId="27" w16cid:durableId="902758924">
    <w:abstractNumId w:val="4"/>
  </w:num>
  <w:num w:numId="28" w16cid:durableId="596446337">
    <w:abstractNumId w:val="23"/>
  </w:num>
  <w:num w:numId="29" w16cid:durableId="1747068485">
    <w:abstractNumId w:val="42"/>
  </w:num>
  <w:num w:numId="30" w16cid:durableId="1794130543">
    <w:abstractNumId w:val="12"/>
  </w:num>
  <w:num w:numId="31" w16cid:durableId="1076976053">
    <w:abstractNumId w:val="39"/>
  </w:num>
  <w:num w:numId="32" w16cid:durableId="1008362091">
    <w:abstractNumId w:val="40"/>
  </w:num>
  <w:num w:numId="33" w16cid:durableId="1551572600">
    <w:abstractNumId w:val="43"/>
  </w:num>
  <w:num w:numId="34" w16cid:durableId="940720069">
    <w:abstractNumId w:val="45"/>
  </w:num>
  <w:num w:numId="35" w16cid:durableId="1810172758">
    <w:abstractNumId w:val="9"/>
  </w:num>
  <w:num w:numId="36" w16cid:durableId="1334409542">
    <w:abstractNumId w:val="41"/>
  </w:num>
  <w:num w:numId="37" w16cid:durableId="336421129">
    <w:abstractNumId w:val="31"/>
  </w:num>
  <w:num w:numId="38" w16cid:durableId="1897081525">
    <w:abstractNumId w:val="11"/>
  </w:num>
  <w:num w:numId="39" w16cid:durableId="1007945387">
    <w:abstractNumId w:val="5"/>
  </w:num>
  <w:num w:numId="40" w16cid:durableId="42216870">
    <w:abstractNumId w:val="21"/>
  </w:num>
  <w:num w:numId="41" w16cid:durableId="456678130">
    <w:abstractNumId w:val="38"/>
  </w:num>
  <w:num w:numId="42" w16cid:durableId="1087189130">
    <w:abstractNumId w:val="3"/>
  </w:num>
  <w:num w:numId="43" w16cid:durableId="851647379">
    <w:abstractNumId w:val="35"/>
  </w:num>
  <w:num w:numId="44" w16cid:durableId="848759925">
    <w:abstractNumId w:val="14"/>
  </w:num>
  <w:num w:numId="45" w16cid:durableId="1919167596">
    <w:abstractNumId w:val="30"/>
  </w:num>
  <w:num w:numId="46" w16cid:durableId="8175273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5198B"/>
    <w:rsid w:val="001E0377"/>
    <w:rsid w:val="002246DE"/>
    <w:rsid w:val="00227EAA"/>
    <w:rsid w:val="002337F8"/>
    <w:rsid w:val="002408C2"/>
    <w:rsid w:val="00262D34"/>
    <w:rsid w:val="0029453C"/>
    <w:rsid w:val="002C49A2"/>
    <w:rsid w:val="002E72FD"/>
    <w:rsid w:val="00313859"/>
    <w:rsid w:val="003D025F"/>
    <w:rsid w:val="00415D01"/>
    <w:rsid w:val="0041640F"/>
    <w:rsid w:val="00456FEF"/>
    <w:rsid w:val="00461B7D"/>
    <w:rsid w:val="00472E2F"/>
    <w:rsid w:val="00496319"/>
    <w:rsid w:val="004F2C3F"/>
    <w:rsid w:val="00571725"/>
    <w:rsid w:val="005C4260"/>
    <w:rsid w:val="005D164E"/>
    <w:rsid w:val="005E5BD6"/>
    <w:rsid w:val="00657808"/>
    <w:rsid w:val="00675063"/>
    <w:rsid w:val="006B4B8D"/>
    <w:rsid w:val="007129F9"/>
    <w:rsid w:val="00715AA9"/>
    <w:rsid w:val="00763038"/>
    <w:rsid w:val="007E1463"/>
    <w:rsid w:val="0080471F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96ECB"/>
    <w:rsid w:val="00BC6477"/>
    <w:rsid w:val="00BE1BCA"/>
    <w:rsid w:val="00C669A3"/>
    <w:rsid w:val="00C90091"/>
    <w:rsid w:val="00C916CE"/>
    <w:rsid w:val="00CA3E33"/>
    <w:rsid w:val="00CB4482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2026-07-18T17:48:00Z</dcterms:created>
  <dcterms:modified xsi:type="dcterms:W3CDTF">2026-07-18T17:48:00Z</dcterms:modified>
</cp:coreProperties>
</file>