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161C" w14:textId="77777777" w:rsidR="009067F8" w:rsidRPr="009067F8" w:rsidRDefault="009067F8" w:rsidP="009067F8">
      <w:pPr>
        <w:jc w:val="left"/>
      </w:pPr>
      <w:r w:rsidRPr="009067F8">
        <w:t>В [наименование отдела ФССП или название суда]</w:t>
      </w:r>
      <w:r w:rsidRPr="009067F8">
        <w:br/>
        <w:t>Адрес: [индекс, город, улица, дом]</w:t>
      </w:r>
    </w:p>
    <w:p w14:paraId="2D1C3373" w14:textId="77777777" w:rsidR="009067F8" w:rsidRPr="009067F8" w:rsidRDefault="009067F8" w:rsidP="009067F8">
      <w:pPr>
        <w:jc w:val="left"/>
      </w:pPr>
      <w:r w:rsidRPr="009067F8">
        <w:rPr>
          <w:b/>
          <w:bCs/>
        </w:rPr>
        <w:t>Заявитель:</w:t>
      </w:r>
      <w:r w:rsidRPr="009067F8">
        <w:t xml:space="preserve"> [ФИО или наименование организации]</w:t>
      </w:r>
      <w:r w:rsidRPr="009067F8">
        <w:br/>
        <w:t>Адрес: [адрес регистрации или места нахождения]</w:t>
      </w:r>
      <w:r w:rsidRPr="009067F8">
        <w:br/>
        <w:t>Телефон: [номер телефона]</w:t>
      </w:r>
      <w:r w:rsidRPr="009067F8">
        <w:br/>
        <w:t>Электронная почта: [адрес]</w:t>
      </w:r>
    </w:p>
    <w:p w14:paraId="2DEE7F3F" w14:textId="77777777" w:rsidR="009067F8" w:rsidRPr="009067F8" w:rsidRDefault="009067F8" w:rsidP="009067F8">
      <w:pPr>
        <w:jc w:val="left"/>
      </w:pPr>
      <w:r w:rsidRPr="009067F8">
        <w:rPr>
          <w:b/>
          <w:bCs/>
        </w:rPr>
        <w:t>Исполнительное производство №:</w:t>
      </w:r>
      <w:r w:rsidRPr="009067F8">
        <w:t xml:space="preserve"> [номер из постановления]</w:t>
      </w:r>
    </w:p>
    <w:p w14:paraId="31945DC4" w14:textId="77777777" w:rsidR="009067F8" w:rsidRPr="009067F8" w:rsidRDefault="009067F8" w:rsidP="009067F8">
      <w:pPr>
        <w:jc w:val="center"/>
        <w:rPr>
          <w:b/>
          <w:bCs/>
        </w:rPr>
      </w:pPr>
      <w:r w:rsidRPr="009067F8">
        <w:rPr>
          <w:b/>
          <w:bCs/>
        </w:rPr>
        <w:t>Заявление о прекращении исполнительного производства</w:t>
      </w:r>
    </w:p>
    <w:p w14:paraId="23DE05CA" w14:textId="77777777" w:rsidR="009067F8" w:rsidRPr="009067F8" w:rsidRDefault="009067F8" w:rsidP="009067F8">
      <w:r w:rsidRPr="009067F8">
        <w:t>В производстве [наименование РОСП или ФИО пристава] находится исполнительное производство № [номер], возбужденное «__» ________ 20__ г. на основании исполнительного документа [вид документа, серия, номер], выданного [наименование органа].</w:t>
      </w:r>
    </w:p>
    <w:p w14:paraId="1790EB34" w14:textId="77777777" w:rsidR="009067F8" w:rsidRPr="009067F8" w:rsidRDefault="009067F8" w:rsidP="009067F8">
      <w:r w:rsidRPr="009067F8">
        <w:t>В настоящее время возникли основания для прекращения указанного производства, предусмотренные статьей 43 Федерального закона от 02.10.2007 № 229-ФЗ «Об исполнительном производстве».</w:t>
      </w:r>
    </w:p>
    <w:p w14:paraId="2D9BF50C" w14:textId="77777777" w:rsidR="009067F8" w:rsidRPr="009067F8" w:rsidRDefault="009067F8" w:rsidP="009067F8">
      <w:r w:rsidRPr="009067F8">
        <w:t>Основанием для прекращения послужило: [подробно описать обстоятельство, например: отмена судебного приказа, утверждение мирового соглашения судом или смерть взыскателя, если обязательство не допускает правопреемства].</w:t>
      </w:r>
    </w:p>
    <w:p w14:paraId="531487F4" w14:textId="77777777" w:rsidR="009067F8" w:rsidRPr="009067F8" w:rsidRDefault="009067F8" w:rsidP="009067F8">
      <w:r w:rsidRPr="009067F8">
        <w:t>Вышеуказанные обстоятельства подтверждаются следующими документами: [перечислить подтверждающие документы, например, копия определения суда об отмене судебного акта].</w:t>
      </w:r>
    </w:p>
    <w:p w14:paraId="55B07721" w14:textId="77777777" w:rsidR="009067F8" w:rsidRPr="009067F8" w:rsidRDefault="009067F8" w:rsidP="009067F8">
      <w:r w:rsidRPr="009067F8">
        <w:t>На основании изложенного, руководствуясь статьями 43, 45 Федерального закона «Об исполнительном производстве»,</w:t>
      </w:r>
    </w:p>
    <w:p w14:paraId="6DD6FE82" w14:textId="77777777" w:rsidR="009067F8" w:rsidRPr="009067F8" w:rsidRDefault="009067F8" w:rsidP="009067F8">
      <w:r w:rsidRPr="009067F8">
        <w:rPr>
          <w:b/>
          <w:bCs/>
        </w:rPr>
        <w:t>ПРОШУ:</w:t>
      </w:r>
    </w:p>
    <w:p w14:paraId="6BEEB30A" w14:textId="77777777" w:rsidR="009067F8" w:rsidRPr="009067F8" w:rsidRDefault="009067F8" w:rsidP="009067F8">
      <w:r w:rsidRPr="009067F8">
        <w:t>1. Прекратить исполнительное производство № [номер] в отношении [ФИО или название должника].</w:t>
      </w:r>
      <w:r w:rsidRPr="009067F8">
        <w:br/>
        <w:t>2. Отменить все назначенные меры принудительного исполнения и установленные для должника ограничения.</w:t>
      </w:r>
    </w:p>
    <w:p w14:paraId="3F57838A" w14:textId="77777777" w:rsidR="009067F8" w:rsidRPr="009067F8" w:rsidRDefault="009067F8" w:rsidP="009067F8">
      <w:r w:rsidRPr="009067F8">
        <w:t>Приложения:</w:t>
      </w:r>
      <w:r w:rsidRPr="009067F8">
        <w:br/>
        <w:t>1. Копия документа, подтверждающего полномочия представителя (если подает юрист).</w:t>
      </w:r>
      <w:r w:rsidRPr="009067F8">
        <w:br/>
        <w:t>2. Документы-основания (судебные акты, свидетельства, справки).</w:t>
      </w:r>
      <w:r w:rsidRPr="009067F8">
        <w:br/>
        <w:t>3. Копия постановления о возбуждении производства (при наличии).</w:t>
      </w:r>
    </w:p>
    <w:p w14:paraId="1B5E172F" w14:textId="77777777" w:rsidR="009067F8" w:rsidRPr="009067F8" w:rsidRDefault="009067F8" w:rsidP="009067F8">
      <w:r w:rsidRPr="009067F8">
        <w:t>«__» ________ 20__ г.</w:t>
      </w:r>
    </w:p>
    <w:p w14:paraId="03AC1595" w14:textId="77777777" w:rsidR="009067F8" w:rsidRPr="009067F8" w:rsidRDefault="009067F8" w:rsidP="009067F8">
      <w:r w:rsidRPr="009067F8">
        <w:t>________________ / [Фамилия И.О.]</w:t>
      </w:r>
    </w:p>
    <w:p w14:paraId="377FE0DC" w14:textId="113F1C5B" w:rsidR="0083247E" w:rsidRPr="009067F8" w:rsidRDefault="0083247E" w:rsidP="009067F8"/>
    <w:sectPr w:rsidR="0083247E" w:rsidRPr="009067F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4A37" w14:textId="77777777" w:rsidR="008C3A76" w:rsidRDefault="008C3A76" w:rsidP="00AA1082">
      <w:pPr>
        <w:spacing w:after="0" w:line="240" w:lineRule="auto"/>
      </w:pPr>
      <w:r>
        <w:separator/>
      </w:r>
    </w:p>
  </w:endnote>
  <w:endnote w:type="continuationSeparator" w:id="0">
    <w:p w14:paraId="72093EA1" w14:textId="77777777" w:rsidR="008C3A76" w:rsidRDefault="008C3A7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BD514" w14:textId="77777777" w:rsidR="008C3A76" w:rsidRDefault="008C3A76" w:rsidP="00AA1082">
      <w:pPr>
        <w:spacing w:after="0" w:line="240" w:lineRule="auto"/>
      </w:pPr>
      <w:r>
        <w:separator/>
      </w:r>
    </w:p>
  </w:footnote>
  <w:footnote w:type="continuationSeparator" w:id="0">
    <w:p w14:paraId="457488B7" w14:textId="77777777" w:rsidR="008C3A76" w:rsidRDefault="008C3A7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2"/>
  </w:num>
  <w:num w:numId="2" w16cid:durableId="1452941838">
    <w:abstractNumId w:val="7"/>
  </w:num>
  <w:num w:numId="3" w16cid:durableId="1996958423">
    <w:abstractNumId w:val="6"/>
  </w:num>
  <w:num w:numId="4" w16cid:durableId="1612474000">
    <w:abstractNumId w:val="8"/>
  </w:num>
  <w:num w:numId="5" w16cid:durableId="1267614942">
    <w:abstractNumId w:val="16"/>
  </w:num>
  <w:num w:numId="6" w16cid:durableId="80032759">
    <w:abstractNumId w:val="11"/>
  </w:num>
  <w:num w:numId="7" w16cid:durableId="1584333580">
    <w:abstractNumId w:val="10"/>
  </w:num>
  <w:num w:numId="8" w16cid:durableId="853614933">
    <w:abstractNumId w:val="0"/>
  </w:num>
  <w:num w:numId="9" w16cid:durableId="1919049586">
    <w:abstractNumId w:val="13"/>
  </w:num>
  <w:num w:numId="10" w16cid:durableId="1216772059">
    <w:abstractNumId w:val="9"/>
  </w:num>
  <w:num w:numId="11" w16cid:durableId="1143233363">
    <w:abstractNumId w:val="18"/>
  </w:num>
  <w:num w:numId="12" w16cid:durableId="331107870">
    <w:abstractNumId w:val="3"/>
  </w:num>
  <w:num w:numId="13" w16cid:durableId="1287926806">
    <w:abstractNumId w:val="2"/>
  </w:num>
  <w:num w:numId="14" w16cid:durableId="274215042">
    <w:abstractNumId w:val="5"/>
  </w:num>
  <w:num w:numId="15" w16cid:durableId="355009040">
    <w:abstractNumId w:val="4"/>
  </w:num>
  <w:num w:numId="16" w16cid:durableId="361827263">
    <w:abstractNumId w:val="14"/>
  </w:num>
  <w:num w:numId="17" w16cid:durableId="427433384">
    <w:abstractNumId w:val="17"/>
  </w:num>
  <w:num w:numId="18" w16cid:durableId="154735552">
    <w:abstractNumId w:val="15"/>
  </w:num>
  <w:num w:numId="19" w16cid:durableId="507334925">
    <w:abstractNumId w:val="19"/>
  </w:num>
  <w:num w:numId="20" w16cid:durableId="155326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C3A76"/>
    <w:rsid w:val="008D439D"/>
    <w:rsid w:val="009067F8"/>
    <w:rsid w:val="009A3F2E"/>
    <w:rsid w:val="009A74A8"/>
    <w:rsid w:val="00A93DA0"/>
    <w:rsid w:val="00A95EF3"/>
    <w:rsid w:val="00A9773E"/>
    <w:rsid w:val="00AA1082"/>
    <w:rsid w:val="00B10717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2026-07-22T09:26:00Z</dcterms:created>
  <dcterms:modified xsi:type="dcterms:W3CDTF">2026-07-22T09:26:00Z</dcterms:modified>
</cp:coreProperties>
</file>