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DA6D4" w14:textId="77777777" w:rsidR="00172753" w:rsidRPr="00172753" w:rsidRDefault="00172753" w:rsidP="00172753">
      <w:pPr>
        <w:jc w:val="left"/>
      </w:pPr>
      <w:r w:rsidRPr="00172753">
        <w:t>В [наименование подразделения ФССП]</w:t>
      </w:r>
      <w:r w:rsidRPr="00172753">
        <w:br/>
        <w:t>Адрес: [адрес отдела судебных приставов]</w:t>
      </w:r>
    </w:p>
    <w:p w14:paraId="7E85D878" w14:textId="77777777" w:rsidR="00172753" w:rsidRPr="00172753" w:rsidRDefault="00172753" w:rsidP="00172753">
      <w:pPr>
        <w:jc w:val="left"/>
      </w:pPr>
      <w:r w:rsidRPr="00172753">
        <w:t>Судебному приставу-исполнителю</w:t>
      </w:r>
      <w:r w:rsidRPr="00172753">
        <w:br/>
        <w:t>[ФИО пристава, если известно]</w:t>
      </w:r>
    </w:p>
    <w:p w14:paraId="6FCE8268" w14:textId="77777777" w:rsidR="00172753" w:rsidRPr="00172753" w:rsidRDefault="00172753" w:rsidP="00172753">
      <w:pPr>
        <w:jc w:val="left"/>
      </w:pPr>
      <w:r w:rsidRPr="00172753">
        <w:rPr>
          <w:b/>
          <w:bCs/>
        </w:rPr>
        <w:t>Заявитель:</w:t>
      </w:r>
      <w:r w:rsidRPr="00172753">
        <w:t xml:space="preserve"> [ФИО или наименование организации]</w:t>
      </w:r>
      <w:r w:rsidRPr="00172753">
        <w:br/>
        <w:t>Адрес: [адрес регистрации]</w:t>
      </w:r>
      <w:r w:rsidRPr="00172753">
        <w:br/>
        <w:t>Процессуальный статус: [взыскатель / должник]</w:t>
      </w:r>
      <w:r w:rsidRPr="00172753">
        <w:br/>
        <w:t>Телефон: [номер телефона]</w:t>
      </w:r>
    </w:p>
    <w:p w14:paraId="606DB1B6" w14:textId="77777777" w:rsidR="00172753" w:rsidRPr="00172753" w:rsidRDefault="00172753" w:rsidP="00172753">
      <w:pPr>
        <w:jc w:val="center"/>
        <w:rPr>
          <w:b/>
          <w:bCs/>
        </w:rPr>
      </w:pPr>
      <w:r w:rsidRPr="00172753">
        <w:rPr>
          <w:b/>
          <w:bCs/>
        </w:rPr>
        <w:t>Заявление</w:t>
      </w:r>
      <w:r w:rsidRPr="00172753">
        <w:rPr>
          <w:b/>
          <w:bCs/>
        </w:rPr>
        <w:br/>
        <w:t>об ознакомлении с материалами исполнительного производства</w:t>
      </w:r>
    </w:p>
    <w:p w14:paraId="6B477C8A" w14:textId="77777777" w:rsidR="00172753" w:rsidRPr="00172753" w:rsidRDefault="00172753" w:rsidP="00172753">
      <w:r w:rsidRPr="00172753">
        <w:t>В производстве [наименование отдела] находится исполнительное производство № [номер производства] от «__» ________ 20__ г., возбужденное на основании исполнительного документа: [наименование документа, номер, дата выдачи].</w:t>
      </w:r>
    </w:p>
    <w:p w14:paraId="3081A9C7" w14:textId="77777777" w:rsidR="00172753" w:rsidRPr="00172753" w:rsidRDefault="00172753" w:rsidP="00172753">
      <w:r w:rsidRPr="00172753">
        <w:t>В соответствии со статьей 50 Федерального закона от 02.10.2007 № 229-ФЗ «Об исполнительном производстве» стороны исполнительного производства вправе знакомиться с материалами исполнительного производства, делать из них выписки, снимать с них копии.</w:t>
      </w:r>
    </w:p>
    <w:p w14:paraId="795B03A4" w14:textId="77777777" w:rsidR="00172753" w:rsidRPr="00172753" w:rsidRDefault="00172753" w:rsidP="00172753">
      <w:r w:rsidRPr="00172753">
        <w:t>На основании изложенного, руководствуясь действующим законодательством,</w:t>
      </w:r>
    </w:p>
    <w:p w14:paraId="33A7AE4E" w14:textId="77777777" w:rsidR="00172753" w:rsidRPr="00172753" w:rsidRDefault="00172753" w:rsidP="00172753">
      <w:r w:rsidRPr="00172753">
        <w:rPr>
          <w:b/>
          <w:bCs/>
        </w:rPr>
        <w:t>ПРОШУ:</w:t>
      </w:r>
    </w:p>
    <w:p w14:paraId="42D6A666" w14:textId="77777777" w:rsidR="00172753" w:rsidRPr="00172753" w:rsidRDefault="00172753" w:rsidP="00172753">
      <w:r w:rsidRPr="00172753">
        <w:t>Предоставить мне возможность ознакомления с материалами исполнительного производства № [номер производства] в полном объеме, включая все тома, приложения и ответы на запросы, с применением собственных технических средств для фотофиксации материалов.</w:t>
      </w:r>
    </w:p>
    <w:p w14:paraId="3FBA7C82" w14:textId="77777777" w:rsidR="00172753" w:rsidRPr="00172753" w:rsidRDefault="00172753" w:rsidP="00172753">
      <w:r w:rsidRPr="00172753">
        <w:t>«__» ________ 20__ г.</w:t>
      </w:r>
    </w:p>
    <w:p w14:paraId="70475ED1" w14:textId="77777777" w:rsidR="00172753" w:rsidRPr="00172753" w:rsidRDefault="00172753" w:rsidP="00172753">
      <w:r w:rsidRPr="00172753">
        <w:t>________________ / [Фамилия И.О.]</w:t>
      </w:r>
    </w:p>
    <w:p w14:paraId="377FE0DC" w14:textId="113F1C5B" w:rsidR="0083247E" w:rsidRPr="00172753" w:rsidRDefault="0083247E" w:rsidP="00172753"/>
    <w:sectPr w:rsidR="0083247E" w:rsidRPr="00172753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2F84F" w14:textId="77777777" w:rsidR="00935486" w:rsidRDefault="00935486" w:rsidP="00AA1082">
      <w:pPr>
        <w:spacing w:after="0" w:line="240" w:lineRule="auto"/>
      </w:pPr>
      <w:r>
        <w:separator/>
      </w:r>
    </w:p>
  </w:endnote>
  <w:endnote w:type="continuationSeparator" w:id="0">
    <w:p w14:paraId="0D955ED0" w14:textId="77777777" w:rsidR="00935486" w:rsidRDefault="00935486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C2195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1721399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B1377" w14:textId="77777777" w:rsidR="00935486" w:rsidRDefault="00935486" w:rsidP="00AA1082">
      <w:pPr>
        <w:spacing w:after="0" w:line="240" w:lineRule="auto"/>
      </w:pPr>
      <w:r>
        <w:separator/>
      </w:r>
    </w:p>
  </w:footnote>
  <w:footnote w:type="continuationSeparator" w:id="0">
    <w:p w14:paraId="382DED77" w14:textId="77777777" w:rsidR="00935486" w:rsidRDefault="00935486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5A796DC9" w14:textId="77777777" w:rsidTr="004F2C3F">
      <w:tc>
        <w:tcPr>
          <w:tcW w:w="988" w:type="dxa"/>
        </w:tcPr>
        <w:p w14:paraId="6A3C4E4D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2694DDB4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380A144A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5B922D0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7F75AB55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659B8"/>
    <w:multiLevelType w:val="multilevel"/>
    <w:tmpl w:val="55A2B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071206"/>
    <w:multiLevelType w:val="multilevel"/>
    <w:tmpl w:val="4F4A2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F234C1"/>
    <w:multiLevelType w:val="multilevel"/>
    <w:tmpl w:val="01B6D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D76638"/>
    <w:multiLevelType w:val="multilevel"/>
    <w:tmpl w:val="59743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B874D6"/>
    <w:multiLevelType w:val="multilevel"/>
    <w:tmpl w:val="04B4C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EF758B"/>
    <w:multiLevelType w:val="multilevel"/>
    <w:tmpl w:val="34724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CD00DC"/>
    <w:multiLevelType w:val="multilevel"/>
    <w:tmpl w:val="59D6B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E62361"/>
    <w:multiLevelType w:val="hybridMultilevel"/>
    <w:tmpl w:val="0D58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6D0511"/>
    <w:multiLevelType w:val="multilevel"/>
    <w:tmpl w:val="086A3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992028"/>
    <w:multiLevelType w:val="multilevel"/>
    <w:tmpl w:val="B2749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E6718B"/>
    <w:multiLevelType w:val="multilevel"/>
    <w:tmpl w:val="75D03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637B28"/>
    <w:multiLevelType w:val="multilevel"/>
    <w:tmpl w:val="09A08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A25A91"/>
    <w:multiLevelType w:val="hybridMultilevel"/>
    <w:tmpl w:val="AB74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BF1E0E"/>
    <w:multiLevelType w:val="multilevel"/>
    <w:tmpl w:val="8D429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F239C0"/>
    <w:multiLevelType w:val="multilevel"/>
    <w:tmpl w:val="62C6D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312598"/>
    <w:multiLevelType w:val="multilevel"/>
    <w:tmpl w:val="EC1A6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33E0A25"/>
    <w:multiLevelType w:val="multilevel"/>
    <w:tmpl w:val="E1EE1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536A2C"/>
    <w:multiLevelType w:val="multilevel"/>
    <w:tmpl w:val="BBCC2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8800B8"/>
    <w:multiLevelType w:val="multilevel"/>
    <w:tmpl w:val="A5148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0C38B0"/>
    <w:multiLevelType w:val="multilevel"/>
    <w:tmpl w:val="F00A5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4183138">
    <w:abstractNumId w:val="12"/>
  </w:num>
  <w:num w:numId="2" w16cid:durableId="1452941838">
    <w:abstractNumId w:val="7"/>
  </w:num>
  <w:num w:numId="3" w16cid:durableId="1996958423">
    <w:abstractNumId w:val="6"/>
  </w:num>
  <w:num w:numId="4" w16cid:durableId="1612474000">
    <w:abstractNumId w:val="8"/>
  </w:num>
  <w:num w:numId="5" w16cid:durableId="1267614942">
    <w:abstractNumId w:val="16"/>
  </w:num>
  <w:num w:numId="6" w16cid:durableId="80032759">
    <w:abstractNumId w:val="11"/>
  </w:num>
  <w:num w:numId="7" w16cid:durableId="1584333580">
    <w:abstractNumId w:val="10"/>
  </w:num>
  <w:num w:numId="8" w16cid:durableId="853614933">
    <w:abstractNumId w:val="0"/>
  </w:num>
  <w:num w:numId="9" w16cid:durableId="1919049586">
    <w:abstractNumId w:val="13"/>
  </w:num>
  <w:num w:numId="10" w16cid:durableId="1216772059">
    <w:abstractNumId w:val="9"/>
  </w:num>
  <w:num w:numId="11" w16cid:durableId="1143233363">
    <w:abstractNumId w:val="18"/>
  </w:num>
  <w:num w:numId="12" w16cid:durableId="331107870">
    <w:abstractNumId w:val="3"/>
  </w:num>
  <w:num w:numId="13" w16cid:durableId="1287926806">
    <w:abstractNumId w:val="2"/>
  </w:num>
  <w:num w:numId="14" w16cid:durableId="274215042">
    <w:abstractNumId w:val="5"/>
  </w:num>
  <w:num w:numId="15" w16cid:durableId="355009040">
    <w:abstractNumId w:val="4"/>
  </w:num>
  <w:num w:numId="16" w16cid:durableId="361827263">
    <w:abstractNumId w:val="14"/>
  </w:num>
  <w:num w:numId="17" w16cid:durableId="427433384">
    <w:abstractNumId w:val="17"/>
  </w:num>
  <w:num w:numId="18" w16cid:durableId="154735552">
    <w:abstractNumId w:val="15"/>
  </w:num>
  <w:num w:numId="19" w16cid:durableId="507334925">
    <w:abstractNumId w:val="19"/>
  </w:num>
  <w:num w:numId="20" w16cid:durableId="1553268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FE"/>
    <w:rsid w:val="000010A2"/>
    <w:rsid w:val="00050C30"/>
    <w:rsid w:val="000C285E"/>
    <w:rsid w:val="000C36F1"/>
    <w:rsid w:val="000D675F"/>
    <w:rsid w:val="000E186D"/>
    <w:rsid w:val="00124C52"/>
    <w:rsid w:val="00136CBC"/>
    <w:rsid w:val="00172753"/>
    <w:rsid w:val="002246DE"/>
    <w:rsid w:val="00227EAA"/>
    <w:rsid w:val="00276B7C"/>
    <w:rsid w:val="0029453C"/>
    <w:rsid w:val="002C68AB"/>
    <w:rsid w:val="00313859"/>
    <w:rsid w:val="003D025F"/>
    <w:rsid w:val="00456FEF"/>
    <w:rsid w:val="00461B7D"/>
    <w:rsid w:val="00472E2F"/>
    <w:rsid w:val="004F2C3F"/>
    <w:rsid w:val="004F7F89"/>
    <w:rsid w:val="005B23DD"/>
    <w:rsid w:val="005F2F1C"/>
    <w:rsid w:val="0060767C"/>
    <w:rsid w:val="00657808"/>
    <w:rsid w:val="006648ED"/>
    <w:rsid w:val="00675063"/>
    <w:rsid w:val="006846BA"/>
    <w:rsid w:val="006867AB"/>
    <w:rsid w:val="006E1398"/>
    <w:rsid w:val="007E1463"/>
    <w:rsid w:val="008057E1"/>
    <w:rsid w:val="0083238E"/>
    <w:rsid w:val="0083247E"/>
    <w:rsid w:val="008D439D"/>
    <w:rsid w:val="009067F8"/>
    <w:rsid w:val="00935486"/>
    <w:rsid w:val="009A3F2E"/>
    <w:rsid w:val="009A74A8"/>
    <w:rsid w:val="00A93DA0"/>
    <w:rsid w:val="00A95EF3"/>
    <w:rsid w:val="00A9773E"/>
    <w:rsid w:val="00AA1082"/>
    <w:rsid w:val="00B10717"/>
    <w:rsid w:val="00B66532"/>
    <w:rsid w:val="00B66C54"/>
    <w:rsid w:val="00B90F31"/>
    <w:rsid w:val="00BE1BCA"/>
    <w:rsid w:val="00C26BFE"/>
    <w:rsid w:val="00C65A25"/>
    <w:rsid w:val="00C669A3"/>
    <w:rsid w:val="00CA3E33"/>
    <w:rsid w:val="00D139FF"/>
    <w:rsid w:val="00D15699"/>
    <w:rsid w:val="00DC29EF"/>
    <w:rsid w:val="00DF6F94"/>
    <w:rsid w:val="00E11403"/>
    <w:rsid w:val="00E91859"/>
    <w:rsid w:val="00F56DD7"/>
    <w:rsid w:val="00F803C9"/>
    <w:rsid w:val="00FC725F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363820"/>
  <w15:chartTrackingRefBased/>
  <w15:docId w15:val="{DAB2FE7A-210D-4424-AA24-8B8C1084A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0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2026-07-22T09:29:00Z</dcterms:created>
  <dcterms:modified xsi:type="dcterms:W3CDTF">2026-07-22T09:29:00Z</dcterms:modified>
</cp:coreProperties>
</file>