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2871" w14:textId="77777777" w:rsidR="006A1CAA" w:rsidRPr="006A1CAA" w:rsidRDefault="006A1CAA" w:rsidP="006A1CAA">
      <w:pPr>
        <w:jc w:val="left"/>
      </w:pPr>
      <w:r w:rsidRPr="006A1CAA">
        <w:t>В [Наименование районного суда]</w:t>
      </w:r>
      <w:r w:rsidRPr="006A1CAA">
        <w:br/>
        <w:t>Адрес: [Индекс, адрес суда]</w:t>
      </w:r>
    </w:p>
    <w:p w14:paraId="11943E29" w14:textId="77777777" w:rsidR="006A1CAA" w:rsidRPr="006A1CAA" w:rsidRDefault="006A1CAA" w:rsidP="006A1CAA">
      <w:pPr>
        <w:jc w:val="left"/>
      </w:pPr>
      <w:r w:rsidRPr="006A1CAA">
        <w:rPr>
          <w:b/>
          <w:bCs/>
        </w:rPr>
        <w:t>Заявитель:</w:t>
      </w:r>
      <w:r w:rsidRPr="006A1CAA">
        <w:t xml:space="preserve"> [ФИО заявителя]</w:t>
      </w:r>
      <w:r w:rsidRPr="006A1CAA">
        <w:br/>
        <w:t>Адрес: [Индекс, адрес проживания]</w:t>
      </w:r>
      <w:r w:rsidRPr="006A1CAA">
        <w:br/>
        <w:t>Телефон: [Номер телефона]</w:t>
      </w:r>
      <w:r w:rsidRPr="006A1CAA">
        <w:br/>
        <w:t xml:space="preserve">Электронная почта: [Адрес </w:t>
      </w:r>
      <w:proofErr w:type="spellStart"/>
      <w:r w:rsidRPr="006A1CAA">
        <w:t>e-mail</w:t>
      </w:r>
      <w:proofErr w:type="spellEnd"/>
      <w:r w:rsidRPr="006A1CAA">
        <w:t>]</w:t>
      </w:r>
    </w:p>
    <w:p w14:paraId="7F216CD4" w14:textId="77777777" w:rsidR="006A1CAA" w:rsidRPr="006A1CAA" w:rsidRDefault="006A1CAA" w:rsidP="006A1CAA">
      <w:pPr>
        <w:jc w:val="left"/>
      </w:pPr>
      <w:r w:rsidRPr="006A1CAA">
        <w:rPr>
          <w:b/>
          <w:bCs/>
        </w:rPr>
        <w:t>Заинтересованное лицо:</w:t>
      </w:r>
      <w:r w:rsidRPr="006A1CAA">
        <w:t xml:space="preserve"> [Отделение Социального фонда РФ / ФИО других наследников]</w:t>
      </w:r>
      <w:r w:rsidRPr="006A1CAA">
        <w:br/>
        <w:t>Адрес: [Индекс, адрес заинтересованного лица]</w:t>
      </w:r>
    </w:p>
    <w:p w14:paraId="4058FB39" w14:textId="63B4CDEE" w:rsidR="006A1CAA" w:rsidRPr="006A1CAA" w:rsidRDefault="006A1CAA" w:rsidP="006A1CAA">
      <w:pPr>
        <w:jc w:val="left"/>
      </w:pPr>
      <w:r w:rsidRPr="006A1CAA">
        <w:t xml:space="preserve">Госпошлина: </w:t>
      </w:r>
      <w:r>
        <w:t>______</w:t>
      </w:r>
      <w:r w:rsidRPr="006A1CAA">
        <w:t xml:space="preserve"> рублей</w:t>
      </w:r>
    </w:p>
    <w:p w14:paraId="30AA9D70" w14:textId="77777777" w:rsidR="006A1CAA" w:rsidRPr="006A1CAA" w:rsidRDefault="006A1CAA" w:rsidP="006A1CAA">
      <w:pPr>
        <w:jc w:val="center"/>
        <w:rPr>
          <w:b/>
          <w:bCs/>
        </w:rPr>
      </w:pPr>
      <w:r w:rsidRPr="006A1CAA">
        <w:rPr>
          <w:b/>
          <w:bCs/>
        </w:rPr>
        <w:t>Заявление</w:t>
      </w:r>
      <w:r w:rsidRPr="006A1CAA">
        <w:rPr>
          <w:b/>
          <w:bCs/>
        </w:rPr>
        <w:br/>
        <w:t>об установлении факта нахождения на иждивении</w:t>
      </w:r>
    </w:p>
    <w:p w14:paraId="1C66A276" w14:textId="77777777" w:rsidR="006A1CAA" w:rsidRPr="006A1CAA" w:rsidRDefault="006A1CAA" w:rsidP="006A1CAA">
      <w:r w:rsidRPr="006A1CAA">
        <w:t>С «__» ________ 20__ г. по «__» ________ 20__ г. я, [ФИО заявителя], проживал(а) совместно с [ФИО умершего кормильца], «__» ________ 19__ года рождения, по адресу: [Указать адрес совместного проживания].</w:t>
      </w:r>
    </w:p>
    <w:p w14:paraId="28735B5D" w14:textId="77777777" w:rsidR="006A1CAA" w:rsidRPr="006A1CAA" w:rsidRDefault="006A1CAA" w:rsidP="006A1CAA">
      <w:r w:rsidRPr="006A1CAA">
        <w:t>«__» ________ 20__ г. [ФИО умершего кормильца] скончался(</w:t>
      </w:r>
      <w:proofErr w:type="spellStart"/>
      <w:r w:rsidRPr="006A1CAA">
        <w:t>лась</w:t>
      </w:r>
      <w:proofErr w:type="spellEnd"/>
      <w:r w:rsidRPr="006A1CAA">
        <w:t>), что подтверждается свидетельством о смерти № [Номер] от «__» ________ 20__ г., выданным [Наименование органа ЗАГС].</w:t>
      </w:r>
    </w:p>
    <w:p w14:paraId="6C84D819" w14:textId="77777777" w:rsidR="006A1CAA" w:rsidRPr="006A1CAA" w:rsidRDefault="006A1CAA" w:rsidP="006A1CAA">
      <w:r w:rsidRPr="006A1CAA">
        <w:t>На момент смерти [ФИО умершего кормильца] я являлся(</w:t>
      </w:r>
      <w:proofErr w:type="spellStart"/>
      <w:r w:rsidRPr="006A1CAA">
        <w:t>лась</w:t>
      </w:r>
      <w:proofErr w:type="spellEnd"/>
      <w:r w:rsidRPr="006A1CAA">
        <w:t xml:space="preserve">) нетрудоспособным(ой) в силу [Указать причину: достижение пенсионного возраста / инвалидность I, II или III группы], что подтверждается [Указать документ: пенсионное удостоверение / справка МСЭ № </w:t>
      </w:r>
      <w:proofErr w:type="gramStart"/>
      <w:r w:rsidRPr="006A1CAA">
        <w:t>от дата</w:t>
      </w:r>
      <w:proofErr w:type="gramEnd"/>
      <w:r w:rsidRPr="006A1CAA">
        <w:t>].</w:t>
      </w:r>
    </w:p>
    <w:p w14:paraId="3F6324B4" w14:textId="77777777" w:rsidR="006A1CAA" w:rsidRPr="006A1CAA" w:rsidRDefault="006A1CAA" w:rsidP="006A1CAA">
      <w:r w:rsidRPr="006A1CAA">
        <w:t>При жизни [ФИО умершего кормильца] я находился(</w:t>
      </w:r>
      <w:proofErr w:type="spellStart"/>
      <w:r w:rsidRPr="006A1CAA">
        <w:t>лась</w:t>
      </w:r>
      <w:proofErr w:type="spellEnd"/>
      <w:r w:rsidRPr="006A1CAA">
        <w:t>) на его (ее) полном содержании (или получал(а) от него (нее) помощь, которая была для меня постоянным и основным источником средств к существованию). Мой личный доход составлял [СУММА] рублей в месяц (или личный доход отсутствовал). Среднемесячный доход [ФИО умершего кормильца] составлял [СУММА] рублей, что подтверждается справками о доходах и пенсионных выплатах.</w:t>
      </w:r>
    </w:p>
    <w:p w14:paraId="5983DD56" w14:textId="77777777" w:rsidR="006A1CAA" w:rsidRPr="006A1CAA" w:rsidRDefault="006A1CAA" w:rsidP="006A1CAA">
      <w:r w:rsidRPr="006A1CAA">
        <w:t>Предоставляемая мне финансовая помощь носила систематический и регулярный характер. Денежные средства расходовались на покупку продуктов питания, оплату коммунальных услуг, приобретение лекарственных препаратов и жизненно необходимых товаров.</w:t>
      </w:r>
    </w:p>
    <w:p w14:paraId="32CF252D" w14:textId="77777777" w:rsidR="006A1CAA" w:rsidRPr="006A1CAA" w:rsidRDefault="006A1CAA" w:rsidP="006A1CAA">
      <w:r w:rsidRPr="006A1CAA">
        <w:t>Установление факта нахождения на иждивении необходимо мне для [Указать цель: оформления пенсии по случаю потери кормильца / получения свидетельства о праве на наследство / возмещения вреда в связи со смертью кормильца].</w:t>
      </w:r>
    </w:p>
    <w:p w14:paraId="4FD20FA1" w14:textId="77777777" w:rsidR="006A1CAA" w:rsidRPr="006A1CAA" w:rsidRDefault="006A1CAA" w:rsidP="006A1CAA">
      <w:r w:rsidRPr="006A1CAA">
        <w:t>В установленном внесудебном порядке подтвердить данный факт не представляется возможным, поскольку [Указать причину: орган Социального фонда / нотариус отказал в совершении юридического действия из-за отсутствия документов, подтверждающих факт иждивения].</w:t>
      </w:r>
    </w:p>
    <w:p w14:paraId="48AE7CFD" w14:textId="77777777" w:rsidR="006A1CAA" w:rsidRPr="006A1CAA" w:rsidRDefault="006A1CAA" w:rsidP="006A1CAA">
      <w:r w:rsidRPr="006A1CAA">
        <w:t>Спор о праве с иными лицами на данный момент отсутствует.</w:t>
      </w:r>
    </w:p>
    <w:p w14:paraId="68FDC628" w14:textId="77777777" w:rsidR="006A1CAA" w:rsidRPr="006A1CAA" w:rsidRDefault="006A1CAA" w:rsidP="006A1CAA">
      <w:r w:rsidRPr="006A1CAA">
        <w:t>На основании изложенного, руководствуясь статьями 264, 267 Гражданского процессуального кодекса Российской Федерации,</w:t>
      </w:r>
    </w:p>
    <w:p w14:paraId="6AA7DAF9" w14:textId="77777777" w:rsidR="006A1CAA" w:rsidRPr="006A1CAA" w:rsidRDefault="006A1CAA" w:rsidP="006A1CAA">
      <w:r w:rsidRPr="006A1CAA">
        <w:rPr>
          <w:b/>
          <w:bCs/>
        </w:rPr>
        <w:lastRenderedPageBreak/>
        <w:t>Прошу:</w:t>
      </w:r>
    </w:p>
    <w:p w14:paraId="4488789E" w14:textId="77777777" w:rsidR="006A1CAA" w:rsidRPr="006A1CAA" w:rsidRDefault="006A1CAA" w:rsidP="006A1CAA">
      <w:pPr>
        <w:numPr>
          <w:ilvl w:val="0"/>
          <w:numId w:val="22"/>
        </w:numPr>
      </w:pPr>
      <w:r w:rsidRPr="006A1CAA">
        <w:t>Установить факт нахождения нетрудоспособного(ой) [ФИО заявителя], «__» ________ 19__ года рождения, на иждивении [ФИО умершего кормильца], умершего(ей) «__» ________ 20__ года, в период с «__» ________ 20__ г. по «__» ________ 20__ г.</w:t>
      </w:r>
    </w:p>
    <w:p w14:paraId="42883065" w14:textId="77777777" w:rsidR="006A1CAA" w:rsidRPr="006A1CAA" w:rsidRDefault="006A1CAA" w:rsidP="006A1CAA">
      <w:r w:rsidRPr="006A1CAA">
        <w:rPr>
          <w:b/>
          <w:bCs/>
        </w:rPr>
        <w:t>Приложение:</w:t>
      </w:r>
    </w:p>
    <w:p w14:paraId="7DB57B37" w14:textId="77777777" w:rsidR="006A1CAA" w:rsidRPr="006A1CAA" w:rsidRDefault="006A1CAA" w:rsidP="006A1CAA">
      <w:pPr>
        <w:numPr>
          <w:ilvl w:val="0"/>
          <w:numId w:val="23"/>
        </w:numPr>
      </w:pPr>
      <w:r w:rsidRPr="006A1CAA">
        <w:t>Копия заявления для заинтересованного лица;</w:t>
      </w:r>
    </w:p>
    <w:p w14:paraId="3644D5BB" w14:textId="77777777" w:rsidR="006A1CAA" w:rsidRPr="006A1CAA" w:rsidRDefault="006A1CAA" w:rsidP="006A1CAA">
      <w:pPr>
        <w:numPr>
          <w:ilvl w:val="0"/>
          <w:numId w:val="23"/>
        </w:numPr>
      </w:pPr>
      <w:r w:rsidRPr="006A1CAA">
        <w:t>Документ, подтверждающий уплату государственной пошлины;</w:t>
      </w:r>
    </w:p>
    <w:p w14:paraId="09C83E61" w14:textId="77777777" w:rsidR="006A1CAA" w:rsidRPr="006A1CAA" w:rsidRDefault="006A1CAA" w:rsidP="006A1CAA">
      <w:pPr>
        <w:numPr>
          <w:ilvl w:val="0"/>
          <w:numId w:val="23"/>
        </w:numPr>
      </w:pPr>
      <w:r w:rsidRPr="006A1CAA">
        <w:t>Копия свидетельства о смерти кормильца;</w:t>
      </w:r>
    </w:p>
    <w:p w14:paraId="620DC1BD" w14:textId="77777777" w:rsidR="006A1CAA" w:rsidRPr="006A1CAA" w:rsidRDefault="006A1CAA" w:rsidP="006A1CAA">
      <w:pPr>
        <w:numPr>
          <w:ilvl w:val="0"/>
          <w:numId w:val="23"/>
        </w:numPr>
      </w:pPr>
      <w:r w:rsidRPr="006A1CAA">
        <w:t>Копия документа, подтверждающего нетрудоспособность заявителя;</w:t>
      </w:r>
    </w:p>
    <w:p w14:paraId="44CE59D5" w14:textId="77777777" w:rsidR="006A1CAA" w:rsidRPr="006A1CAA" w:rsidRDefault="006A1CAA" w:rsidP="006A1CAA">
      <w:pPr>
        <w:numPr>
          <w:ilvl w:val="0"/>
          <w:numId w:val="23"/>
        </w:numPr>
      </w:pPr>
      <w:r w:rsidRPr="006A1CAA">
        <w:t>Документы, подтверждающие совместное проживание (выписка из домовой книги, справка о регистрации);</w:t>
      </w:r>
    </w:p>
    <w:p w14:paraId="3B5928FB" w14:textId="77777777" w:rsidR="006A1CAA" w:rsidRPr="006A1CAA" w:rsidRDefault="006A1CAA" w:rsidP="006A1CAA">
      <w:pPr>
        <w:numPr>
          <w:ilvl w:val="0"/>
          <w:numId w:val="23"/>
        </w:numPr>
      </w:pPr>
      <w:r w:rsidRPr="006A1CAA">
        <w:t>Документы, подтверждающие доходы заявителя и умершего (справки о пенсиях, пособиях, доходах);</w:t>
      </w:r>
    </w:p>
    <w:p w14:paraId="6685EE89" w14:textId="77777777" w:rsidR="006A1CAA" w:rsidRPr="006A1CAA" w:rsidRDefault="006A1CAA" w:rsidP="006A1CAA">
      <w:pPr>
        <w:numPr>
          <w:ilvl w:val="0"/>
          <w:numId w:val="23"/>
        </w:numPr>
      </w:pPr>
      <w:r w:rsidRPr="006A1CAA">
        <w:t>Чеки, квитанции, банковские выписки, подтверждающие регулярные денежные переводы и расходы на содержание;</w:t>
      </w:r>
    </w:p>
    <w:p w14:paraId="3B1CF74E" w14:textId="77777777" w:rsidR="006A1CAA" w:rsidRPr="006A1CAA" w:rsidRDefault="006A1CAA" w:rsidP="006A1CAA">
      <w:pPr>
        <w:numPr>
          <w:ilvl w:val="0"/>
          <w:numId w:val="23"/>
        </w:numPr>
      </w:pPr>
      <w:r w:rsidRPr="006A1CAA">
        <w:t>Письменные отказы нотариуса или органа Социального фонда РФ.</w:t>
      </w:r>
    </w:p>
    <w:p w14:paraId="614836A3" w14:textId="77777777" w:rsidR="006A1CAA" w:rsidRPr="006A1CAA" w:rsidRDefault="006A1CAA" w:rsidP="006A1CAA">
      <w:r w:rsidRPr="006A1CAA">
        <w:t>«__» ________ 20__ г.</w:t>
      </w:r>
    </w:p>
    <w:p w14:paraId="2A64FA1C" w14:textId="77777777" w:rsidR="006A1CAA" w:rsidRPr="006A1CAA" w:rsidRDefault="006A1CAA" w:rsidP="006A1CAA">
      <w:r w:rsidRPr="006A1CAA">
        <w:t>________________ / [Фамилия И.О.]</w:t>
      </w:r>
    </w:p>
    <w:p w14:paraId="040E965B" w14:textId="77777777" w:rsidR="0083247E" w:rsidRPr="006A1CAA" w:rsidRDefault="0083247E" w:rsidP="006A1CAA"/>
    <w:sectPr w:rsidR="0083247E" w:rsidRPr="006A1CAA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F65EB" w14:textId="77777777" w:rsidR="003B3BAE" w:rsidRDefault="003B3BAE" w:rsidP="00AA1082">
      <w:pPr>
        <w:spacing w:after="0" w:line="240" w:lineRule="auto"/>
      </w:pPr>
      <w:r>
        <w:separator/>
      </w:r>
    </w:p>
  </w:endnote>
  <w:endnote w:type="continuationSeparator" w:id="0">
    <w:p w14:paraId="355A2F72" w14:textId="77777777" w:rsidR="003B3BAE" w:rsidRDefault="003B3BAE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E40A6" w14:textId="77777777" w:rsidR="003B3BAE" w:rsidRDefault="003B3BAE" w:rsidP="00AA1082">
      <w:pPr>
        <w:spacing w:after="0" w:line="240" w:lineRule="auto"/>
      </w:pPr>
      <w:r>
        <w:separator/>
      </w:r>
    </w:p>
  </w:footnote>
  <w:footnote w:type="continuationSeparator" w:id="0">
    <w:p w14:paraId="526D6F5F" w14:textId="77777777" w:rsidR="003B3BAE" w:rsidRDefault="003B3BAE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11"/>
  </w:num>
  <w:num w:numId="2" w16cid:durableId="1452941838">
    <w:abstractNumId w:val="8"/>
  </w:num>
  <w:num w:numId="3" w16cid:durableId="620452602">
    <w:abstractNumId w:val="19"/>
  </w:num>
  <w:num w:numId="4" w16cid:durableId="127937033">
    <w:abstractNumId w:val="16"/>
  </w:num>
  <w:num w:numId="5" w16cid:durableId="531455332">
    <w:abstractNumId w:val="21"/>
  </w:num>
  <w:num w:numId="6" w16cid:durableId="1099104971">
    <w:abstractNumId w:val="5"/>
  </w:num>
  <w:num w:numId="7" w16cid:durableId="1269124427">
    <w:abstractNumId w:val="15"/>
  </w:num>
  <w:num w:numId="8" w16cid:durableId="557205090">
    <w:abstractNumId w:val="3"/>
  </w:num>
  <w:num w:numId="9" w16cid:durableId="1463647699">
    <w:abstractNumId w:val="9"/>
  </w:num>
  <w:num w:numId="10" w16cid:durableId="673608733">
    <w:abstractNumId w:val="7"/>
  </w:num>
  <w:num w:numId="11" w16cid:durableId="1989937548">
    <w:abstractNumId w:val="14"/>
  </w:num>
  <w:num w:numId="12" w16cid:durableId="1773040737">
    <w:abstractNumId w:val="17"/>
  </w:num>
  <w:num w:numId="13" w16cid:durableId="1329289397">
    <w:abstractNumId w:val="18"/>
  </w:num>
  <w:num w:numId="14" w16cid:durableId="1313484984">
    <w:abstractNumId w:val="4"/>
  </w:num>
  <w:num w:numId="15" w16cid:durableId="1457869392">
    <w:abstractNumId w:val="12"/>
  </w:num>
  <w:num w:numId="16" w16cid:durableId="1197355343">
    <w:abstractNumId w:val="2"/>
  </w:num>
  <w:num w:numId="17" w16cid:durableId="1464885777">
    <w:abstractNumId w:val="10"/>
  </w:num>
  <w:num w:numId="18" w16cid:durableId="1104112483">
    <w:abstractNumId w:val="20"/>
  </w:num>
  <w:num w:numId="19" w16cid:durableId="145096879">
    <w:abstractNumId w:val="1"/>
  </w:num>
  <w:num w:numId="20" w16cid:durableId="643975361">
    <w:abstractNumId w:val="6"/>
  </w:num>
  <w:num w:numId="21" w16cid:durableId="852257610">
    <w:abstractNumId w:val="13"/>
  </w:num>
  <w:num w:numId="22" w16cid:durableId="36928319">
    <w:abstractNumId w:val="0"/>
  </w:num>
  <w:num w:numId="23" w16cid:durableId="97059266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2240D4"/>
    <w:rsid w:val="002246DE"/>
    <w:rsid w:val="00227EAA"/>
    <w:rsid w:val="00237FA4"/>
    <w:rsid w:val="002766D0"/>
    <w:rsid w:val="0029453C"/>
    <w:rsid w:val="00313859"/>
    <w:rsid w:val="00353A0B"/>
    <w:rsid w:val="003756C8"/>
    <w:rsid w:val="003B3BAE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774785"/>
    <w:rsid w:val="00790DDC"/>
    <w:rsid w:val="00793E2C"/>
    <w:rsid w:val="007E1463"/>
    <w:rsid w:val="008057E1"/>
    <w:rsid w:val="0083238E"/>
    <w:rsid w:val="0083247E"/>
    <w:rsid w:val="008D439D"/>
    <w:rsid w:val="008D6FA0"/>
    <w:rsid w:val="008F5BDE"/>
    <w:rsid w:val="00912571"/>
    <w:rsid w:val="00A93DA0"/>
    <w:rsid w:val="00A95EF3"/>
    <w:rsid w:val="00A9773E"/>
    <w:rsid w:val="00AA1082"/>
    <w:rsid w:val="00AA335F"/>
    <w:rsid w:val="00B10717"/>
    <w:rsid w:val="00B66532"/>
    <w:rsid w:val="00B90F31"/>
    <w:rsid w:val="00BE1BCA"/>
    <w:rsid w:val="00BF4602"/>
    <w:rsid w:val="00C04A7A"/>
    <w:rsid w:val="00C56C38"/>
    <w:rsid w:val="00C65A25"/>
    <w:rsid w:val="00C669A3"/>
    <w:rsid w:val="00CA3E33"/>
    <w:rsid w:val="00CC73D4"/>
    <w:rsid w:val="00D139FF"/>
    <w:rsid w:val="00D15699"/>
    <w:rsid w:val="00DC29EF"/>
    <w:rsid w:val="00DF6F94"/>
    <w:rsid w:val="00E11403"/>
    <w:rsid w:val="00E91859"/>
    <w:rsid w:val="00EA54C0"/>
    <w:rsid w:val="00EB518F"/>
    <w:rsid w:val="00F43595"/>
    <w:rsid w:val="00F56DD7"/>
    <w:rsid w:val="00F667EA"/>
    <w:rsid w:val="00F803C9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2026-08-24T05:40:00Z</dcterms:created>
  <dcterms:modified xsi:type="dcterms:W3CDTF">2026-08-24T05:40:00Z</dcterms:modified>
</cp:coreProperties>
</file>