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B4E94" w14:textId="77777777" w:rsidR="00BA75C7" w:rsidRPr="00BA75C7" w:rsidRDefault="00BA75C7" w:rsidP="00BA75C7">
      <w:pPr>
        <w:jc w:val="left"/>
      </w:pPr>
      <w:r w:rsidRPr="00BA75C7">
        <w:t>В ВСП/ОСП _________________ УФССП России</w:t>
      </w:r>
      <w:r w:rsidRPr="00BA75C7">
        <w:br/>
        <w:t>по _________________ области/краю/региону</w:t>
      </w:r>
      <w:r w:rsidRPr="00BA75C7">
        <w:br/>
        <w:t>Адрес: _________________</w:t>
      </w:r>
    </w:p>
    <w:p w14:paraId="59C244BA" w14:textId="77777777" w:rsidR="00BA75C7" w:rsidRPr="00BA75C7" w:rsidRDefault="00BA75C7" w:rsidP="00BA75C7">
      <w:pPr>
        <w:jc w:val="left"/>
      </w:pPr>
      <w:r w:rsidRPr="00BA75C7">
        <w:rPr>
          <w:b/>
          <w:bCs/>
        </w:rPr>
        <w:t>Взыскатель:</w:t>
      </w:r>
      <w:r w:rsidRPr="00BA75C7">
        <w:t xml:space="preserve"> [ФИО или наименование организации]</w:t>
      </w:r>
      <w:r w:rsidRPr="00BA75C7">
        <w:br/>
        <w:t>Паспортные данные / ИНН: [данные]</w:t>
      </w:r>
      <w:r w:rsidRPr="00BA75C7">
        <w:br/>
        <w:t>Адрес: [адрес регистрация/местонахождения]</w:t>
      </w:r>
      <w:r w:rsidRPr="00BA75C7">
        <w:br/>
        <w:t>Телефон: [номер телефона]</w:t>
      </w:r>
      <w:r w:rsidRPr="00BA75C7">
        <w:br/>
        <w:t>Адрес электронной почты: [электронная почта]</w:t>
      </w:r>
    </w:p>
    <w:p w14:paraId="0CD37FEC" w14:textId="77777777" w:rsidR="00BA75C7" w:rsidRPr="00BA75C7" w:rsidRDefault="00BA75C7" w:rsidP="00BA75C7">
      <w:pPr>
        <w:jc w:val="left"/>
      </w:pPr>
      <w:r w:rsidRPr="00BA75C7">
        <w:rPr>
          <w:b/>
          <w:bCs/>
        </w:rPr>
        <w:t>Должник:</w:t>
      </w:r>
      <w:r w:rsidRPr="00BA75C7">
        <w:t xml:space="preserve"> [ФИО или наименование организации]</w:t>
      </w:r>
      <w:r w:rsidRPr="00BA75C7">
        <w:br/>
        <w:t>Дата и место рождения / ИНН / ОГРН: [известные данные]</w:t>
      </w:r>
      <w:r w:rsidRPr="00BA75C7">
        <w:br/>
        <w:t>Адрес: [адрес регистрации или фактический адрес]</w:t>
      </w:r>
      <w:r w:rsidRPr="00BA75C7">
        <w:br/>
        <w:t>Телефон: [известный номер телефона]</w:t>
      </w:r>
    </w:p>
    <w:p w14:paraId="28DF26E0" w14:textId="77777777" w:rsidR="00BA75C7" w:rsidRPr="00BA75C7" w:rsidRDefault="00BA75C7" w:rsidP="00BA75C7">
      <w:pPr>
        <w:jc w:val="center"/>
        <w:rPr>
          <w:b/>
          <w:bCs/>
        </w:rPr>
      </w:pPr>
      <w:r w:rsidRPr="00BA75C7">
        <w:rPr>
          <w:b/>
          <w:bCs/>
        </w:rPr>
        <w:t>ЗАЯВЛЕНИЕ</w:t>
      </w:r>
      <w:r w:rsidRPr="00BA75C7">
        <w:rPr>
          <w:b/>
          <w:bCs/>
        </w:rPr>
        <w:br/>
        <w:t>о возбуждении исполнительного производства</w:t>
      </w:r>
    </w:p>
    <w:p w14:paraId="13E32450" w14:textId="77777777" w:rsidR="00BA75C7" w:rsidRPr="00BA75C7" w:rsidRDefault="00BA75C7" w:rsidP="00BA75C7">
      <w:pPr>
        <w:jc w:val="left"/>
      </w:pPr>
      <w:r w:rsidRPr="00BA75C7">
        <w:t>На основании решения [наименование суда] от «__» ________ 20__ г. по делу № [номер дела] выдан исполнительный документ [исполнительный лист / судебный приказ] № [номер документа] от «__» ________ 20__ г.</w:t>
      </w:r>
    </w:p>
    <w:p w14:paraId="0BF4C8BD" w14:textId="77777777" w:rsidR="00BA75C7" w:rsidRPr="00BA75C7" w:rsidRDefault="00BA75C7" w:rsidP="00BA75C7">
      <w:pPr>
        <w:jc w:val="left"/>
      </w:pPr>
      <w:r w:rsidRPr="00BA75C7">
        <w:t>Согласно указанному исполнительному документу, с должника [ФИО или наименование должника] в пользу взыскателя [ФИО или наименование взыскателя] подлежит взысканию денежная сумма в размере [СУММА] рублей.</w:t>
      </w:r>
    </w:p>
    <w:p w14:paraId="48C5AC90" w14:textId="77777777" w:rsidR="00BA75C7" w:rsidRPr="00BA75C7" w:rsidRDefault="00BA75C7" w:rsidP="00BA75C7">
      <w:pPr>
        <w:jc w:val="left"/>
      </w:pPr>
      <w:r w:rsidRPr="00BA75C7">
        <w:t>До настоящего времени требования, содержащиеся в исполнительном документе, должником в добровольном порядке не исполнены. Долг в полном объеме или части не погашен.</w:t>
      </w:r>
    </w:p>
    <w:p w14:paraId="6279E91A" w14:textId="77777777" w:rsidR="00BA75C7" w:rsidRPr="00BA75C7" w:rsidRDefault="00BA75C7" w:rsidP="00BA75C7">
      <w:pPr>
        <w:jc w:val="left"/>
      </w:pPr>
      <w:r w:rsidRPr="00BA75C7">
        <w:t>На основании изложенного, руководствуясь статьей 30 Федерального закона от 02.10.2007 № 229-ФЗ «Об исполнительном производстве»,</w:t>
      </w:r>
    </w:p>
    <w:p w14:paraId="79F06DA6" w14:textId="77777777" w:rsidR="00BA75C7" w:rsidRPr="00BA75C7" w:rsidRDefault="00BA75C7" w:rsidP="00BA75C7">
      <w:pPr>
        <w:jc w:val="center"/>
        <w:rPr>
          <w:b/>
          <w:bCs/>
        </w:rPr>
      </w:pPr>
      <w:r w:rsidRPr="00BA75C7">
        <w:rPr>
          <w:b/>
          <w:bCs/>
        </w:rPr>
        <w:t>ПРОШУ:</w:t>
      </w:r>
    </w:p>
    <w:p w14:paraId="17AB6607" w14:textId="77777777" w:rsidR="00BA75C7" w:rsidRPr="00BA75C7" w:rsidRDefault="00BA75C7" w:rsidP="00BA75C7">
      <w:pPr>
        <w:jc w:val="left"/>
      </w:pPr>
      <w:r w:rsidRPr="00BA75C7">
        <w:t>1. Возбудить исполнительное производство на основании оригинального исполнительного документа [наименование и реквизиты документа] в отношении должника [ФИО/наименование должника].</w:t>
      </w:r>
    </w:p>
    <w:p w14:paraId="2575E39A" w14:textId="77777777" w:rsidR="00BA75C7" w:rsidRPr="00BA75C7" w:rsidRDefault="00BA75C7" w:rsidP="00BA75C7">
      <w:pPr>
        <w:jc w:val="left"/>
      </w:pPr>
      <w:r w:rsidRPr="00BA75C7">
        <w:t>2. Наложить арест на имущество и денежные средства должника в пределах суммы взыскания для обеспечения исполнения требований.</w:t>
      </w:r>
    </w:p>
    <w:p w14:paraId="36A9423E" w14:textId="77777777" w:rsidR="00BA75C7" w:rsidRPr="00BA75C7" w:rsidRDefault="00BA75C7" w:rsidP="00BA75C7">
      <w:pPr>
        <w:jc w:val="left"/>
      </w:pPr>
      <w:r w:rsidRPr="00BA75C7">
        <w:t>3. Перечислить денежные средства, поступившие в ходе исполнительного производства, на банковский счет взыскателя по следующим реквизитам:</w:t>
      </w:r>
    </w:p>
    <w:p w14:paraId="165F2050" w14:textId="77777777" w:rsidR="00BA75C7" w:rsidRPr="00BA75C7" w:rsidRDefault="00BA75C7" w:rsidP="00BA75C7">
      <w:pPr>
        <w:jc w:val="left"/>
      </w:pPr>
      <w:r w:rsidRPr="00BA75C7">
        <w:t>Получатель: [ФИО взыскателя полностью]</w:t>
      </w:r>
      <w:r w:rsidRPr="00BA75C7">
        <w:br/>
        <w:t>Расчетный счет: [20 цифр]</w:t>
      </w:r>
      <w:r w:rsidRPr="00BA75C7">
        <w:br/>
        <w:t>Наименование банка: [название банка]</w:t>
      </w:r>
      <w:r w:rsidRPr="00BA75C7">
        <w:br/>
        <w:t>БИК банка: [9 цифр]</w:t>
      </w:r>
      <w:r w:rsidRPr="00BA75C7">
        <w:br/>
      </w:r>
      <w:r w:rsidRPr="00BA75C7">
        <w:lastRenderedPageBreak/>
        <w:t>Корреспондентский счет: [20 цифр]</w:t>
      </w:r>
      <w:r w:rsidRPr="00BA75C7">
        <w:br/>
        <w:t>ИНН взыскателя: [10 или 12 цифр]</w:t>
      </w:r>
    </w:p>
    <w:p w14:paraId="5A676418" w14:textId="77777777" w:rsidR="00BA75C7" w:rsidRPr="00BA75C7" w:rsidRDefault="00BA75C7" w:rsidP="00BA75C7">
      <w:pPr>
        <w:jc w:val="left"/>
      </w:pPr>
      <w:r w:rsidRPr="00BA75C7">
        <w:t>Приложения:</w:t>
      </w:r>
    </w:p>
    <w:p w14:paraId="4B77CE0D" w14:textId="77777777" w:rsidR="00BA75C7" w:rsidRPr="00BA75C7" w:rsidRDefault="00BA75C7" w:rsidP="00BA75C7">
      <w:pPr>
        <w:jc w:val="left"/>
      </w:pPr>
      <w:r w:rsidRPr="00BA75C7">
        <w:t>1. Оригинал исполнительного документа [исполнительный лист или судебный приказ] от «__» ________ 20__ г. № [номер];</w:t>
      </w:r>
      <w:r w:rsidRPr="00BA75C7">
        <w:br/>
        <w:t>2. Доверенность или иной документ, подтверждающий полномочия представителя [если заявление подается представителем];</w:t>
      </w:r>
      <w:r w:rsidRPr="00BA75C7">
        <w:br/>
        <w:t>3. Копия паспорта взыскателя [при необходимости].</w:t>
      </w:r>
    </w:p>
    <w:p w14:paraId="4E28A0B0" w14:textId="77777777" w:rsidR="00BA75C7" w:rsidRPr="00BA75C7" w:rsidRDefault="00BA75C7" w:rsidP="00BA75C7">
      <w:pPr>
        <w:jc w:val="left"/>
      </w:pPr>
      <w:r w:rsidRPr="00BA75C7">
        <w:t>«__» ________ 20__ г.</w:t>
      </w:r>
    </w:p>
    <w:p w14:paraId="07A96339" w14:textId="77777777" w:rsidR="00BA75C7" w:rsidRPr="00BA75C7" w:rsidRDefault="00BA75C7" w:rsidP="00BA75C7">
      <w:pPr>
        <w:jc w:val="left"/>
      </w:pPr>
      <w:r w:rsidRPr="00BA75C7">
        <w:t>________________ / [Фамилия И.О.]</w:t>
      </w:r>
    </w:p>
    <w:p w14:paraId="0C96273E" w14:textId="5B885FE2" w:rsidR="0083247E" w:rsidRPr="00BA75C7" w:rsidRDefault="0083247E" w:rsidP="00BA75C7">
      <w:pPr>
        <w:jc w:val="left"/>
      </w:pPr>
    </w:p>
    <w:sectPr w:rsidR="0083247E" w:rsidRPr="00BA75C7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C4C0" w14:textId="77777777" w:rsidR="0092469B" w:rsidRDefault="0092469B" w:rsidP="00AA1082">
      <w:pPr>
        <w:spacing w:after="0" w:line="240" w:lineRule="auto"/>
      </w:pPr>
      <w:r>
        <w:separator/>
      </w:r>
    </w:p>
  </w:endnote>
  <w:endnote w:type="continuationSeparator" w:id="0">
    <w:p w14:paraId="2368CEED" w14:textId="77777777" w:rsidR="0092469B" w:rsidRDefault="0092469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6EAB" w14:textId="77777777" w:rsidR="0092469B" w:rsidRDefault="0092469B" w:rsidP="00AA1082">
      <w:pPr>
        <w:spacing w:after="0" w:line="240" w:lineRule="auto"/>
      </w:pPr>
      <w:r>
        <w:separator/>
      </w:r>
    </w:p>
  </w:footnote>
  <w:footnote w:type="continuationSeparator" w:id="0">
    <w:p w14:paraId="1BD251E0" w14:textId="77777777" w:rsidR="0092469B" w:rsidRDefault="0092469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3"/>
  </w:num>
  <w:num w:numId="2" w16cid:durableId="1452941838">
    <w:abstractNumId w:val="13"/>
  </w:num>
  <w:num w:numId="3" w16cid:durableId="973607643">
    <w:abstractNumId w:val="26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4"/>
  </w:num>
  <w:num w:numId="7" w16cid:durableId="1812361597">
    <w:abstractNumId w:val="5"/>
  </w:num>
  <w:num w:numId="8" w16cid:durableId="389576680">
    <w:abstractNumId w:val="17"/>
  </w:num>
  <w:num w:numId="9" w16cid:durableId="1339429729">
    <w:abstractNumId w:val="22"/>
  </w:num>
  <w:num w:numId="10" w16cid:durableId="174347891">
    <w:abstractNumId w:val="2"/>
  </w:num>
  <w:num w:numId="11" w16cid:durableId="1279028447">
    <w:abstractNumId w:val="18"/>
  </w:num>
  <w:num w:numId="12" w16cid:durableId="1706173077">
    <w:abstractNumId w:val="27"/>
  </w:num>
  <w:num w:numId="13" w16cid:durableId="330641445">
    <w:abstractNumId w:val="29"/>
  </w:num>
  <w:num w:numId="14" w16cid:durableId="597102246">
    <w:abstractNumId w:val="30"/>
  </w:num>
  <w:num w:numId="15" w16cid:durableId="247010532">
    <w:abstractNumId w:val="12"/>
  </w:num>
  <w:num w:numId="16" w16cid:durableId="498227888">
    <w:abstractNumId w:val="15"/>
  </w:num>
  <w:num w:numId="17" w16cid:durableId="39939590">
    <w:abstractNumId w:val="32"/>
  </w:num>
  <w:num w:numId="18" w16cid:durableId="458300837">
    <w:abstractNumId w:val="9"/>
  </w:num>
  <w:num w:numId="19" w16cid:durableId="1896044014">
    <w:abstractNumId w:val="20"/>
  </w:num>
  <w:num w:numId="20" w16cid:durableId="1551571222">
    <w:abstractNumId w:val="31"/>
  </w:num>
  <w:num w:numId="21" w16cid:durableId="2104303046">
    <w:abstractNumId w:val="14"/>
  </w:num>
  <w:num w:numId="22" w16cid:durableId="1630748321">
    <w:abstractNumId w:val="25"/>
  </w:num>
  <w:num w:numId="23" w16cid:durableId="1524517003">
    <w:abstractNumId w:val="39"/>
  </w:num>
  <w:num w:numId="24" w16cid:durableId="1340504884">
    <w:abstractNumId w:val="0"/>
  </w:num>
  <w:num w:numId="25" w16cid:durableId="1924953197">
    <w:abstractNumId w:val="16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1"/>
  </w:num>
  <w:num w:numId="29" w16cid:durableId="1747068485">
    <w:abstractNumId w:val="37"/>
  </w:num>
  <w:num w:numId="30" w16cid:durableId="1794130543">
    <w:abstractNumId w:val="11"/>
  </w:num>
  <w:num w:numId="31" w16cid:durableId="1076976053">
    <w:abstractNumId w:val="34"/>
  </w:num>
  <w:num w:numId="32" w16cid:durableId="1008362091">
    <w:abstractNumId w:val="35"/>
  </w:num>
  <w:num w:numId="33" w16cid:durableId="1551572600">
    <w:abstractNumId w:val="38"/>
  </w:num>
  <w:num w:numId="34" w16cid:durableId="940720069">
    <w:abstractNumId w:val="40"/>
  </w:num>
  <w:num w:numId="35" w16cid:durableId="1810172758">
    <w:abstractNumId w:val="8"/>
  </w:num>
  <w:num w:numId="36" w16cid:durableId="1334409542">
    <w:abstractNumId w:val="36"/>
  </w:num>
  <w:num w:numId="37" w16cid:durableId="336421129">
    <w:abstractNumId w:val="28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19"/>
  </w:num>
  <w:num w:numId="41" w16cid:durableId="4566781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92469B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A75C7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008E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2026-08-02T18:04:00Z</dcterms:created>
  <dcterms:modified xsi:type="dcterms:W3CDTF">2026-08-02T18:04:00Z</dcterms:modified>
</cp:coreProperties>
</file>