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7E8EB" w14:textId="77777777" w:rsidR="0010486A" w:rsidRPr="0010486A" w:rsidRDefault="0010486A" w:rsidP="0010486A">
      <w:pPr>
        <w:jc w:val="left"/>
      </w:pPr>
      <w:r w:rsidRPr="0010486A">
        <w:t>Собственнику земельного участка</w:t>
      </w:r>
      <w:r w:rsidRPr="0010486A">
        <w:br/>
        <w:t>Кадастровый номер: [КАДАСТРОВЫЙ НОМЕР]</w:t>
      </w:r>
      <w:r w:rsidRPr="0010486A">
        <w:br/>
        <w:t>Адрес: [АДРЕС УЧАСТКА]</w:t>
      </w:r>
    </w:p>
    <w:p w14:paraId="20EF76E2" w14:textId="77777777" w:rsidR="0010486A" w:rsidRPr="0010486A" w:rsidRDefault="0010486A" w:rsidP="0010486A">
      <w:pPr>
        <w:jc w:val="left"/>
      </w:pPr>
      <w:r w:rsidRPr="0010486A">
        <w:rPr>
          <w:b/>
          <w:bCs/>
        </w:rPr>
        <w:t>Заявитель:</w:t>
      </w:r>
      <w:r w:rsidRPr="0010486A">
        <w:t xml:space="preserve"> [ФИО или наименование]</w:t>
      </w:r>
      <w:r w:rsidRPr="0010486A">
        <w:br/>
        <w:t>Адрес: [АДРЕС]</w:t>
      </w:r>
      <w:r w:rsidRPr="0010486A">
        <w:br/>
        <w:t>Телефон: [НОМЕР ТЕЛЕФОНА]</w:t>
      </w:r>
      <w:r w:rsidRPr="0010486A">
        <w:br/>
        <w:t>Электронная почта: [АДРЕС ЭЛЕКТРОННОЙ ПОЧТЫ]</w:t>
      </w:r>
    </w:p>
    <w:p w14:paraId="1DB08B14" w14:textId="77777777" w:rsidR="0010486A" w:rsidRPr="0010486A" w:rsidRDefault="0010486A" w:rsidP="0010486A">
      <w:pPr>
        <w:jc w:val="center"/>
        <w:rPr>
          <w:b/>
          <w:bCs/>
        </w:rPr>
      </w:pPr>
      <w:r w:rsidRPr="0010486A">
        <w:rPr>
          <w:b/>
          <w:bCs/>
        </w:rPr>
        <w:t>Заявление об установлении частного сервитута</w:t>
      </w:r>
    </w:p>
    <w:p w14:paraId="18D442FA" w14:textId="77777777" w:rsidR="0010486A" w:rsidRPr="0010486A" w:rsidRDefault="0010486A" w:rsidP="0010486A">
      <w:r w:rsidRPr="0010486A">
        <w:t>Я являюсь собственником земельного участка с кадастровым номером [КАДАСТРОВЫЙ НОМЕР], расположенного по адресу: [АДРЕС]. Право подтверждается [ВЫПИСКА ИЗ ЕГРН ИЛИ ИНОЙ ДОКУМЕНТ].</w:t>
      </w:r>
    </w:p>
    <w:p w14:paraId="221A39F4" w14:textId="77777777" w:rsidR="0010486A" w:rsidRPr="0010486A" w:rsidRDefault="0010486A" w:rsidP="0010486A">
      <w:r w:rsidRPr="0010486A">
        <w:t>Для использования принадлежащего мне участка требуется проход и проезд через земельный участок с кадастровым номером [КАДАСТРОВЫЙ НОМЕР УЧАСТКА, ЧЕРЕЗ КОТОРЫЙ НУЖЕН ДОСТУП], расположенный по адресу: [АДРЕС].</w:t>
      </w:r>
    </w:p>
    <w:p w14:paraId="632E03E7" w14:textId="77777777" w:rsidR="0010486A" w:rsidRPr="0010486A" w:rsidRDefault="0010486A" w:rsidP="0010486A">
      <w:r w:rsidRPr="0010486A">
        <w:t>Иной доступ к моему участку отсутствует либо требует несоразмерных расходов и технически сложных мероприятий. Это подтверждают следующие обстоятельства: [ОПИСАНИЕ ДОРОГИ, РЕЛЬЕФА, ЗАСТРОЙКИ, ИНЖЕНЕРНЫХ ОБЪЕКТОВ И ДРУГИХ ОБСТОЯТЕЛЬСТВ].</w:t>
      </w:r>
    </w:p>
    <w:p w14:paraId="7758B2F2" w14:textId="77777777" w:rsidR="0010486A" w:rsidRPr="0010486A" w:rsidRDefault="0010486A" w:rsidP="0010486A">
      <w:r w:rsidRPr="0010486A">
        <w:t>Предлагаемый маршрут сервитута указан на схеме, приложенной к заявлению. Его ориентировочная площадь составляет [ПЛОЩАДЬ] кв. м. Пользование предполагается для [ПРОХОДА, ПРОЕЗДА, РЕМОНТА ИЛИ ЭКСПЛУАТАЦИИ ОБЪЕКТА, ПРОКЛАДКИ ИНЖЕНЕРНЫХ СЕТЕЙ].</w:t>
      </w:r>
    </w:p>
    <w:p w14:paraId="20D5DBB0" w14:textId="77777777" w:rsidR="0010486A" w:rsidRPr="0010486A" w:rsidRDefault="0010486A" w:rsidP="0010486A">
      <w:r w:rsidRPr="0010486A">
        <w:t>Предлагаемый срок действия сервитута: [СРОК ИЛИ «БЕССРОЧНО»]. Предлагаемый размер платы составляет [СУММА] рублей в [МЕСЯЦ, КВАРТАЛ ИЛИ ГОД]. Если стороны договорятся о безвозмездном пользовании, условие о плате может быть изменено.</w:t>
      </w:r>
    </w:p>
    <w:p w14:paraId="4759A676" w14:textId="77777777" w:rsidR="0010486A" w:rsidRPr="0010486A" w:rsidRDefault="0010486A" w:rsidP="0010486A">
      <w:r w:rsidRPr="0010486A">
        <w:t>На основании статей 274 и 275 Гражданского кодекса Российской Федерации прошу рассмотреть возможность заключения соглашения об установлении частного сервитута на предложенных условиях.</w:t>
      </w:r>
    </w:p>
    <w:p w14:paraId="5553C732" w14:textId="77777777" w:rsidR="0010486A" w:rsidRPr="0010486A" w:rsidRDefault="0010486A" w:rsidP="0010486A">
      <w:r w:rsidRPr="0010486A">
        <w:t>Прошу предоставить письменный ответ в течение [СРОК] календарных дней с даты получения заявления. При несогласии прошу указать конкретные причины отказа и предложить иной вариант маршрута или условий пользования, если такой вариант возможен.</w:t>
      </w:r>
    </w:p>
    <w:p w14:paraId="0A0DAA33" w14:textId="77777777" w:rsidR="0010486A" w:rsidRPr="0010486A" w:rsidRDefault="0010486A" w:rsidP="0010486A">
      <w:r w:rsidRPr="0010486A">
        <w:t>Настоящее заявление не означает отказа от права обратиться в суд для установления сервитута, если стороны не достигнут соглашения. До согласования условий заявитель не будет использовать чужой участок за пределами действующих правовых оснований.</w:t>
      </w:r>
    </w:p>
    <w:p w14:paraId="4947229F" w14:textId="77777777" w:rsidR="0010486A" w:rsidRPr="0010486A" w:rsidRDefault="0010486A" w:rsidP="0010486A">
      <w:r w:rsidRPr="0010486A">
        <w:t>Приложения:</w:t>
      </w:r>
    </w:p>
    <w:p w14:paraId="4907FB2A" w14:textId="77777777" w:rsidR="0010486A" w:rsidRPr="0010486A" w:rsidRDefault="0010486A" w:rsidP="0010486A">
      <w:pPr>
        <w:numPr>
          <w:ilvl w:val="0"/>
          <w:numId w:val="45"/>
        </w:numPr>
      </w:pPr>
      <w:r w:rsidRPr="0010486A">
        <w:t>копия документа, подтверждающего право на земельный участок;</w:t>
      </w:r>
    </w:p>
    <w:p w14:paraId="523B4616" w14:textId="77777777" w:rsidR="0010486A" w:rsidRPr="0010486A" w:rsidRDefault="0010486A" w:rsidP="0010486A">
      <w:pPr>
        <w:numPr>
          <w:ilvl w:val="0"/>
          <w:numId w:val="45"/>
        </w:numPr>
      </w:pPr>
      <w:r w:rsidRPr="0010486A">
        <w:t>выписка из ЕГРН или сведения о земельном участке, через который нужен доступ;</w:t>
      </w:r>
    </w:p>
    <w:p w14:paraId="46FC8CF0" w14:textId="77777777" w:rsidR="0010486A" w:rsidRPr="0010486A" w:rsidRDefault="0010486A" w:rsidP="0010486A">
      <w:pPr>
        <w:numPr>
          <w:ilvl w:val="0"/>
          <w:numId w:val="45"/>
        </w:numPr>
      </w:pPr>
      <w:r w:rsidRPr="0010486A">
        <w:lastRenderedPageBreak/>
        <w:t>схема предполагаемого маршрута сервитута;</w:t>
      </w:r>
    </w:p>
    <w:p w14:paraId="61B7AFF2" w14:textId="77777777" w:rsidR="0010486A" w:rsidRPr="0010486A" w:rsidRDefault="0010486A" w:rsidP="0010486A">
      <w:pPr>
        <w:numPr>
          <w:ilvl w:val="0"/>
          <w:numId w:val="45"/>
        </w:numPr>
      </w:pPr>
      <w:r w:rsidRPr="0010486A">
        <w:t>фотографии территории и существующих подъездов;</w:t>
      </w:r>
    </w:p>
    <w:p w14:paraId="5EE5D22B" w14:textId="77777777" w:rsidR="0010486A" w:rsidRPr="0010486A" w:rsidRDefault="0010486A" w:rsidP="0010486A">
      <w:pPr>
        <w:numPr>
          <w:ilvl w:val="0"/>
          <w:numId w:val="45"/>
        </w:numPr>
      </w:pPr>
      <w:r w:rsidRPr="0010486A">
        <w:t>заключение специалиста или технические материалы, если они подтверждают отсутствие иного доступа;</w:t>
      </w:r>
    </w:p>
    <w:p w14:paraId="31BCB41B" w14:textId="77777777" w:rsidR="0010486A" w:rsidRPr="0010486A" w:rsidRDefault="0010486A" w:rsidP="0010486A">
      <w:pPr>
        <w:numPr>
          <w:ilvl w:val="0"/>
          <w:numId w:val="45"/>
        </w:numPr>
      </w:pPr>
      <w:r w:rsidRPr="0010486A">
        <w:t>расчет предлагаемой платы, если он подготовлен;</w:t>
      </w:r>
    </w:p>
    <w:p w14:paraId="2F564CA5" w14:textId="77777777" w:rsidR="0010486A" w:rsidRPr="0010486A" w:rsidRDefault="0010486A" w:rsidP="0010486A">
      <w:pPr>
        <w:numPr>
          <w:ilvl w:val="0"/>
          <w:numId w:val="45"/>
        </w:numPr>
      </w:pPr>
      <w:r w:rsidRPr="0010486A">
        <w:t>документ, подтверждающий полномочия представителя, если заявление подписывает представитель.</w:t>
      </w:r>
    </w:p>
    <w:p w14:paraId="1CC731CE" w14:textId="77777777" w:rsidR="0010486A" w:rsidRPr="0010486A" w:rsidRDefault="0010486A" w:rsidP="0010486A">
      <w:r w:rsidRPr="0010486A">
        <w:t>«__» ________ 20__ г.</w:t>
      </w:r>
    </w:p>
    <w:p w14:paraId="20CE79D7" w14:textId="77777777" w:rsidR="0010486A" w:rsidRPr="0010486A" w:rsidRDefault="0010486A" w:rsidP="0010486A">
      <w:r w:rsidRPr="0010486A">
        <w:t>________________ / [ФАМИЛИЯ И.О.]</w:t>
      </w:r>
    </w:p>
    <w:p w14:paraId="0C96273E" w14:textId="76558022" w:rsidR="0083247E" w:rsidRPr="0010486A" w:rsidRDefault="0083247E" w:rsidP="0010486A"/>
    <w:sectPr w:rsidR="0083247E" w:rsidRPr="0010486A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9F775" w14:textId="77777777" w:rsidR="00CC46EB" w:rsidRDefault="00CC46EB" w:rsidP="00AA1082">
      <w:pPr>
        <w:spacing w:after="0" w:line="240" w:lineRule="auto"/>
      </w:pPr>
      <w:r>
        <w:separator/>
      </w:r>
    </w:p>
  </w:endnote>
  <w:endnote w:type="continuationSeparator" w:id="0">
    <w:p w14:paraId="28371EC3" w14:textId="77777777" w:rsidR="00CC46EB" w:rsidRDefault="00CC46EB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854A0" w14:textId="77777777" w:rsidR="00CC46EB" w:rsidRDefault="00CC46EB" w:rsidP="00AA1082">
      <w:pPr>
        <w:spacing w:after="0" w:line="240" w:lineRule="auto"/>
      </w:pPr>
      <w:r>
        <w:separator/>
      </w:r>
    </w:p>
  </w:footnote>
  <w:footnote w:type="continuationSeparator" w:id="0">
    <w:p w14:paraId="4A11B1E2" w14:textId="77777777" w:rsidR="00CC46EB" w:rsidRDefault="00CC46EB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07E"/>
    <w:multiLevelType w:val="multilevel"/>
    <w:tmpl w:val="C83C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E6A04"/>
    <w:multiLevelType w:val="multilevel"/>
    <w:tmpl w:val="E138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C4722"/>
    <w:multiLevelType w:val="multilevel"/>
    <w:tmpl w:val="6978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674346"/>
    <w:multiLevelType w:val="multilevel"/>
    <w:tmpl w:val="3A1A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A177DC"/>
    <w:multiLevelType w:val="multilevel"/>
    <w:tmpl w:val="0F9E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517121"/>
    <w:multiLevelType w:val="multilevel"/>
    <w:tmpl w:val="9716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EC659F"/>
    <w:multiLevelType w:val="multilevel"/>
    <w:tmpl w:val="ACA4B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855DDB"/>
    <w:multiLevelType w:val="multilevel"/>
    <w:tmpl w:val="C3AC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E3CE6"/>
    <w:multiLevelType w:val="multilevel"/>
    <w:tmpl w:val="0DCA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D069AC"/>
    <w:multiLevelType w:val="multilevel"/>
    <w:tmpl w:val="517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823271"/>
    <w:multiLevelType w:val="multilevel"/>
    <w:tmpl w:val="A9BA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764224"/>
    <w:multiLevelType w:val="multilevel"/>
    <w:tmpl w:val="512E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4A079D"/>
    <w:multiLevelType w:val="multilevel"/>
    <w:tmpl w:val="6AA4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A8555A"/>
    <w:multiLevelType w:val="multilevel"/>
    <w:tmpl w:val="3CCA6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A961972"/>
    <w:multiLevelType w:val="multilevel"/>
    <w:tmpl w:val="B296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3036DC1"/>
    <w:multiLevelType w:val="multilevel"/>
    <w:tmpl w:val="BB06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4C63B0"/>
    <w:multiLevelType w:val="multilevel"/>
    <w:tmpl w:val="25B0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536CFB"/>
    <w:multiLevelType w:val="multilevel"/>
    <w:tmpl w:val="5F1E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B64AC3"/>
    <w:multiLevelType w:val="multilevel"/>
    <w:tmpl w:val="98B27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E65277"/>
    <w:multiLevelType w:val="multilevel"/>
    <w:tmpl w:val="DA84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FC4C97"/>
    <w:multiLevelType w:val="multilevel"/>
    <w:tmpl w:val="065C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983747"/>
    <w:multiLevelType w:val="multilevel"/>
    <w:tmpl w:val="B944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390AAC"/>
    <w:multiLevelType w:val="multilevel"/>
    <w:tmpl w:val="407C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0B1D00"/>
    <w:multiLevelType w:val="multilevel"/>
    <w:tmpl w:val="5E66C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4276F6"/>
    <w:multiLevelType w:val="multilevel"/>
    <w:tmpl w:val="21541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25"/>
  </w:num>
  <w:num w:numId="2" w16cid:durableId="1452941838">
    <w:abstractNumId w:val="14"/>
  </w:num>
  <w:num w:numId="3" w16cid:durableId="973607643">
    <w:abstractNumId w:val="29"/>
  </w:num>
  <w:num w:numId="4" w16cid:durableId="311717642">
    <w:abstractNumId w:val="7"/>
  </w:num>
  <w:num w:numId="5" w16cid:durableId="1548955455">
    <w:abstractNumId w:val="8"/>
  </w:num>
  <w:num w:numId="6" w16cid:durableId="1895265005">
    <w:abstractNumId w:val="27"/>
  </w:num>
  <w:num w:numId="7" w16cid:durableId="1812361597">
    <w:abstractNumId w:val="6"/>
  </w:num>
  <w:num w:numId="8" w16cid:durableId="389576680">
    <w:abstractNumId w:val="18"/>
  </w:num>
  <w:num w:numId="9" w16cid:durableId="1339429729">
    <w:abstractNumId w:val="23"/>
  </w:num>
  <w:num w:numId="10" w16cid:durableId="174347891">
    <w:abstractNumId w:val="2"/>
  </w:num>
  <w:num w:numId="11" w16cid:durableId="1279028447">
    <w:abstractNumId w:val="19"/>
  </w:num>
  <w:num w:numId="12" w16cid:durableId="1706173077">
    <w:abstractNumId w:val="30"/>
  </w:num>
  <w:num w:numId="13" w16cid:durableId="330641445">
    <w:abstractNumId w:val="32"/>
  </w:num>
  <w:num w:numId="14" w16cid:durableId="597102246">
    <w:abstractNumId w:val="33"/>
  </w:num>
  <w:num w:numId="15" w16cid:durableId="247010532">
    <w:abstractNumId w:val="13"/>
  </w:num>
  <w:num w:numId="16" w16cid:durableId="498227888">
    <w:abstractNumId w:val="16"/>
  </w:num>
  <w:num w:numId="17" w16cid:durableId="39939590">
    <w:abstractNumId w:val="35"/>
  </w:num>
  <w:num w:numId="18" w16cid:durableId="458300837">
    <w:abstractNumId w:val="10"/>
  </w:num>
  <w:num w:numId="19" w16cid:durableId="1896044014">
    <w:abstractNumId w:val="21"/>
  </w:num>
  <w:num w:numId="20" w16cid:durableId="1551571222">
    <w:abstractNumId w:val="34"/>
  </w:num>
  <w:num w:numId="21" w16cid:durableId="2104303046">
    <w:abstractNumId w:val="15"/>
  </w:num>
  <w:num w:numId="22" w16cid:durableId="1630748321">
    <w:abstractNumId w:val="28"/>
  </w:num>
  <w:num w:numId="23" w16cid:durableId="1524517003">
    <w:abstractNumId w:val="42"/>
  </w:num>
  <w:num w:numId="24" w16cid:durableId="1340504884">
    <w:abstractNumId w:val="0"/>
  </w:num>
  <w:num w:numId="25" w16cid:durableId="1924953197">
    <w:abstractNumId w:val="17"/>
  </w:num>
  <w:num w:numId="26" w16cid:durableId="228735703">
    <w:abstractNumId w:val="1"/>
  </w:num>
  <w:num w:numId="27" w16cid:durableId="902758924">
    <w:abstractNumId w:val="3"/>
  </w:num>
  <w:num w:numId="28" w16cid:durableId="596446337">
    <w:abstractNumId w:val="22"/>
  </w:num>
  <w:num w:numId="29" w16cid:durableId="1747068485">
    <w:abstractNumId w:val="40"/>
  </w:num>
  <w:num w:numId="30" w16cid:durableId="1794130543">
    <w:abstractNumId w:val="12"/>
  </w:num>
  <w:num w:numId="31" w16cid:durableId="1076976053">
    <w:abstractNumId w:val="37"/>
  </w:num>
  <w:num w:numId="32" w16cid:durableId="1008362091">
    <w:abstractNumId w:val="38"/>
  </w:num>
  <w:num w:numId="33" w16cid:durableId="1551572600">
    <w:abstractNumId w:val="41"/>
  </w:num>
  <w:num w:numId="34" w16cid:durableId="940720069">
    <w:abstractNumId w:val="44"/>
  </w:num>
  <w:num w:numId="35" w16cid:durableId="1810172758">
    <w:abstractNumId w:val="9"/>
  </w:num>
  <w:num w:numId="36" w16cid:durableId="1334409542">
    <w:abstractNumId w:val="39"/>
  </w:num>
  <w:num w:numId="37" w16cid:durableId="336421129">
    <w:abstractNumId w:val="31"/>
  </w:num>
  <w:num w:numId="38" w16cid:durableId="1897081525">
    <w:abstractNumId w:val="11"/>
  </w:num>
  <w:num w:numId="39" w16cid:durableId="1007945387">
    <w:abstractNumId w:val="4"/>
  </w:num>
  <w:num w:numId="40" w16cid:durableId="42216870">
    <w:abstractNumId w:val="20"/>
  </w:num>
  <w:num w:numId="41" w16cid:durableId="456678130">
    <w:abstractNumId w:val="36"/>
  </w:num>
  <w:num w:numId="42" w16cid:durableId="1971009679">
    <w:abstractNumId w:val="43"/>
  </w:num>
  <w:num w:numId="43" w16cid:durableId="1202400219">
    <w:abstractNumId w:val="5"/>
  </w:num>
  <w:num w:numId="44" w16cid:durableId="1867257926">
    <w:abstractNumId w:val="26"/>
  </w:num>
  <w:num w:numId="45" w16cid:durableId="8699829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0486A"/>
    <w:rsid w:val="00110694"/>
    <w:rsid w:val="001134CC"/>
    <w:rsid w:val="00124C52"/>
    <w:rsid w:val="00136CBC"/>
    <w:rsid w:val="001E0377"/>
    <w:rsid w:val="002246DE"/>
    <w:rsid w:val="00227EAA"/>
    <w:rsid w:val="002337F8"/>
    <w:rsid w:val="00262D34"/>
    <w:rsid w:val="0029453C"/>
    <w:rsid w:val="002C49A2"/>
    <w:rsid w:val="002E72FD"/>
    <w:rsid w:val="00313859"/>
    <w:rsid w:val="003D025F"/>
    <w:rsid w:val="00415D01"/>
    <w:rsid w:val="00456FEF"/>
    <w:rsid w:val="00461B7D"/>
    <w:rsid w:val="00472E2F"/>
    <w:rsid w:val="00496319"/>
    <w:rsid w:val="004F2C3F"/>
    <w:rsid w:val="005C4260"/>
    <w:rsid w:val="005D164E"/>
    <w:rsid w:val="005E5BD6"/>
    <w:rsid w:val="00657808"/>
    <w:rsid w:val="00675063"/>
    <w:rsid w:val="00682EA3"/>
    <w:rsid w:val="00684144"/>
    <w:rsid w:val="006B4B8D"/>
    <w:rsid w:val="007129F9"/>
    <w:rsid w:val="00763038"/>
    <w:rsid w:val="007E1463"/>
    <w:rsid w:val="0080471F"/>
    <w:rsid w:val="008057E1"/>
    <w:rsid w:val="0083238E"/>
    <w:rsid w:val="0083247E"/>
    <w:rsid w:val="00851E79"/>
    <w:rsid w:val="008D439D"/>
    <w:rsid w:val="00901596"/>
    <w:rsid w:val="00911C81"/>
    <w:rsid w:val="00A50AB7"/>
    <w:rsid w:val="00A665AD"/>
    <w:rsid w:val="00A95EF3"/>
    <w:rsid w:val="00A9773E"/>
    <w:rsid w:val="00AA1082"/>
    <w:rsid w:val="00B10717"/>
    <w:rsid w:val="00B35316"/>
    <w:rsid w:val="00B51C05"/>
    <w:rsid w:val="00B612B5"/>
    <w:rsid w:val="00B66532"/>
    <w:rsid w:val="00B67013"/>
    <w:rsid w:val="00B70196"/>
    <w:rsid w:val="00B90F31"/>
    <w:rsid w:val="00B95C31"/>
    <w:rsid w:val="00BC6477"/>
    <w:rsid w:val="00BE1BCA"/>
    <w:rsid w:val="00C669A3"/>
    <w:rsid w:val="00C90091"/>
    <w:rsid w:val="00C916CE"/>
    <w:rsid w:val="00CA3E33"/>
    <w:rsid w:val="00CC46EB"/>
    <w:rsid w:val="00CD35ED"/>
    <w:rsid w:val="00D0255E"/>
    <w:rsid w:val="00D03191"/>
    <w:rsid w:val="00D139FF"/>
    <w:rsid w:val="00D15699"/>
    <w:rsid w:val="00D76008"/>
    <w:rsid w:val="00D91AF0"/>
    <w:rsid w:val="00DC29EF"/>
    <w:rsid w:val="00DE0C98"/>
    <w:rsid w:val="00DF693F"/>
    <w:rsid w:val="00DF6F94"/>
    <w:rsid w:val="00E11403"/>
    <w:rsid w:val="00E27EE6"/>
    <w:rsid w:val="00E6623A"/>
    <w:rsid w:val="00E91859"/>
    <w:rsid w:val="00EE6436"/>
    <w:rsid w:val="00EF50E6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2026-07-15T16:54:00Z</dcterms:created>
  <dcterms:modified xsi:type="dcterms:W3CDTF">2026-07-15T16:54:00Z</dcterms:modified>
</cp:coreProperties>
</file>