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A6F0" w14:textId="77777777" w:rsidR="006746BD" w:rsidRPr="006746BD" w:rsidRDefault="006746BD" w:rsidP="006746BD">
      <w:pPr>
        <w:jc w:val="left"/>
      </w:pPr>
      <w:r w:rsidRPr="006746BD">
        <w:t>В [Наименование организации франчайзера]</w:t>
      </w:r>
      <w:r w:rsidRPr="006746BD">
        <w:br/>
        <w:t>Адрес: [Юридический адрес из договора]</w:t>
      </w:r>
      <w:r w:rsidRPr="006746BD">
        <w:br/>
      </w:r>
      <w:r w:rsidRPr="006746BD">
        <w:br/>
      </w:r>
      <w:r w:rsidRPr="006746BD">
        <w:rPr>
          <w:b/>
          <w:bCs/>
        </w:rPr>
        <w:t>Заявитель:</w:t>
      </w:r>
      <w:r w:rsidRPr="006746BD">
        <w:t xml:space="preserve"> [ИП или ООО]</w:t>
      </w:r>
      <w:r w:rsidRPr="006746BD">
        <w:br/>
        <w:t>Адрес: [Ваш адрес регистрации]</w:t>
      </w:r>
      <w:r w:rsidRPr="006746BD">
        <w:br/>
        <w:t>Телефон: [Ваш номер телефона]</w:t>
      </w:r>
      <w:r w:rsidRPr="006746BD">
        <w:br/>
        <w:t xml:space="preserve">Электронная почта: [Ваш </w:t>
      </w:r>
      <w:proofErr w:type="spellStart"/>
      <w:r w:rsidRPr="006746BD">
        <w:t>e-mail</w:t>
      </w:r>
      <w:proofErr w:type="spellEnd"/>
      <w:r w:rsidRPr="006746BD">
        <w:t>]</w:t>
      </w:r>
    </w:p>
    <w:p w14:paraId="791F0CBE" w14:textId="77777777" w:rsidR="006746BD" w:rsidRPr="006746BD" w:rsidRDefault="006746BD" w:rsidP="006746BD">
      <w:pPr>
        <w:jc w:val="center"/>
        <w:rPr>
          <w:b/>
          <w:bCs/>
        </w:rPr>
      </w:pPr>
      <w:r w:rsidRPr="006746BD">
        <w:rPr>
          <w:b/>
          <w:bCs/>
        </w:rPr>
        <w:t>ПРЕТЕНЗИЯ</w:t>
      </w:r>
      <w:r w:rsidRPr="006746BD">
        <w:rPr>
          <w:b/>
          <w:bCs/>
        </w:rPr>
        <w:br/>
        <w:t>о возврате паушального взноса</w:t>
      </w:r>
    </w:p>
    <w:p w14:paraId="3738C0C5" w14:textId="77777777" w:rsidR="006746BD" w:rsidRPr="006746BD" w:rsidRDefault="006746BD" w:rsidP="006746BD">
      <w:r w:rsidRPr="006746BD">
        <w:t>«__» ________ 20__ г. между [Ваше наименование] (Пользователь) и [Наименование франчайзера] (Правообладатель) был заключен договор № [Номер] (далее - Договор). Согласно условиям Договора, Правообладатель обязался предоставить Пользователю за вознаграждение право использовать в предпринимательской деятельности комплекс принадлежащих Правообладателю исключительных прав, включая право на товарный знак, ноу-хау и бизнес-модель [Название франшизы].</w:t>
      </w:r>
    </w:p>
    <w:p w14:paraId="17482733" w14:textId="77777777" w:rsidR="006746BD" w:rsidRPr="006746BD" w:rsidRDefault="006746BD" w:rsidP="006746BD">
      <w:r w:rsidRPr="006746BD">
        <w:t>В соответствии с пунктом [Номер] Договора Пользователь произвел оплату паушального взноса в размере [СУММА] руб., что подтверждается платежным поручением № [Номер] от «__» ________ 20__ г. Таким образом, Пользователь свои обязательства по оплате исполнил в полном объеме.</w:t>
      </w:r>
    </w:p>
    <w:p w14:paraId="46149D01" w14:textId="77777777" w:rsidR="006746BD" w:rsidRPr="006746BD" w:rsidRDefault="006746BD" w:rsidP="006746BD">
      <w:r w:rsidRPr="006746BD">
        <w:t>Однако со стороны Правообладателя обязательства по Договору не исполнены. В нарушение ст. 1027 ГК РФ и условий Договора, право на использование товарного знака не было передано, государственная регистрация предоставления права в Роспатенте не произведена. Кроме того, Правообладателем не предоставлены: руководство по управлению бизнесом, техническая документация и доступ к информационной системе. Фактическое обучение персонала и сопровождение запуска бизнеса, предусмотренные разделом [Номер] Договора, также не осуществлены.</w:t>
      </w:r>
    </w:p>
    <w:p w14:paraId="1FD80229" w14:textId="77777777" w:rsidR="006746BD" w:rsidRPr="006746BD" w:rsidRDefault="006746BD" w:rsidP="006746BD">
      <w:r w:rsidRPr="006746BD">
        <w:t>Учитывая, что Правообладатель не предоставил встречное исполнение, удержание паушального взноса является неосновательным обогащением в силу ст. 1102 ГК РФ. С момента получения данной претензии Договор считается расторгнутым в связи с существенным нарушением его условий Правообладателем (ст. 450.1 ГК РФ).</w:t>
      </w:r>
    </w:p>
    <w:p w14:paraId="3CD7ADB8" w14:textId="77777777" w:rsidR="006746BD" w:rsidRPr="006746BD" w:rsidRDefault="006746BD" w:rsidP="006746BD">
      <w:pPr>
        <w:jc w:val="center"/>
        <w:rPr>
          <w:b/>
          <w:bCs/>
        </w:rPr>
      </w:pPr>
      <w:r w:rsidRPr="006746BD">
        <w:rPr>
          <w:b/>
          <w:bCs/>
        </w:rPr>
        <w:t>ПРОШУ:</w:t>
      </w:r>
    </w:p>
    <w:p w14:paraId="393048FB" w14:textId="77777777" w:rsidR="006746BD" w:rsidRPr="006746BD" w:rsidRDefault="006746BD" w:rsidP="006746BD">
      <w:pPr>
        <w:numPr>
          <w:ilvl w:val="0"/>
          <w:numId w:val="31"/>
        </w:numPr>
      </w:pPr>
      <w:r w:rsidRPr="006746BD">
        <w:t>возвратить денежные средства в размере [СУММА] руб., уплаченные в качестве паушального взноса, в течение [Срок, например 7] дней;</w:t>
      </w:r>
    </w:p>
    <w:p w14:paraId="0C6C968F" w14:textId="77777777" w:rsidR="006746BD" w:rsidRPr="006746BD" w:rsidRDefault="006746BD" w:rsidP="006746BD">
      <w:pPr>
        <w:numPr>
          <w:ilvl w:val="0"/>
          <w:numId w:val="31"/>
        </w:numPr>
      </w:pPr>
      <w:r w:rsidRPr="006746BD">
        <w:t>уплатить проценты за пользование чужими денежными средствами в соответствии со ст. 395 ГК РФ;</w:t>
      </w:r>
    </w:p>
    <w:p w14:paraId="3CD8A977" w14:textId="77777777" w:rsidR="006746BD" w:rsidRPr="006746BD" w:rsidRDefault="006746BD" w:rsidP="006746BD">
      <w:pPr>
        <w:numPr>
          <w:ilvl w:val="0"/>
          <w:numId w:val="31"/>
        </w:numPr>
      </w:pPr>
      <w:r w:rsidRPr="006746BD">
        <w:t>перечислить денежные средства по следующим реквизитам: [Ваши банковские реквизиты].</w:t>
      </w:r>
    </w:p>
    <w:p w14:paraId="5EEA18F0" w14:textId="77777777" w:rsidR="006746BD" w:rsidRPr="006746BD" w:rsidRDefault="006746BD" w:rsidP="006746BD">
      <w:pPr>
        <w:rPr>
          <w:b/>
          <w:bCs/>
        </w:rPr>
      </w:pPr>
      <w:r w:rsidRPr="006746BD">
        <w:rPr>
          <w:b/>
          <w:bCs/>
        </w:rPr>
        <w:t>Приложения:</w:t>
      </w:r>
    </w:p>
    <w:p w14:paraId="55CB9FCE" w14:textId="77777777" w:rsidR="006746BD" w:rsidRPr="006746BD" w:rsidRDefault="006746BD" w:rsidP="006746BD">
      <w:pPr>
        <w:numPr>
          <w:ilvl w:val="0"/>
          <w:numId w:val="32"/>
        </w:numPr>
      </w:pPr>
      <w:r w:rsidRPr="006746BD">
        <w:t>копия договора с приложениями;</w:t>
      </w:r>
    </w:p>
    <w:p w14:paraId="7FBE7BE5" w14:textId="77777777" w:rsidR="006746BD" w:rsidRPr="006746BD" w:rsidRDefault="006746BD" w:rsidP="006746BD">
      <w:pPr>
        <w:numPr>
          <w:ilvl w:val="0"/>
          <w:numId w:val="32"/>
        </w:numPr>
      </w:pPr>
      <w:r w:rsidRPr="006746BD">
        <w:lastRenderedPageBreak/>
        <w:t>копия платежного документа об оплате паушального взноса;</w:t>
      </w:r>
    </w:p>
    <w:p w14:paraId="49A40D22" w14:textId="77777777" w:rsidR="006746BD" w:rsidRPr="006746BD" w:rsidRDefault="006746BD" w:rsidP="006746BD">
      <w:pPr>
        <w:numPr>
          <w:ilvl w:val="0"/>
          <w:numId w:val="32"/>
        </w:numPr>
      </w:pPr>
      <w:r w:rsidRPr="006746BD">
        <w:t>копия документов, подтверждающих отсутствие регистрации в Роспатенте (если есть);</w:t>
      </w:r>
    </w:p>
    <w:p w14:paraId="35989E74" w14:textId="77777777" w:rsidR="006746BD" w:rsidRPr="006746BD" w:rsidRDefault="006746BD" w:rsidP="006746BD">
      <w:pPr>
        <w:numPr>
          <w:ilvl w:val="0"/>
          <w:numId w:val="32"/>
        </w:numPr>
      </w:pPr>
      <w:r w:rsidRPr="006746BD">
        <w:t>копия уведомления о необходимости исполнения обязательств (предыдущая переписка);</w:t>
      </w:r>
    </w:p>
    <w:p w14:paraId="3B039E75" w14:textId="77777777" w:rsidR="006746BD" w:rsidRPr="006746BD" w:rsidRDefault="006746BD" w:rsidP="006746BD">
      <w:pPr>
        <w:numPr>
          <w:ilvl w:val="0"/>
          <w:numId w:val="32"/>
        </w:numPr>
      </w:pPr>
      <w:r w:rsidRPr="006746BD">
        <w:t>расчет суммы процентов по ст. 395 ГК РФ;</w:t>
      </w:r>
    </w:p>
    <w:p w14:paraId="14E2D1F0" w14:textId="77777777" w:rsidR="006746BD" w:rsidRPr="006746BD" w:rsidRDefault="006746BD" w:rsidP="006746BD">
      <w:pPr>
        <w:numPr>
          <w:ilvl w:val="0"/>
          <w:numId w:val="32"/>
        </w:numPr>
      </w:pPr>
      <w:r w:rsidRPr="006746BD">
        <w:t>выписка из ЕГРИП/ЕГРЮЛ на заявителя.</w:t>
      </w:r>
    </w:p>
    <w:p w14:paraId="5C9C9916" w14:textId="77777777" w:rsidR="006746BD" w:rsidRPr="006746BD" w:rsidRDefault="006746BD" w:rsidP="006746BD">
      <w:pPr>
        <w:jc w:val="left"/>
      </w:pPr>
      <w:r w:rsidRPr="006746BD">
        <w:t>«__» ________ 20__ г.</w:t>
      </w:r>
      <w:r w:rsidRPr="006746BD">
        <w:br/>
        <w:t>________________ / [Фамилия И.О.]</w:t>
      </w:r>
    </w:p>
    <w:p w14:paraId="685F0082" w14:textId="77777777" w:rsidR="0083247E" w:rsidRPr="006746BD" w:rsidRDefault="0083247E" w:rsidP="006746BD"/>
    <w:sectPr w:rsidR="0083247E" w:rsidRPr="006746BD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C9619" w14:textId="77777777" w:rsidR="003876BD" w:rsidRDefault="003876BD" w:rsidP="00AA1082">
      <w:pPr>
        <w:spacing w:after="0" w:line="240" w:lineRule="auto"/>
      </w:pPr>
      <w:r>
        <w:separator/>
      </w:r>
    </w:p>
  </w:endnote>
  <w:endnote w:type="continuationSeparator" w:id="0">
    <w:p w14:paraId="4A3B58CE" w14:textId="77777777" w:rsidR="003876BD" w:rsidRDefault="003876BD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D60B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7BF34493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B6B79" w14:textId="77777777" w:rsidR="003876BD" w:rsidRDefault="003876BD" w:rsidP="00AA1082">
      <w:pPr>
        <w:spacing w:after="0" w:line="240" w:lineRule="auto"/>
      </w:pPr>
      <w:r>
        <w:separator/>
      </w:r>
    </w:p>
  </w:footnote>
  <w:footnote w:type="continuationSeparator" w:id="0">
    <w:p w14:paraId="42B66644" w14:textId="77777777" w:rsidR="003876BD" w:rsidRDefault="003876BD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3F5CE658" w14:textId="77777777" w:rsidTr="004F2C3F">
      <w:tc>
        <w:tcPr>
          <w:tcW w:w="988" w:type="dxa"/>
        </w:tcPr>
        <w:p w14:paraId="02A31AE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464BB528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171A3F0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5FAB07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FD9B7A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0C7B"/>
    <w:multiLevelType w:val="multilevel"/>
    <w:tmpl w:val="1A60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B1D0B"/>
    <w:multiLevelType w:val="multilevel"/>
    <w:tmpl w:val="F0FA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D6174"/>
    <w:multiLevelType w:val="multilevel"/>
    <w:tmpl w:val="DA7A2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84344"/>
    <w:multiLevelType w:val="multilevel"/>
    <w:tmpl w:val="92DC8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B4198D"/>
    <w:multiLevelType w:val="multilevel"/>
    <w:tmpl w:val="E504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850FFF"/>
    <w:multiLevelType w:val="multilevel"/>
    <w:tmpl w:val="DB08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DD2E12"/>
    <w:multiLevelType w:val="multilevel"/>
    <w:tmpl w:val="6AA0D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6680A"/>
    <w:multiLevelType w:val="multilevel"/>
    <w:tmpl w:val="1F24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E6411"/>
    <w:multiLevelType w:val="multilevel"/>
    <w:tmpl w:val="74FA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F7C2F"/>
    <w:multiLevelType w:val="multilevel"/>
    <w:tmpl w:val="C604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AB5116"/>
    <w:multiLevelType w:val="multilevel"/>
    <w:tmpl w:val="250C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04FB8"/>
    <w:multiLevelType w:val="multilevel"/>
    <w:tmpl w:val="39168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375B79"/>
    <w:multiLevelType w:val="multilevel"/>
    <w:tmpl w:val="10B8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E0F7E"/>
    <w:multiLevelType w:val="multilevel"/>
    <w:tmpl w:val="0034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3D7B0F"/>
    <w:multiLevelType w:val="multilevel"/>
    <w:tmpl w:val="8C38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3E7164"/>
    <w:multiLevelType w:val="multilevel"/>
    <w:tmpl w:val="9F3A1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451AB"/>
    <w:multiLevelType w:val="multilevel"/>
    <w:tmpl w:val="872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67775A"/>
    <w:multiLevelType w:val="multilevel"/>
    <w:tmpl w:val="24BCA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D14C26"/>
    <w:multiLevelType w:val="multilevel"/>
    <w:tmpl w:val="2D52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7D208E"/>
    <w:multiLevelType w:val="multilevel"/>
    <w:tmpl w:val="1B62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7E3B4C"/>
    <w:multiLevelType w:val="multilevel"/>
    <w:tmpl w:val="41F6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816912"/>
    <w:multiLevelType w:val="multilevel"/>
    <w:tmpl w:val="390C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2A07A1"/>
    <w:multiLevelType w:val="multilevel"/>
    <w:tmpl w:val="947A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190B23"/>
    <w:multiLevelType w:val="multilevel"/>
    <w:tmpl w:val="C87C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BE761D"/>
    <w:multiLevelType w:val="multilevel"/>
    <w:tmpl w:val="F66E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8E2CCA"/>
    <w:multiLevelType w:val="multilevel"/>
    <w:tmpl w:val="0EB8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EB0782"/>
    <w:multiLevelType w:val="multilevel"/>
    <w:tmpl w:val="4FD8A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427B21"/>
    <w:multiLevelType w:val="multilevel"/>
    <w:tmpl w:val="D82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687DE2"/>
    <w:multiLevelType w:val="multilevel"/>
    <w:tmpl w:val="427C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F7774A"/>
    <w:multiLevelType w:val="multilevel"/>
    <w:tmpl w:val="4404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12"/>
  </w:num>
  <w:num w:numId="2" w16cid:durableId="1452941838">
    <w:abstractNumId w:val="8"/>
  </w:num>
  <w:num w:numId="3" w16cid:durableId="683744178">
    <w:abstractNumId w:val="15"/>
  </w:num>
  <w:num w:numId="4" w16cid:durableId="2025982514">
    <w:abstractNumId w:val="9"/>
  </w:num>
  <w:num w:numId="5" w16cid:durableId="2001809685">
    <w:abstractNumId w:val="17"/>
  </w:num>
  <w:num w:numId="6" w16cid:durableId="981079564">
    <w:abstractNumId w:val="4"/>
  </w:num>
  <w:num w:numId="7" w16cid:durableId="1186141716">
    <w:abstractNumId w:val="5"/>
  </w:num>
  <w:num w:numId="8" w16cid:durableId="1670981342">
    <w:abstractNumId w:val="10"/>
  </w:num>
  <w:num w:numId="9" w16cid:durableId="1180463581">
    <w:abstractNumId w:val="20"/>
  </w:num>
  <w:num w:numId="10" w16cid:durableId="2006785722">
    <w:abstractNumId w:val="1"/>
  </w:num>
  <w:num w:numId="11" w16cid:durableId="1746566100">
    <w:abstractNumId w:val="13"/>
  </w:num>
  <w:num w:numId="12" w16cid:durableId="527257084">
    <w:abstractNumId w:val="22"/>
  </w:num>
  <w:num w:numId="13" w16cid:durableId="731150599">
    <w:abstractNumId w:val="6"/>
  </w:num>
  <w:num w:numId="14" w16cid:durableId="1373463600">
    <w:abstractNumId w:val="21"/>
  </w:num>
  <w:num w:numId="15" w16cid:durableId="1207524450">
    <w:abstractNumId w:val="2"/>
  </w:num>
  <w:num w:numId="16" w16cid:durableId="1310554843">
    <w:abstractNumId w:val="27"/>
  </w:num>
  <w:num w:numId="17" w16cid:durableId="697122987">
    <w:abstractNumId w:val="11"/>
  </w:num>
  <w:num w:numId="18" w16cid:durableId="681903602">
    <w:abstractNumId w:val="7"/>
  </w:num>
  <w:num w:numId="19" w16cid:durableId="98530091">
    <w:abstractNumId w:val="16"/>
  </w:num>
  <w:num w:numId="20" w16cid:durableId="626201161">
    <w:abstractNumId w:val="29"/>
  </w:num>
  <w:num w:numId="21" w16cid:durableId="348682283">
    <w:abstractNumId w:val="31"/>
  </w:num>
  <w:num w:numId="22" w16cid:durableId="2143958608">
    <w:abstractNumId w:val="25"/>
  </w:num>
  <w:num w:numId="23" w16cid:durableId="1786463548">
    <w:abstractNumId w:val="26"/>
  </w:num>
  <w:num w:numId="24" w16cid:durableId="560793348">
    <w:abstractNumId w:val="23"/>
  </w:num>
  <w:num w:numId="25" w16cid:durableId="1785924476">
    <w:abstractNumId w:val="0"/>
  </w:num>
  <w:num w:numId="26" w16cid:durableId="866865766">
    <w:abstractNumId w:val="14"/>
  </w:num>
  <w:num w:numId="27" w16cid:durableId="2101833677">
    <w:abstractNumId w:val="19"/>
  </w:num>
  <w:num w:numId="28" w16cid:durableId="2098549293">
    <w:abstractNumId w:val="24"/>
  </w:num>
  <w:num w:numId="29" w16cid:durableId="679427208">
    <w:abstractNumId w:val="3"/>
  </w:num>
  <w:num w:numId="30" w16cid:durableId="1765884555">
    <w:abstractNumId w:val="30"/>
  </w:num>
  <w:num w:numId="31" w16cid:durableId="1120732178">
    <w:abstractNumId w:val="28"/>
  </w:num>
  <w:num w:numId="32" w16cid:durableId="2373742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C7"/>
    <w:rsid w:val="00050C30"/>
    <w:rsid w:val="000C285E"/>
    <w:rsid w:val="000D675F"/>
    <w:rsid w:val="000E186D"/>
    <w:rsid w:val="000E6C49"/>
    <w:rsid w:val="00124C52"/>
    <w:rsid w:val="00136CBC"/>
    <w:rsid w:val="001D29C7"/>
    <w:rsid w:val="002246DE"/>
    <w:rsid w:val="00227EAA"/>
    <w:rsid w:val="002451A2"/>
    <w:rsid w:val="0029453C"/>
    <w:rsid w:val="00313859"/>
    <w:rsid w:val="00334BEA"/>
    <w:rsid w:val="003876BD"/>
    <w:rsid w:val="003D025F"/>
    <w:rsid w:val="003F1D9E"/>
    <w:rsid w:val="0043793D"/>
    <w:rsid w:val="00456FEF"/>
    <w:rsid w:val="00461B7D"/>
    <w:rsid w:val="00472E2F"/>
    <w:rsid w:val="004F2C3F"/>
    <w:rsid w:val="00657808"/>
    <w:rsid w:val="00664D5B"/>
    <w:rsid w:val="006746BD"/>
    <w:rsid w:val="00675063"/>
    <w:rsid w:val="007109E7"/>
    <w:rsid w:val="00790967"/>
    <w:rsid w:val="007A59C7"/>
    <w:rsid w:val="007E1463"/>
    <w:rsid w:val="00805114"/>
    <w:rsid w:val="008057E1"/>
    <w:rsid w:val="0083238E"/>
    <w:rsid w:val="0083247E"/>
    <w:rsid w:val="008454CD"/>
    <w:rsid w:val="00867FB8"/>
    <w:rsid w:val="008D439D"/>
    <w:rsid w:val="008E0C41"/>
    <w:rsid w:val="00A50AB7"/>
    <w:rsid w:val="00A95EF3"/>
    <w:rsid w:val="00A9773E"/>
    <w:rsid w:val="00AA1082"/>
    <w:rsid w:val="00AD565C"/>
    <w:rsid w:val="00B10717"/>
    <w:rsid w:val="00B22A87"/>
    <w:rsid w:val="00B51FF1"/>
    <w:rsid w:val="00B66532"/>
    <w:rsid w:val="00B72F97"/>
    <w:rsid w:val="00B90F31"/>
    <w:rsid w:val="00BB7ACE"/>
    <w:rsid w:val="00BC6477"/>
    <w:rsid w:val="00BE1BCA"/>
    <w:rsid w:val="00C669A3"/>
    <w:rsid w:val="00CA3E33"/>
    <w:rsid w:val="00CE332F"/>
    <w:rsid w:val="00D0255E"/>
    <w:rsid w:val="00D139FF"/>
    <w:rsid w:val="00D15699"/>
    <w:rsid w:val="00D35E8A"/>
    <w:rsid w:val="00DC29EF"/>
    <w:rsid w:val="00DF6F94"/>
    <w:rsid w:val="00E11403"/>
    <w:rsid w:val="00E34153"/>
    <w:rsid w:val="00E91859"/>
    <w:rsid w:val="00E91B84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69B9E"/>
  <w15:chartTrackingRefBased/>
  <w15:docId w15:val="{BBF5371A-9C71-4733-AB19-66714CF5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5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2026-05-24T17:30:00Z</dcterms:created>
  <dcterms:modified xsi:type="dcterms:W3CDTF">2026-05-24T17:30:00Z</dcterms:modified>
</cp:coreProperties>
</file>