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69E3B" w14:textId="77777777" w:rsidR="00D207B7" w:rsidRPr="00D207B7" w:rsidRDefault="00D207B7" w:rsidP="00D207B7">
      <w:pPr>
        <w:jc w:val="left"/>
      </w:pPr>
      <w:r w:rsidRPr="00D207B7">
        <w:t>В [наименование структурного подразделения УФССП]</w:t>
      </w:r>
      <w:r w:rsidRPr="00D207B7">
        <w:br/>
        <w:t>Адрес: [адрес подразделения пристава]</w:t>
      </w:r>
    </w:p>
    <w:p w14:paraId="0AD1121B" w14:textId="77777777" w:rsidR="00D207B7" w:rsidRPr="00D207B7" w:rsidRDefault="00D207B7" w:rsidP="00D207B7">
      <w:pPr>
        <w:jc w:val="left"/>
      </w:pPr>
      <w:r w:rsidRPr="00D207B7">
        <w:rPr>
          <w:b/>
          <w:bCs/>
        </w:rPr>
        <w:t>Судебному приставу-исполнителю:</w:t>
      </w:r>
      <w:r w:rsidRPr="00D207B7">
        <w:br/>
        <w:t>[ФИО пристава (при наличии данных)]</w:t>
      </w:r>
    </w:p>
    <w:p w14:paraId="11B05307" w14:textId="77777777" w:rsidR="00D207B7" w:rsidRPr="00D207B7" w:rsidRDefault="00D207B7" w:rsidP="00D207B7">
      <w:pPr>
        <w:jc w:val="left"/>
      </w:pPr>
      <w:r w:rsidRPr="00D207B7">
        <w:rPr>
          <w:b/>
          <w:bCs/>
        </w:rPr>
        <w:t>От [Заявителя]:</w:t>
      </w:r>
      <w:r w:rsidRPr="00D207B7">
        <w:t xml:space="preserve"> [ФИО должника или взыскателя]</w:t>
      </w:r>
      <w:r w:rsidRPr="00D207B7">
        <w:br/>
        <w:t>Адрес: [адрес места жительства или регистрации]</w:t>
      </w:r>
      <w:r w:rsidRPr="00D207B7">
        <w:br/>
        <w:t>Телефон: [номер телефона]</w:t>
      </w:r>
      <w:r w:rsidRPr="00D207B7">
        <w:br/>
        <w:t>Электронная почта: [адрес электронной почты]</w:t>
      </w:r>
    </w:p>
    <w:p w14:paraId="346DF661" w14:textId="77777777" w:rsidR="00D207B7" w:rsidRPr="00D207B7" w:rsidRDefault="00D207B7" w:rsidP="00D207B7">
      <w:pPr>
        <w:jc w:val="left"/>
      </w:pPr>
      <w:r w:rsidRPr="00D207B7">
        <w:rPr>
          <w:b/>
          <w:bCs/>
        </w:rPr>
        <w:t>Исполнительное производство №:</w:t>
      </w:r>
      <w:r w:rsidRPr="00D207B7">
        <w:t xml:space="preserve"> [номер производства]</w:t>
      </w:r>
    </w:p>
    <w:p w14:paraId="7991C1F9" w14:textId="77777777" w:rsidR="00D207B7" w:rsidRPr="00D207B7" w:rsidRDefault="00D207B7" w:rsidP="00D207B7">
      <w:pPr>
        <w:jc w:val="center"/>
        <w:rPr>
          <w:b/>
          <w:bCs/>
        </w:rPr>
      </w:pPr>
      <w:r w:rsidRPr="00D207B7">
        <w:rPr>
          <w:b/>
          <w:bCs/>
        </w:rPr>
        <w:t>Заявление</w:t>
      </w:r>
      <w:r w:rsidRPr="00D207B7">
        <w:rPr>
          <w:b/>
          <w:bCs/>
        </w:rPr>
        <w:br/>
        <w:t>о прекращении исполнительного производства</w:t>
      </w:r>
    </w:p>
    <w:p w14:paraId="67CB6C62" w14:textId="77777777" w:rsidR="00D207B7" w:rsidRPr="00D207B7" w:rsidRDefault="00D207B7" w:rsidP="00D207B7">
      <w:r w:rsidRPr="00D207B7">
        <w:t>В производстве [наименование подразделения ФССП] находится исполнительное производство № [номер производства], возбужденное «__» ________ 20__ г. на основании исполнительного документа [вид документа, серия, номер, дата выдачи, наименование выдавшего органа].</w:t>
      </w:r>
    </w:p>
    <w:p w14:paraId="0209E06B" w14:textId="77777777" w:rsidR="00D207B7" w:rsidRPr="00D207B7" w:rsidRDefault="00D207B7" w:rsidP="00D207B7">
      <w:r w:rsidRPr="00D207B7">
        <w:t>Предметом исполнительного производства является [указать суть требований, например: взыскание задолженности в размере [СУММА] рублей в пользу [ФИО или наименование взыскателя]].</w:t>
      </w:r>
    </w:p>
    <w:p w14:paraId="4FF3232A" w14:textId="77777777" w:rsidR="00D207B7" w:rsidRPr="00D207B7" w:rsidRDefault="00D207B7" w:rsidP="00D207B7">
      <w:r w:rsidRPr="00D207B7">
        <w:t>На сегодняшний день возникли основания для прекращения указанного исполнительного производства. В частности, [указать фактическое основание: например, судебный приказ № [номер] от «__» ________ 20__ г., послуживший основанием для выдачи исполнительного документа, отменен определением суда от «__» ________ 20__ г.].</w:t>
      </w:r>
    </w:p>
    <w:p w14:paraId="3D98E83D" w14:textId="77777777" w:rsidR="00D207B7" w:rsidRPr="00D207B7" w:rsidRDefault="00D207B7" w:rsidP="00D207B7">
      <w:r w:rsidRPr="00D207B7">
        <w:t>Согласно пункту [указать пункт] части [указать часть] статьи 43 Федерального закона от 02.10.2007 № 229-ФЗ «Об исполнительном производстве», исполнительное производство прекращается судебным приставом-исполнителем в случае [указать законодательное основание, например: отмены судебного акта, на основании которого выдан исполнительный документ].</w:t>
      </w:r>
    </w:p>
    <w:p w14:paraId="2E123ECF" w14:textId="77777777" w:rsidR="00D207B7" w:rsidRPr="00D207B7" w:rsidRDefault="00D207B7" w:rsidP="00D207B7">
      <w:r w:rsidRPr="00D207B7">
        <w:t>В силу части 1 статьи 45 Федерального закона «Об исполнительном производстве», заявление о прекращении исполнительного производства рассматривается судебным приставом-исполнителем в десятидневный срок со дня его поступления.</w:t>
      </w:r>
    </w:p>
    <w:p w14:paraId="0D004C17" w14:textId="77777777" w:rsidR="00D207B7" w:rsidRPr="00D207B7" w:rsidRDefault="00D207B7" w:rsidP="00D207B7">
      <w:r w:rsidRPr="00D207B7">
        <w:t>На основании изложенного, руководствуясь статьями 43, 45 Федерального закона от 02.10.2007 № 229-ФЗ «Об исполнительном производстве»,</w:t>
      </w:r>
    </w:p>
    <w:p w14:paraId="5F73CD5E" w14:textId="77777777" w:rsidR="00D207B7" w:rsidRPr="00D207B7" w:rsidRDefault="00D207B7" w:rsidP="00D207B7">
      <w:r w:rsidRPr="00D207B7">
        <w:rPr>
          <w:b/>
          <w:bCs/>
        </w:rPr>
        <w:t>ПРОШУ:</w:t>
      </w:r>
    </w:p>
    <w:p w14:paraId="789A8622" w14:textId="77777777" w:rsidR="00D207B7" w:rsidRPr="00D207B7" w:rsidRDefault="00D207B7" w:rsidP="00D207B7">
      <w:r w:rsidRPr="00D207B7">
        <w:t>1. Прекратить исполнительное производство № [номер производства] от «__» ________ 20__ г., возбужденное в отношении [ФИО должника].</w:t>
      </w:r>
    </w:p>
    <w:p w14:paraId="5B18B146" w14:textId="77777777" w:rsidR="00D207B7" w:rsidRPr="00D207B7" w:rsidRDefault="00D207B7" w:rsidP="00D207B7">
      <w:r w:rsidRPr="00D207B7">
        <w:t>2. Отменить все меры по принудительному исполнению, а также установленные для должника ограничения, включая аресты имущества, денежных средств и ограничение на выезд из Российской Федерации.</w:t>
      </w:r>
    </w:p>
    <w:p w14:paraId="5D55AC0F" w14:textId="77777777" w:rsidR="00D207B7" w:rsidRPr="00D207B7" w:rsidRDefault="00D207B7" w:rsidP="00D207B7">
      <w:r w:rsidRPr="00D207B7">
        <w:lastRenderedPageBreak/>
        <w:t>3. Направить копию постановления о прекращении исполнительного производства в адрес заявителя и сторон исполнительного производства.</w:t>
      </w:r>
    </w:p>
    <w:p w14:paraId="3AB6AF4A" w14:textId="77777777" w:rsidR="00D207B7" w:rsidRPr="00D207B7" w:rsidRDefault="00D207B7" w:rsidP="00D207B7">
      <w:r w:rsidRPr="00D207B7">
        <w:rPr>
          <w:b/>
          <w:bCs/>
        </w:rPr>
        <w:t>Приложение:</w:t>
      </w:r>
    </w:p>
    <w:p w14:paraId="0D6F7CAF" w14:textId="77777777" w:rsidR="00D207B7" w:rsidRPr="00D207B7" w:rsidRDefault="00D207B7" w:rsidP="00D207B7">
      <w:r w:rsidRPr="00D207B7">
        <w:t>1. Копия документа, подтверждающего основания для прекращения производства (определение суда об отмене судебного акта, определение об утверждении мирового соглашения и т. д.);</w:t>
      </w:r>
    </w:p>
    <w:p w14:paraId="090EEE0A" w14:textId="77777777" w:rsidR="00D207B7" w:rsidRPr="00D207B7" w:rsidRDefault="00D207B7" w:rsidP="00D207B7">
      <w:r w:rsidRPr="00D207B7">
        <w:t>2. Копия доверенности представителя (если заявление подается представителем);</w:t>
      </w:r>
    </w:p>
    <w:p w14:paraId="1CCEAC68" w14:textId="77777777" w:rsidR="00D207B7" w:rsidRPr="00D207B7" w:rsidRDefault="00D207B7" w:rsidP="00D207B7">
      <w:r w:rsidRPr="00D207B7">
        <w:t>3. Копия паспорта заявителя.</w:t>
      </w:r>
    </w:p>
    <w:p w14:paraId="3FB8E327" w14:textId="77777777" w:rsidR="00D207B7" w:rsidRPr="00D207B7" w:rsidRDefault="00D207B7" w:rsidP="00D207B7">
      <w:r w:rsidRPr="00D207B7">
        <w:t>«__» ________ 20__ г.</w:t>
      </w:r>
    </w:p>
    <w:p w14:paraId="32EF330C" w14:textId="77777777" w:rsidR="00D207B7" w:rsidRPr="00D207B7" w:rsidRDefault="00D207B7" w:rsidP="00D207B7">
      <w:r w:rsidRPr="00D207B7">
        <w:t>________________ / [Фамилия И.О.]</w:t>
      </w:r>
    </w:p>
    <w:p w14:paraId="0C96273E" w14:textId="1CC694FC" w:rsidR="0083247E" w:rsidRPr="00D207B7" w:rsidRDefault="0083247E" w:rsidP="00D207B7"/>
    <w:sectPr w:rsidR="0083247E" w:rsidRPr="00D207B7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9A288" w14:textId="77777777" w:rsidR="00D361E4" w:rsidRDefault="00D361E4" w:rsidP="00AA1082">
      <w:pPr>
        <w:spacing w:after="0" w:line="240" w:lineRule="auto"/>
      </w:pPr>
      <w:r>
        <w:separator/>
      </w:r>
    </w:p>
  </w:endnote>
  <w:endnote w:type="continuationSeparator" w:id="0">
    <w:p w14:paraId="0B180D1D" w14:textId="77777777" w:rsidR="00D361E4" w:rsidRDefault="00D361E4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1AB9C" w14:textId="77777777" w:rsidR="00D361E4" w:rsidRDefault="00D361E4" w:rsidP="00AA1082">
      <w:pPr>
        <w:spacing w:after="0" w:line="240" w:lineRule="auto"/>
      </w:pPr>
      <w:r>
        <w:separator/>
      </w:r>
    </w:p>
  </w:footnote>
  <w:footnote w:type="continuationSeparator" w:id="0">
    <w:p w14:paraId="003812DF" w14:textId="77777777" w:rsidR="00D361E4" w:rsidRDefault="00D361E4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B3555"/>
    <w:rsid w:val="000C285E"/>
    <w:rsid w:val="000D675F"/>
    <w:rsid w:val="000E186D"/>
    <w:rsid w:val="000E2611"/>
    <w:rsid w:val="00110694"/>
    <w:rsid w:val="001134CC"/>
    <w:rsid w:val="00124C52"/>
    <w:rsid w:val="00136CBC"/>
    <w:rsid w:val="001E0377"/>
    <w:rsid w:val="002246DE"/>
    <w:rsid w:val="00227EAA"/>
    <w:rsid w:val="002337F8"/>
    <w:rsid w:val="00262D34"/>
    <w:rsid w:val="00290BE6"/>
    <w:rsid w:val="0029453C"/>
    <w:rsid w:val="002C49A2"/>
    <w:rsid w:val="002E72FD"/>
    <w:rsid w:val="00302C15"/>
    <w:rsid w:val="00313859"/>
    <w:rsid w:val="003332A2"/>
    <w:rsid w:val="003D025F"/>
    <w:rsid w:val="00415D01"/>
    <w:rsid w:val="00456FEF"/>
    <w:rsid w:val="00461B7D"/>
    <w:rsid w:val="00472E2F"/>
    <w:rsid w:val="00496319"/>
    <w:rsid w:val="004C5C07"/>
    <w:rsid w:val="004F2C3F"/>
    <w:rsid w:val="005C4260"/>
    <w:rsid w:val="005D164E"/>
    <w:rsid w:val="005E5BD6"/>
    <w:rsid w:val="00657808"/>
    <w:rsid w:val="00675063"/>
    <w:rsid w:val="006B4B8D"/>
    <w:rsid w:val="007129F9"/>
    <w:rsid w:val="00763038"/>
    <w:rsid w:val="007C21A6"/>
    <w:rsid w:val="007C65A5"/>
    <w:rsid w:val="007E1463"/>
    <w:rsid w:val="0080471F"/>
    <w:rsid w:val="008057E1"/>
    <w:rsid w:val="0083238E"/>
    <w:rsid w:val="0083247E"/>
    <w:rsid w:val="00851E79"/>
    <w:rsid w:val="0085729C"/>
    <w:rsid w:val="008B7FBC"/>
    <w:rsid w:val="008D439D"/>
    <w:rsid w:val="00901596"/>
    <w:rsid w:val="00911C81"/>
    <w:rsid w:val="00A433C1"/>
    <w:rsid w:val="00A50AB7"/>
    <w:rsid w:val="00A665AD"/>
    <w:rsid w:val="00A95EF3"/>
    <w:rsid w:val="00A9773E"/>
    <w:rsid w:val="00AA026D"/>
    <w:rsid w:val="00AA1082"/>
    <w:rsid w:val="00AD0422"/>
    <w:rsid w:val="00B10717"/>
    <w:rsid w:val="00B35316"/>
    <w:rsid w:val="00B51C05"/>
    <w:rsid w:val="00B612B5"/>
    <w:rsid w:val="00B66532"/>
    <w:rsid w:val="00B67013"/>
    <w:rsid w:val="00B70196"/>
    <w:rsid w:val="00B74EDB"/>
    <w:rsid w:val="00B90F31"/>
    <w:rsid w:val="00B95C31"/>
    <w:rsid w:val="00BC6477"/>
    <w:rsid w:val="00BE1BCA"/>
    <w:rsid w:val="00BF3A88"/>
    <w:rsid w:val="00C669A3"/>
    <w:rsid w:val="00C87967"/>
    <w:rsid w:val="00C90091"/>
    <w:rsid w:val="00C916CE"/>
    <w:rsid w:val="00CA3E33"/>
    <w:rsid w:val="00CD35ED"/>
    <w:rsid w:val="00D0255E"/>
    <w:rsid w:val="00D03191"/>
    <w:rsid w:val="00D139FF"/>
    <w:rsid w:val="00D15699"/>
    <w:rsid w:val="00D207B7"/>
    <w:rsid w:val="00D361E4"/>
    <w:rsid w:val="00D76008"/>
    <w:rsid w:val="00D91AF0"/>
    <w:rsid w:val="00DC29EF"/>
    <w:rsid w:val="00DF693F"/>
    <w:rsid w:val="00DF6F94"/>
    <w:rsid w:val="00E11403"/>
    <w:rsid w:val="00E27EE6"/>
    <w:rsid w:val="00E6623A"/>
    <w:rsid w:val="00E91859"/>
    <w:rsid w:val="00EE6436"/>
    <w:rsid w:val="00EF50E6"/>
    <w:rsid w:val="00F33670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2026-08-09T19:08:00Z</dcterms:created>
  <dcterms:modified xsi:type="dcterms:W3CDTF">2026-08-09T19:08:00Z</dcterms:modified>
</cp:coreProperties>
</file>