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C8D66" w14:textId="77777777" w:rsidR="00CD3F7D" w:rsidRPr="00CD3F7D" w:rsidRDefault="00CD3F7D" w:rsidP="00CD3F7D">
      <w:pPr>
        <w:jc w:val="left"/>
      </w:pPr>
      <w:r w:rsidRPr="00CD3F7D">
        <w:t>В [наименование уполномоченного органа]</w:t>
      </w:r>
      <w:r w:rsidRPr="00CD3F7D">
        <w:br/>
        <w:t>Адрес: [адрес органа]</w:t>
      </w:r>
    </w:p>
    <w:p w14:paraId="7749578B" w14:textId="77777777" w:rsidR="00CD3F7D" w:rsidRPr="00CD3F7D" w:rsidRDefault="00CD3F7D" w:rsidP="00CD3F7D">
      <w:pPr>
        <w:jc w:val="left"/>
      </w:pPr>
      <w:r w:rsidRPr="00CD3F7D">
        <w:rPr>
          <w:b/>
          <w:bCs/>
        </w:rPr>
        <w:t>От правообладателя:</w:t>
      </w:r>
      <w:r w:rsidRPr="00CD3F7D">
        <w:t xml:space="preserve"> [ФИО или наименование организации]</w:t>
      </w:r>
      <w:r w:rsidRPr="00CD3F7D">
        <w:br/>
        <w:t>Адрес: [адрес]</w:t>
      </w:r>
      <w:r w:rsidRPr="00CD3F7D">
        <w:br/>
        <w:t>Телефон: [номер телефона]</w:t>
      </w:r>
      <w:r w:rsidRPr="00CD3F7D">
        <w:br/>
        <w:t>Электронная почта: [адрес электронной почты]</w:t>
      </w:r>
    </w:p>
    <w:p w14:paraId="53B0795D" w14:textId="77777777" w:rsidR="00CD3F7D" w:rsidRPr="00CD3F7D" w:rsidRDefault="00CD3F7D" w:rsidP="00CD3F7D">
      <w:pPr>
        <w:jc w:val="center"/>
        <w:rPr>
          <w:b/>
          <w:bCs/>
        </w:rPr>
      </w:pPr>
      <w:r w:rsidRPr="00CD3F7D">
        <w:rPr>
          <w:b/>
          <w:bCs/>
        </w:rPr>
        <w:t>Заявление об изменении вида разрешенного использования земельного участка</w:t>
      </w:r>
    </w:p>
    <w:p w14:paraId="342CC704" w14:textId="77777777" w:rsidR="00CD3F7D" w:rsidRPr="00CD3F7D" w:rsidRDefault="00CD3F7D" w:rsidP="00CD3F7D">
      <w:r w:rsidRPr="00CD3F7D">
        <w:t>Я, [ФИО или наименование правообладателя], являюсь [собственником/арендатором/иным правообладателем] земельного участка с кадастровым номером [кадастровый номер]. Участок расположен по адресу: [адрес или описание местоположения]. Площадь участка составляет [площадь] кв. м.</w:t>
      </w:r>
    </w:p>
    <w:p w14:paraId="34DBC350" w14:textId="77777777" w:rsidR="00CD3F7D" w:rsidRPr="00CD3F7D" w:rsidRDefault="00CD3F7D" w:rsidP="00CD3F7D">
      <w:r w:rsidRPr="00CD3F7D">
        <w:t>Право на земельный участок подтверждается [наименование документа, его реквизиты]. Сведения о праве и земельном участке содержатся в Едином государственном реестре недвижимости.</w:t>
      </w:r>
    </w:p>
    <w:p w14:paraId="6DE0AC40" w14:textId="77777777" w:rsidR="00CD3F7D" w:rsidRPr="00CD3F7D" w:rsidRDefault="00CD3F7D" w:rsidP="00CD3F7D">
      <w:r w:rsidRPr="00CD3F7D">
        <w:t>В настоящее время для участка установлен вид разрешенного использования: «[действующий вид разрешенного использования]».</w:t>
      </w:r>
    </w:p>
    <w:p w14:paraId="5F3D0B6F" w14:textId="77777777" w:rsidR="00CD3F7D" w:rsidRPr="00CD3F7D" w:rsidRDefault="00CD3F7D" w:rsidP="00CD3F7D">
      <w:r w:rsidRPr="00CD3F7D">
        <w:t>Прошу изменить вид разрешенного использования земельного участка на: «[новый вид разрешенного использования]».</w:t>
      </w:r>
    </w:p>
    <w:p w14:paraId="43EC88A7" w14:textId="77777777" w:rsidR="00CD3F7D" w:rsidRPr="00CD3F7D" w:rsidRDefault="00CD3F7D" w:rsidP="00CD3F7D">
      <w:r w:rsidRPr="00CD3F7D">
        <w:t>Планируемое использование участка связано с [краткое описание цели: размещением объекта, ведением деятельности, строительством или иной целью]. Предполагаемое использование соответствует [Правилам землепользования и застройки/документу территориального планирования/иной применимой документации] в части, которая подтверждена имеющимися у заявителя сведениями.</w:t>
      </w:r>
    </w:p>
    <w:p w14:paraId="644334A6" w14:textId="77777777" w:rsidR="00CD3F7D" w:rsidRPr="00CD3F7D" w:rsidRDefault="00CD3F7D" w:rsidP="00CD3F7D">
      <w:r w:rsidRPr="00CD3F7D">
        <w:t>Прошу рассмотреть заявление в установленном порядке и сообщить о принятом решении способом, указанным ниже:</w:t>
      </w:r>
    </w:p>
    <w:p w14:paraId="0147B72D" w14:textId="77777777" w:rsidR="00CD3F7D" w:rsidRPr="00CD3F7D" w:rsidRDefault="00CD3F7D" w:rsidP="00CD3F7D">
      <w:pPr>
        <w:numPr>
          <w:ilvl w:val="0"/>
          <w:numId w:val="48"/>
        </w:numPr>
      </w:pPr>
      <w:r w:rsidRPr="00CD3F7D">
        <w:t>направить ответ на электронную почту [адрес электронной почты];</w:t>
      </w:r>
    </w:p>
    <w:p w14:paraId="374AD7EB" w14:textId="77777777" w:rsidR="00CD3F7D" w:rsidRPr="00CD3F7D" w:rsidRDefault="00CD3F7D" w:rsidP="00CD3F7D">
      <w:pPr>
        <w:numPr>
          <w:ilvl w:val="0"/>
          <w:numId w:val="48"/>
        </w:numPr>
      </w:pPr>
      <w:r w:rsidRPr="00CD3F7D">
        <w:t>направить ответ почтовым отправлением по адресу [почтовый адрес];</w:t>
      </w:r>
    </w:p>
    <w:p w14:paraId="4D4A3068" w14:textId="77777777" w:rsidR="00CD3F7D" w:rsidRPr="00CD3F7D" w:rsidRDefault="00CD3F7D" w:rsidP="00CD3F7D">
      <w:pPr>
        <w:numPr>
          <w:ilvl w:val="0"/>
          <w:numId w:val="48"/>
        </w:numPr>
      </w:pPr>
      <w:r w:rsidRPr="00CD3F7D">
        <w:t>выдать результат через [МФЦ/личный кабинет/иной способ, если применимо].</w:t>
      </w:r>
    </w:p>
    <w:p w14:paraId="322FE983" w14:textId="77777777" w:rsidR="00CD3F7D" w:rsidRPr="00CD3F7D" w:rsidRDefault="00CD3F7D" w:rsidP="00CD3F7D">
      <w:r w:rsidRPr="00CD3F7D">
        <w:t>Если для рассмотрения заявления нужны дополнительные сведения или документы, прошу сообщить об этом в предусмотренном порядке.</w:t>
      </w:r>
    </w:p>
    <w:p w14:paraId="731E175C" w14:textId="77777777" w:rsidR="00CD3F7D" w:rsidRPr="00CD3F7D" w:rsidRDefault="00CD3F7D" w:rsidP="00CD3F7D">
      <w:r w:rsidRPr="00CD3F7D">
        <w:t>Приложения:</w:t>
      </w:r>
    </w:p>
    <w:p w14:paraId="64731D48" w14:textId="77777777" w:rsidR="00CD3F7D" w:rsidRPr="00CD3F7D" w:rsidRDefault="00CD3F7D" w:rsidP="00CD3F7D">
      <w:pPr>
        <w:numPr>
          <w:ilvl w:val="0"/>
          <w:numId w:val="49"/>
        </w:numPr>
      </w:pPr>
      <w:r w:rsidRPr="00CD3F7D">
        <w:t>копия документа, подтверждающего право на земельный участок, если сведения нельзя получить в порядке межведомственного взаимодействия;</w:t>
      </w:r>
    </w:p>
    <w:p w14:paraId="2F372C8C" w14:textId="77777777" w:rsidR="00CD3F7D" w:rsidRPr="00CD3F7D" w:rsidRDefault="00CD3F7D" w:rsidP="00CD3F7D">
      <w:pPr>
        <w:numPr>
          <w:ilvl w:val="0"/>
          <w:numId w:val="49"/>
        </w:numPr>
      </w:pPr>
      <w:r w:rsidRPr="00CD3F7D">
        <w:t>документ или сведения о кадастровом номере и характеристиках земельного участка;</w:t>
      </w:r>
    </w:p>
    <w:p w14:paraId="72B4C515" w14:textId="77777777" w:rsidR="00CD3F7D" w:rsidRPr="00CD3F7D" w:rsidRDefault="00CD3F7D" w:rsidP="00CD3F7D">
      <w:pPr>
        <w:numPr>
          <w:ilvl w:val="0"/>
          <w:numId w:val="49"/>
        </w:numPr>
      </w:pPr>
      <w:r w:rsidRPr="00CD3F7D">
        <w:t>описание планируемого использования участка;</w:t>
      </w:r>
    </w:p>
    <w:p w14:paraId="1BF9A8BF" w14:textId="77777777" w:rsidR="00CD3F7D" w:rsidRPr="00CD3F7D" w:rsidRDefault="00CD3F7D" w:rsidP="00CD3F7D">
      <w:pPr>
        <w:numPr>
          <w:ilvl w:val="0"/>
          <w:numId w:val="49"/>
        </w:numPr>
      </w:pPr>
      <w:r w:rsidRPr="00CD3F7D">
        <w:lastRenderedPageBreak/>
        <w:t>схема, проект или иные материалы, если они требуются для рассмотрения обращения;</w:t>
      </w:r>
    </w:p>
    <w:p w14:paraId="53CB7370" w14:textId="77777777" w:rsidR="00CD3F7D" w:rsidRPr="00CD3F7D" w:rsidRDefault="00CD3F7D" w:rsidP="00CD3F7D">
      <w:pPr>
        <w:numPr>
          <w:ilvl w:val="0"/>
          <w:numId w:val="49"/>
        </w:numPr>
      </w:pPr>
      <w:r w:rsidRPr="00CD3F7D">
        <w:t>доверенность представителя, если заявление подает представитель;</w:t>
      </w:r>
    </w:p>
    <w:p w14:paraId="3F18778A" w14:textId="77777777" w:rsidR="00CD3F7D" w:rsidRPr="00CD3F7D" w:rsidRDefault="00CD3F7D" w:rsidP="00CD3F7D">
      <w:pPr>
        <w:numPr>
          <w:ilvl w:val="0"/>
          <w:numId w:val="49"/>
        </w:numPr>
      </w:pPr>
      <w:r w:rsidRPr="00CD3F7D">
        <w:t>иные документы: [перечень].</w:t>
      </w:r>
    </w:p>
    <w:p w14:paraId="28AEB988" w14:textId="77777777" w:rsidR="00CD3F7D" w:rsidRPr="00CD3F7D" w:rsidRDefault="00CD3F7D" w:rsidP="00CD3F7D">
      <w:r w:rsidRPr="00CD3F7D">
        <w:t>«__» ________ 20__ г.</w:t>
      </w:r>
    </w:p>
    <w:p w14:paraId="52106C6C" w14:textId="77777777" w:rsidR="00CD3F7D" w:rsidRPr="00CD3F7D" w:rsidRDefault="00CD3F7D" w:rsidP="00CD3F7D">
      <w:r w:rsidRPr="00CD3F7D">
        <w:t>________________ / [Фамилия И.О.]</w:t>
      </w:r>
    </w:p>
    <w:p w14:paraId="0C96273E" w14:textId="76558022" w:rsidR="0083247E" w:rsidRPr="00CD3F7D" w:rsidRDefault="0083247E" w:rsidP="00CD3F7D"/>
    <w:sectPr w:rsidR="0083247E" w:rsidRPr="00CD3F7D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700A1" w14:textId="77777777" w:rsidR="007025D7" w:rsidRDefault="007025D7" w:rsidP="00AA1082">
      <w:pPr>
        <w:spacing w:after="0" w:line="240" w:lineRule="auto"/>
      </w:pPr>
      <w:r>
        <w:separator/>
      </w:r>
    </w:p>
  </w:endnote>
  <w:endnote w:type="continuationSeparator" w:id="0">
    <w:p w14:paraId="2AB7FB06" w14:textId="77777777" w:rsidR="007025D7" w:rsidRDefault="007025D7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21F1B" w14:textId="77777777" w:rsidR="007025D7" w:rsidRDefault="007025D7" w:rsidP="00AA1082">
      <w:pPr>
        <w:spacing w:after="0" w:line="240" w:lineRule="auto"/>
      </w:pPr>
      <w:r>
        <w:separator/>
      </w:r>
    </w:p>
  </w:footnote>
  <w:footnote w:type="continuationSeparator" w:id="0">
    <w:p w14:paraId="6407751E" w14:textId="77777777" w:rsidR="007025D7" w:rsidRDefault="007025D7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6A04"/>
    <w:multiLevelType w:val="multilevel"/>
    <w:tmpl w:val="E13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C6A5B"/>
    <w:multiLevelType w:val="multilevel"/>
    <w:tmpl w:val="DB86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C4722"/>
    <w:multiLevelType w:val="multilevel"/>
    <w:tmpl w:val="697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674346"/>
    <w:multiLevelType w:val="multilevel"/>
    <w:tmpl w:val="3A1A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735F4E"/>
    <w:multiLevelType w:val="multilevel"/>
    <w:tmpl w:val="E3584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A177DC"/>
    <w:multiLevelType w:val="multilevel"/>
    <w:tmpl w:val="0F9E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517121"/>
    <w:multiLevelType w:val="multilevel"/>
    <w:tmpl w:val="971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EC659F"/>
    <w:multiLevelType w:val="multilevel"/>
    <w:tmpl w:val="ACA4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7B7B4C"/>
    <w:multiLevelType w:val="multilevel"/>
    <w:tmpl w:val="D5F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855DDB"/>
    <w:multiLevelType w:val="multilevel"/>
    <w:tmpl w:val="C3AC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0C0A9A"/>
    <w:multiLevelType w:val="multilevel"/>
    <w:tmpl w:val="EAE85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823271"/>
    <w:multiLevelType w:val="multilevel"/>
    <w:tmpl w:val="A9BA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764224"/>
    <w:multiLevelType w:val="multilevel"/>
    <w:tmpl w:val="512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14A079D"/>
    <w:multiLevelType w:val="multilevel"/>
    <w:tmpl w:val="6AA4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A8555A"/>
    <w:multiLevelType w:val="multilevel"/>
    <w:tmpl w:val="3CCA6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3036DC1"/>
    <w:multiLevelType w:val="multilevel"/>
    <w:tmpl w:val="BB06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4C63B0"/>
    <w:multiLevelType w:val="multilevel"/>
    <w:tmpl w:val="25B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536CFB"/>
    <w:multiLevelType w:val="multilevel"/>
    <w:tmpl w:val="5F1E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B64AC3"/>
    <w:multiLevelType w:val="multilevel"/>
    <w:tmpl w:val="98B2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DE65277"/>
    <w:multiLevelType w:val="multilevel"/>
    <w:tmpl w:val="DA8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FC4C97"/>
    <w:multiLevelType w:val="multilevel"/>
    <w:tmpl w:val="065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1983747"/>
    <w:multiLevelType w:val="multilevel"/>
    <w:tmpl w:val="B94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80B1D00"/>
    <w:multiLevelType w:val="multilevel"/>
    <w:tmpl w:val="5E66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A4276F6"/>
    <w:multiLevelType w:val="multilevel"/>
    <w:tmpl w:val="21541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29"/>
  </w:num>
  <w:num w:numId="2" w16cid:durableId="1452941838">
    <w:abstractNumId w:val="18"/>
  </w:num>
  <w:num w:numId="3" w16cid:durableId="973607643">
    <w:abstractNumId w:val="33"/>
  </w:num>
  <w:num w:numId="4" w16cid:durableId="311717642">
    <w:abstractNumId w:val="9"/>
  </w:num>
  <w:num w:numId="5" w16cid:durableId="1548955455">
    <w:abstractNumId w:val="10"/>
  </w:num>
  <w:num w:numId="6" w16cid:durableId="1895265005">
    <w:abstractNumId w:val="31"/>
  </w:num>
  <w:num w:numId="7" w16cid:durableId="1812361597">
    <w:abstractNumId w:val="8"/>
  </w:num>
  <w:num w:numId="8" w16cid:durableId="389576680">
    <w:abstractNumId w:val="22"/>
  </w:num>
  <w:num w:numId="9" w16cid:durableId="1339429729">
    <w:abstractNumId w:val="27"/>
  </w:num>
  <w:num w:numId="10" w16cid:durableId="174347891">
    <w:abstractNumId w:val="3"/>
  </w:num>
  <w:num w:numId="11" w16cid:durableId="1279028447">
    <w:abstractNumId w:val="23"/>
  </w:num>
  <w:num w:numId="12" w16cid:durableId="1706173077">
    <w:abstractNumId w:val="34"/>
  </w:num>
  <w:num w:numId="13" w16cid:durableId="330641445">
    <w:abstractNumId w:val="36"/>
  </w:num>
  <w:num w:numId="14" w16cid:durableId="597102246">
    <w:abstractNumId w:val="37"/>
  </w:num>
  <w:num w:numId="15" w16cid:durableId="247010532">
    <w:abstractNumId w:val="16"/>
  </w:num>
  <w:num w:numId="16" w16cid:durableId="498227888">
    <w:abstractNumId w:val="20"/>
  </w:num>
  <w:num w:numId="17" w16cid:durableId="39939590">
    <w:abstractNumId w:val="39"/>
  </w:num>
  <w:num w:numId="18" w16cid:durableId="458300837">
    <w:abstractNumId w:val="12"/>
  </w:num>
  <w:num w:numId="19" w16cid:durableId="1896044014">
    <w:abstractNumId w:val="25"/>
  </w:num>
  <w:num w:numId="20" w16cid:durableId="1551571222">
    <w:abstractNumId w:val="38"/>
  </w:num>
  <w:num w:numId="21" w16cid:durableId="2104303046">
    <w:abstractNumId w:val="19"/>
  </w:num>
  <w:num w:numId="22" w16cid:durableId="1630748321">
    <w:abstractNumId w:val="32"/>
  </w:num>
  <w:num w:numId="23" w16cid:durableId="1524517003">
    <w:abstractNumId w:val="46"/>
  </w:num>
  <w:num w:numId="24" w16cid:durableId="1340504884">
    <w:abstractNumId w:val="0"/>
  </w:num>
  <w:num w:numId="25" w16cid:durableId="1924953197">
    <w:abstractNumId w:val="21"/>
  </w:num>
  <w:num w:numId="26" w16cid:durableId="228735703">
    <w:abstractNumId w:val="1"/>
  </w:num>
  <w:num w:numId="27" w16cid:durableId="902758924">
    <w:abstractNumId w:val="4"/>
  </w:num>
  <w:num w:numId="28" w16cid:durableId="596446337">
    <w:abstractNumId w:val="26"/>
  </w:num>
  <w:num w:numId="29" w16cid:durableId="1747068485">
    <w:abstractNumId w:val="44"/>
  </w:num>
  <w:num w:numId="30" w16cid:durableId="1794130543">
    <w:abstractNumId w:val="15"/>
  </w:num>
  <w:num w:numId="31" w16cid:durableId="1076976053">
    <w:abstractNumId w:val="41"/>
  </w:num>
  <w:num w:numId="32" w16cid:durableId="1008362091">
    <w:abstractNumId w:val="42"/>
  </w:num>
  <w:num w:numId="33" w16cid:durableId="1551572600">
    <w:abstractNumId w:val="45"/>
  </w:num>
  <w:num w:numId="34" w16cid:durableId="940720069">
    <w:abstractNumId w:val="48"/>
  </w:num>
  <w:num w:numId="35" w16cid:durableId="1810172758">
    <w:abstractNumId w:val="11"/>
  </w:num>
  <w:num w:numId="36" w16cid:durableId="1334409542">
    <w:abstractNumId w:val="43"/>
  </w:num>
  <w:num w:numId="37" w16cid:durableId="336421129">
    <w:abstractNumId w:val="35"/>
  </w:num>
  <w:num w:numId="38" w16cid:durableId="1897081525">
    <w:abstractNumId w:val="13"/>
  </w:num>
  <w:num w:numId="39" w16cid:durableId="1007945387">
    <w:abstractNumId w:val="5"/>
  </w:num>
  <w:num w:numId="40" w16cid:durableId="42216870">
    <w:abstractNumId w:val="24"/>
  </w:num>
  <w:num w:numId="41" w16cid:durableId="456678130">
    <w:abstractNumId w:val="40"/>
  </w:num>
  <w:num w:numId="42" w16cid:durableId="1971009679">
    <w:abstractNumId w:val="47"/>
  </w:num>
  <w:num w:numId="43" w16cid:durableId="1202400219">
    <w:abstractNumId w:val="7"/>
  </w:num>
  <w:num w:numId="44" w16cid:durableId="1867257926">
    <w:abstractNumId w:val="30"/>
  </w:num>
  <w:num w:numId="45" w16cid:durableId="86998296">
    <w:abstractNumId w:val="28"/>
  </w:num>
  <w:num w:numId="46" w16cid:durableId="16393675">
    <w:abstractNumId w:val="6"/>
  </w:num>
  <w:num w:numId="47" w16cid:durableId="34040135">
    <w:abstractNumId w:val="2"/>
  </w:num>
  <w:num w:numId="48" w16cid:durableId="290986346">
    <w:abstractNumId w:val="14"/>
  </w:num>
  <w:num w:numId="49" w16cid:durableId="2265727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0486A"/>
    <w:rsid w:val="00110694"/>
    <w:rsid w:val="001134CC"/>
    <w:rsid w:val="00124C52"/>
    <w:rsid w:val="00136CBC"/>
    <w:rsid w:val="001E0377"/>
    <w:rsid w:val="002246DE"/>
    <w:rsid w:val="00227EAA"/>
    <w:rsid w:val="002337F8"/>
    <w:rsid w:val="00262D34"/>
    <w:rsid w:val="0029453C"/>
    <w:rsid w:val="002C49A2"/>
    <w:rsid w:val="002E72FD"/>
    <w:rsid w:val="00313859"/>
    <w:rsid w:val="003D025F"/>
    <w:rsid w:val="00415D01"/>
    <w:rsid w:val="00456FEF"/>
    <w:rsid w:val="00461B7D"/>
    <w:rsid w:val="00472E2F"/>
    <w:rsid w:val="00496319"/>
    <w:rsid w:val="004F2C3F"/>
    <w:rsid w:val="005C4260"/>
    <w:rsid w:val="005D164E"/>
    <w:rsid w:val="005E5BD6"/>
    <w:rsid w:val="00651CC4"/>
    <w:rsid w:val="00657808"/>
    <w:rsid w:val="00675063"/>
    <w:rsid w:val="00682EA3"/>
    <w:rsid w:val="00684144"/>
    <w:rsid w:val="006B4B8D"/>
    <w:rsid w:val="007025D7"/>
    <w:rsid w:val="007129F9"/>
    <w:rsid w:val="00763038"/>
    <w:rsid w:val="007E1463"/>
    <w:rsid w:val="0080471F"/>
    <w:rsid w:val="008057E1"/>
    <w:rsid w:val="0083238E"/>
    <w:rsid w:val="0083247E"/>
    <w:rsid w:val="00851E79"/>
    <w:rsid w:val="008D439D"/>
    <w:rsid w:val="00901596"/>
    <w:rsid w:val="00911C81"/>
    <w:rsid w:val="00A50AB7"/>
    <w:rsid w:val="00A665AD"/>
    <w:rsid w:val="00A95EF3"/>
    <w:rsid w:val="00A9773E"/>
    <w:rsid w:val="00AA1082"/>
    <w:rsid w:val="00B10717"/>
    <w:rsid w:val="00B35316"/>
    <w:rsid w:val="00B51C05"/>
    <w:rsid w:val="00B612B5"/>
    <w:rsid w:val="00B66532"/>
    <w:rsid w:val="00B67013"/>
    <w:rsid w:val="00B70196"/>
    <w:rsid w:val="00B90F31"/>
    <w:rsid w:val="00B95C31"/>
    <w:rsid w:val="00BC6477"/>
    <w:rsid w:val="00BE1BCA"/>
    <w:rsid w:val="00C669A3"/>
    <w:rsid w:val="00C90091"/>
    <w:rsid w:val="00C916CE"/>
    <w:rsid w:val="00CA3E33"/>
    <w:rsid w:val="00CD35ED"/>
    <w:rsid w:val="00CD3F7D"/>
    <w:rsid w:val="00D0255E"/>
    <w:rsid w:val="00D03191"/>
    <w:rsid w:val="00D139FF"/>
    <w:rsid w:val="00D15699"/>
    <w:rsid w:val="00D76008"/>
    <w:rsid w:val="00D91AF0"/>
    <w:rsid w:val="00DC29EF"/>
    <w:rsid w:val="00DE0C98"/>
    <w:rsid w:val="00DF693F"/>
    <w:rsid w:val="00DF6F94"/>
    <w:rsid w:val="00E11403"/>
    <w:rsid w:val="00E27EE6"/>
    <w:rsid w:val="00E6623A"/>
    <w:rsid w:val="00E91859"/>
    <w:rsid w:val="00EE6436"/>
    <w:rsid w:val="00EF50E6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2026-07-15T17:23:00Z</dcterms:created>
  <dcterms:modified xsi:type="dcterms:W3CDTF">2026-07-15T17:23:00Z</dcterms:modified>
</cp:coreProperties>
</file>