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359F" w14:textId="77777777" w:rsidR="008E0C41" w:rsidRPr="008E0C41" w:rsidRDefault="008E0C41" w:rsidP="008E0C41">
      <w:pPr>
        <w:jc w:val="left"/>
      </w:pPr>
      <w:r w:rsidRPr="008E0C41">
        <w:t>В [Название суда]</w:t>
      </w:r>
      <w:r w:rsidRPr="008E0C41">
        <w:br/>
        <w:t>Адрес: [Адрес суда]</w:t>
      </w:r>
      <w:r w:rsidRPr="008E0C41">
        <w:br/>
      </w:r>
      <w:r w:rsidRPr="008E0C41">
        <w:br/>
      </w:r>
      <w:r w:rsidRPr="008E0C41">
        <w:rPr>
          <w:b/>
          <w:bCs/>
        </w:rPr>
        <w:t>Заявитель (Ответчик):</w:t>
      </w:r>
      <w:r w:rsidRPr="008E0C41">
        <w:t xml:space="preserve"> [ФИО полностью]</w:t>
      </w:r>
      <w:r w:rsidRPr="008E0C41">
        <w:br/>
        <w:t>Адрес: [Адрес регистрации]</w:t>
      </w:r>
      <w:r w:rsidRPr="008E0C41">
        <w:br/>
        <w:t>Телефон: [Номер телефона]</w:t>
      </w:r>
      <w:r w:rsidRPr="008E0C41">
        <w:br/>
        <w:t>Электронная почта: [Адрес электронной почты]</w:t>
      </w:r>
      <w:r w:rsidRPr="008E0C41">
        <w:br/>
      </w:r>
      <w:r w:rsidRPr="008E0C41">
        <w:br/>
      </w:r>
      <w:r w:rsidRPr="008E0C41">
        <w:rPr>
          <w:b/>
          <w:bCs/>
        </w:rPr>
        <w:t>Истец:</w:t>
      </w:r>
      <w:r w:rsidRPr="008E0C41">
        <w:t xml:space="preserve"> [ФИО или наименование]</w:t>
      </w:r>
      <w:r w:rsidRPr="008E0C41">
        <w:br/>
        <w:t>Адрес: [Адрес]</w:t>
      </w:r>
    </w:p>
    <w:p w14:paraId="7F880A78" w14:textId="77777777" w:rsidR="008E0C41" w:rsidRPr="008E0C41" w:rsidRDefault="008E0C41" w:rsidP="008E0C41">
      <w:pPr>
        <w:jc w:val="center"/>
        <w:rPr>
          <w:b/>
          <w:bCs/>
        </w:rPr>
      </w:pPr>
      <w:r w:rsidRPr="008E0C41">
        <w:rPr>
          <w:b/>
          <w:bCs/>
        </w:rPr>
        <w:t>ВОЗРАЖЕНИЯ НА ИСКОВОЕ ЗАЯВЛЕНИЕ ПО ДОГОВОРУ ЗАЙМА</w:t>
      </w:r>
    </w:p>
    <w:p w14:paraId="2106AB83" w14:textId="77777777" w:rsidR="008E0C41" w:rsidRPr="008E0C41" w:rsidRDefault="008E0C41" w:rsidP="008E0C41">
      <w:r w:rsidRPr="008E0C41">
        <w:t>В производстве [Название суда] находится дело по иску [ФИО истца] ко мне, [ФИО ответчика], о взыскании денежных средств по договору займа от "__" ________ 20__ г. в размере [СУММА] руб., а также процентов и неустойки. Ознакомившись с исковыми требованиями, считаю их необоснованными и не подлежащими удовлетворению по следующим основаниям.</w:t>
      </w:r>
    </w:p>
    <w:p w14:paraId="17EE7544" w14:textId="77777777" w:rsidR="008E0C41" w:rsidRPr="008E0C41" w:rsidRDefault="008E0C41" w:rsidP="008E0C41">
      <w:r w:rsidRPr="008E0C41">
        <w:t>Во-первых, истцом пропущен срок исковой давности. Согласно договору, срок возврата денежных средств наступил "__" ________ 20__ г. Однако иск подан только "__" ________ 20__ г., что превышает установленный ст. 196 ГК РФ трехлетний срок. Считаю, что уважительных причин для пропуска срока у истца не имелось, о чем заявляю ходатайство на основании ст. 199 ГК РФ.</w:t>
      </w:r>
    </w:p>
    <w:p w14:paraId="32157FC8" w14:textId="77777777" w:rsidR="008E0C41" w:rsidRPr="008E0C41" w:rsidRDefault="008E0C41" w:rsidP="008E0C41">
      <w:r w:rsidRPr="008E0C41">
        <w:t>Во-вторых, расчет задолженности, представленный в иске, является неверным. Мною производились частичные выплаты, что подтверждается электронными переписками и выписками по банковскому счету за период с "__" ________ 20__ г. по "__" ________ 20__ г. Кроме того, заявленная истцом неустойка в размере [СУММА] руб. явно несоразмерна последствиям нарушения обязательства и подлежит снижению на основании ст. 333 ГК РФ.</w:t>
      </w:r>
    </w:p>
    <w:p w14:paraId="7DD3D978" w14:textId="77777777" w:rsidR="008E0C41" w:rsidRPr="008E0C41" w:rsidRDefault="008E0C41" w:rsidP="008E0C41">
      <w:pPr>
        <w:jc w:val="center"/>
        <w:rPr>
          <w:b/>
          <w:bCs/>
        </w:rPr>
      </w:pPr>
      <w:r w:rsidRPr="008E0C41">
        <w:rPr>
          <w:b/>
          <w:bCs/>
        </w:rPr>
        <w:t>ПРОШУ:</w:t>
      </w:r>
    </w:p>
    <w:p w14:paraId="434ACB2D" w14:textId="77777777" w:rsidR="008E0C41" w:rsidRPr="008E0C41" w:rsidRDefault="008E0C41" w:rsidP="008E0C41">
      <w:pPr>
        <w:numPr>
          <w:ilvl w:val="0"/>
          <w:numId w:val="27"/>
        </w:numPr>
      </w:pPr>
      <w:r w:rsidRPr="008E0C41">
        <w:t>применить последствия пропуска истцом срока исковой давности и отказать в удовлетворении исковых требований в полном объеме;</w:t>
      </w:r>
    </w:p>
    <w:p w14:paraId="27615D7C" w14:textId="77777777" w:rsidR="008E0C41" w:rsidRPr="008E0C41" w:rsidRDefault="008E0C41" w:rsidP="008E0C41">
      <w:pPr>
        <w:numPr>
          <w:ilvl w:val="0"/>
          <w:numId w:val="27"/>
        </w:numPr>
      </w:pPr>
      <w:r w:rsidRPr="008E0C41">
        <w:t>в случае признания причин пропуска срока уважительными - применить положения ст. 333 ГК РФ и снизить размер неустойки до разумных пределов;</w:t>
      </w:r>
    </w:p>
    <w:p w14:paraId="5D4C133F" w14:textId="77777777" w:rsidR="008E0C41" w:rsidRPr="008E0C41" w:rsidRDefault="008E0C41" w:rsidP="008E0C41">
      <w:pPr>
        <w:numPr>
          <w:ilvl w:val="0"/>
          <w:numId w:val="27"/>
        </w:numPr>
      </w:pPr>
      <w:r w:rsidRPr="008E0C41">
        <w:t>приобщить к материалам дела доказательства частичного погашения задолженности;</w:t>
      </w:r>
    </w:p>
    <w:p w14:paraId="4A8B3060" w14:textId="77777777" w:rsidR="008E0C41" w:rsidRPr="008E0C41" w:rsidRDefault="008E0C41" w:rsidP="008E0C41">
      <w:pPr>
        <w:numPr>
          <w:ilvl w:val="0"/>
          <w:numId w:val="27"/>
        </w:numPr>
      </w:pPr>
      <w:r w:rsidRPr="008E0C41">
        <w:t>в удовлетворении требования о взыскании судебных расходов истцу отказать.</w:t>
      </w:r>
    </w:p>
    <w:p w14:paraId="58CBC092" w14:textId="77777777" w:rsidR="008E0C41" w:rsidRPr="008E0C41" w:rsidRDefault="008E0C41" w:rsidP="008E0C41">
      <w:pPr>
        <w:rPr>
          <w:b/>
          <w:bCs/>
        </w:rPr>
      </w:pPr>
      <w:r w:rsidRPr="008E0C41">
        <w:rPr>
          <w:b/>
          <w:bCs/>
        </w:rPr>
        <w:t>Приложения:</w:t>
      </w:r>
    </w:p>
    <w:p w14:paraId="1BA777E2" w14:textId="77777777" w:rsidR="008E0C41" w:rsidRPr="008E0C41" w:rsidRDefault="008E0C41" w:rsidP="008E0C41">
      <w:pPr>
        <w:numPr>
          <w:ilvl w:val="0"/>
          <w:numId w:val="28"/>
        </w:numPr>
      </w:pPr>
      <w:r w:rsidRPr="008E0C41">
        <w:t>копия возражений для истца;</w:t>
      </w:r>
    </w:p>
    <w:p w14:paraId="02AEE096" w14:textId="77777777" w:rsidR="008E0C41" w:rsidRPr="008E0C41" w:rsidRDefault="008E0C41" w:rsidP="008E0C41">
      <w:pPr>
        <w:numPr>
          <w:ilvl w:val="0"/>
          <w:numId w:val="28"/>
        </w:numPr>
      </w:pPr>
      <w:r w:rsidRPr="008E0C41">
        <w:t>выписка по банковскому счету о перечислении денежных средств;</w:t>
      </w:r>
    </w:p>
    <w:p w14:paraId="09EA98E9" w14:textId="77777777" w:rsidR="008E0C41" w:rsidRPr="008E0C41" w:rsidRDefault="008E0C41" w:rsidP="008E0C41">
      <w:pPr>
        <w:numPr>
          <w:ilvl w:val="0"/>
          <w:numId w:val="28"/>
        </w:numPr>
      </w:pPr>
      <w:r w:rsidRPr="008E0C41">
        <w:t>распечатка электронной переписки сторон;</w:t>
      </w:r>
    </w:p>
    <w:p w14:paraId="07F8E1E4" w14:textId="77777777" w:rsidR="008E0C41" w:rsidRPr="008E0C41" w:rsidRDefault="008E0C41" w:rsidP="008E0C41">
      <w:pPr>
        <w:numPr>
          <w:ilvl w:val="0"/>
          <w:numId w:val="28"/>
        </w:numPr>
      </w:pPr>
      <w:proofErr w:type="spellStart"/>
      <w:r w:rsidRPr="008E0C41">
        <w:t>контррасчет</w:t>
      </w:r>
      <w:proofErr w:type="spellEnd"/>
      <w:r w:rsidRPr="008E0C41">
        <w:t xml:space="preserve"> задолженности;</w:t>
      </w:r>
    </w:p>
    <w:p w14:paraId="71FE979F" w14:textId="77777777" w:rsidR="008E0C41" w:rsidRPr="008E0C41" w:rsidRDefault="008E0C41" w:rsidP="008E0C41">
      <w:pPr>
        <w:numPr>
          <w:ilvl w:val="0"/>
          <w:numId w:val="28"/>
        </w:numPr>
      </w:pPr>
      <w:r w:rsidRPr="008E0C41">
        <w:lastRenderedPageBreak/>
        <w:t>копия почтовой квитанции о направлении возражений;</w:t>
      </w:r>
    </w:p>
    <w:p w14:paraId="4F0B9B5C" w14:textId="77777777" w:rsidR="008E0C41" w:rsidRPr="008E0C41" w:rsidRDefault="008E0C41" w:rsidP="008E0C41">
      <w:pPr>
        <w:numPr>
          <w:ilvl w:val="0"/>
          <w:numId w:val="28"/>
        </w:numPr>
      </w:pPr>
      <w:r w:rsidRPr="008E0C41">
        <w:t>ходатайство о применении срока исковой давности.</w:t>
      </w:r>
    </w:p>
    <w:p w14:paraId="0B540140" w14:textId="77777777" w:rsidR="008E0C41" w:rsidRPr="008E0C41" w:rsidRDefault="008E0C41" w:rsidP="008E0C41">
      <w:pPr>
        <w:jc w:val="left"/>
      </w:pPr>
      <w:r w:rsidRPr="008E0C41">
        <w:t>«__» ________ 20__ г.</w:t>
      </w:r>
      <w:r w:rsidRPr="008E0C41">
        <w:br/>
        <w:t>________________ / [Фамилия И.О.]</w:t>
      </w:r>
    </w:p>
    <w:p w14:paraId="685F0082" w14:textId="77777777" w:rsidR="0083247E" w:rsidRPr="008E0C41" w:rsidRDefault="0083247E" w:rsidP="008E0C41"/>
    <w:sectPr w:rsidR="0083247E" w:rsidRPr="008E0C41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B1EBD" w14:textId="77777777" w:rsidR="00DD5793" w:rsidRDefault="00DD5793" w:rsidP="00AA1082">
      <w:pPr>
        <w:spacing w:after="0" w:line="240" w:lineRule="auto"/>
      </w:pPr>
      <w:r>
        <w:separator/>
      </w:r>
    </w:p>
  </w:endnote>
  <w:endnote w:type="continuationSeparator" w:id="0">
    <w:p w14:paraId="0EAD967A" w14:textId="77777777" w:rsidR="00DD5793" w:rsidRDefault="00DD579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60B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7BF34493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E4EB9" w14:textId="77777777" w:rsidR="00DD5793" w:rsidRDefault="00DD5793" w:rsidP="00AA1082">
      <w:pPr>
        <w:spacing w:after="0" w:line="240" w:lineRule="auto"/>
      </w:pPr>
      <w:r>
        <w:separator/>
      </w:r>
    </w:p>
  </w:footnote>
  <w:footnote w:type="continuationSeparator" w:id="0">
    <w:p w14:paraId="135B4D8D" w14:textId="77777777" w:rsidR="00DD5793" w:rsidRDefault="00DD579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F5CE658" w14:textId="77777777" w:rsidTr="004F2C3F">
      <w:tc>
        <w:tcPr>
          <w:tcW w:w="988" w:type="dxa"/>
        </w:tcPr>
        <w:p w14:paraId="02A31AE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64BB52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171A3F0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AB07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FD9B7A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C7B"/>
    <w:multiLevelType w:val="multilevel"/>
    <w:tmpl w:val="1A60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B1D0B"/>
    <w:multiLevelType w:val="multilevel"/>
    <w:tmpl w:val="F0FA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D6174"/>
    <w:multiLevelType w:val="multilevel"/>
    <w:tmpl w:val="DA7A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B4198D"/>
    <w:multiLevelType w:val="multilevel"/>
    <w:tmpl w:val="E50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850FFF"/>
    <w:multiLevelType w:val="multilevel"/>
    <w:tmpl w:val="DB0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2E12"/>
    <w:multiLevelType w:val="multilevel"/>
    <w:tmpl w:val="6AA0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16680A"/>
    <w:multiLevelType w:val="multilevel"/>
    <w:tmpl w:val="1F24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E6411"/>
    <w:multiLevelType w:val="multilevel"/>
    <w:tmpl w:val="74F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8F7C2F"/>
    <w:multiLevelType w:val="multilevel"/>
    <w:tmpl w:val="C60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B5116"/>
    <w:multiLevelType w:val="multilevel"/>
    <w:tmpl w:val="250C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04FB8"/>
    <w:multiLevelType w:val="multilevel"/>
    <w:tmpl w:val="3916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375B79"/>
    <w:multiLevelType w:val="multilevel"/>
    <w:tmpl w:val="10B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9E0F7E"/>
    <w:multiLevelType w:val="multilevel"/>
    <w:tmpl w:val="003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3D7B0F"/>
    <w:multiLevelType w:val="multilevel"/>
    <w:tmpl w:val="8C38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3E7164"/>
    <w:multiLevelType w:val="multilevel"/>
    <w:tmpl w:val="9F3A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67775A"/>
    <w:multiLevelType w:val="multilevel"/>
    <w:tmpl w:val="24BC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D14C26"/>
    <w:multiLevelType w:val="multilevel"/>
    <w:tmpl w:val="2D52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7D208E"/>
    <w:multiLevelType w:val="multilevel"/>
    <w:tmpl w:val="1B62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7E3B4C"/>
    <w:multiLevelType w:val="multilevel"/>
    <w:tmpl w:val="41F6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816912"/>
    <w:multiLevelType w:val="multilevel"/>
    <w:tmpl w:val="390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2A07A1"/>
    <w:multiLevelType w:val="multilevel"/>
    <w:tmpl w:val="947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190B23"/>
    <w:multiLevelType w:val="multilevel"/>
    <w:tmpl w:val="C87C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BE761D"/>
    <w:multiLevelType w:val="multilevel"/>
    <w:tmpl w:val="F66E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8E2CCA"/>
    <w:multiLevelType w:val="multilevel"/>
    <w:tmpl w:val="0EB8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27B21"/>
    <w:multiLevelType w:val="multilevel"/>
    <w:tmpl w:val="D82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F7774A"/>
    <w:multiLevelType w:val="multilevel"/>
    <w:tmpl w:val="4404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1"/>
  </w:num>
  <w:num w:numId="2" w16cid:durableId="1452941838">
    <w:abstractNumId w:val="7"/>
  </w:num>
  <w:num w:numId="3" w16cid:durableId="683744178">
    <w:abstractNumId w:val="14"/>
  </w:num>
  <w:num w:numId="4" w16cid:durableId="2025982514">
    <w:abstractNumId w:val="8"/>
  </w:num>
  <w:num w:numId="5" w16cid:durableId="2001809685">
    <w:abstractNumId w:val="16"/>
  </w:num>
  <w:num w:numId="6" w16cid:durableId="981079564">
    <w:abstractNumId w:val="3"/>
  </w:num>
  <w:num w:numId="7" w16cid:durableId="1186141716">
    <w:abstractNumId w:val="4"/>
  </w:num>
  <w:num w:numId="8" w16cid:durableId="1670981342">
    <w:abstractNumId w:val="9"/>
  </w:num>
  <w:num w:numId="9" w16cid:durableId="1180463581">
    <w:abstractNumId w:val="18"/>
  </w:num>
  <w:num w:numId="10" w16cid:durableId="2006785722">
    <w:abstractNumId w:val="1"/>
  </w:num>
  <w:num w:numId="11" w16cid:durableId="1746566100">
    <w:abstractNumId w:val="12"/>
  </w:num>
  <w:num w:numId="12" w16cid:durableId="527257084">
    <w:abstractNumId w:val="20"/>
  </w:num>
  <w:num w:numId="13" w16cid:durableId="731150599">
    <w:abstractNumId w:val="5"/>
  </w:num>
  <w:num w:numId="14" w16cid:durableId="1373463600">
    <w:abstractNumId w:val="19"/>
  </w:num>
  <w:num w:numId="15" w16cid:durableId="1207524450">
    <w:abstractNumId w:val="2"/>
  </w:num>
  <w:num w:numId="16" w16cid:durableId="1310554843">
    <w:abstractNumId w:val="25"/>
  </w:num>
  <w:num w:numId="17" w16cid:durableId="697122987">
    <w:abstractNumId w:val="10"/>
  </w:num>
  <w:num w:numId="18" w16cid:durableId="681903602">
    <w:abstractNumId w:val="6"/>
  </w:num>
  <w:num w:numId="19" w16cid:durableId="98530091">
    <w:abstractNumId w:val="15"/>
  </w:num>
  <w:num w:numId="20" w16cid:durableId="626201161">
    <w:abstractNumId w:val="26"/>
  </w:num>
  <w:num w:numId="21" w16cid:durableId="348682283">
    <w:abstractNumId w:val="27"/>
  </w:num>
  <w:num w:numId="22" w16cid:durableId="2143958608">
    <w:abstractNumId w:val="23"/>
  </w:num>
  <w:num w:numId="23" w16cid:durableId="1786463548">
    <w:abstractNumId w:val="24"/>
  </w:num>
  <w:num w:numId="24" w16cid:durableId="560793348">
    <w:abstractNumId w:val="21"/>
  </w:num>
  <w:num w:numId="25" w16cid:durableId="1785924476">
    <w:abstractNumId w:val="0"/>
  </w:num>
  <w:num w:numId="26" w16cid:durableId="866865766">
    <w:abstractNumId w:val="13"/>
  </w:num>
  <w:num w:numId="27" w16cid:durableId="2101833677">
    <w:abstractNumId w:val="17"/>
  </w:num>
  <w:num w:numId="28" w16cid:durableId="20985492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C7"/>
    <w:rsid w:val="00050C30"/>
    <w:rsid w:val="000C285E"/>
    <w:rsid w:val="000D675F"/>
    <w:rsid w:val="000E186D"/>
    <w:rsid w:val="000E6C49"/>
    <w:rsid w:val="00124C52"/>
    <w:rsid w:val="00136CBC"/>
    <w:rsid w:val="001D29C7"/>
    <w:rsid w:val="002246DE"/>
    <w:rsid w:val="00227EAA"/>
    <w:rsid w:val="002451A2"/>
    <w:rsid w:val="0029453C"/>
    <w:rsid w:val="00313859"/>
    <w:rsid w:val="00334BEA"/>
    <w:rsid w:val="003D025F"/>
    <w:rsid w:val="0043793D"/>
    <w:rsid w:val="00456FEF"/>
    <w:rsid w:val="00461B7D"/>
    <w:rsid w:val="00472E2F"/>
    <w:rsid w:val="004F2C3F"/>
    <w:rsid w:val="00657808"/>
    <w:rsid w:val="00675063"/>
    <w:rsid w:val="007109E7"/>
    <w:rsid w:val="00790967"/>
    <w:rsid w:val="007A59C7"/>
    <w:rsid w:val="007E1463"/>
    <w:rsid w:val="00805114"/>
    <w:rsid w:val="008057E1"/>
    <w:rsid w:val="0083238E"/>
    <w:rsid w:val="0083247E"/>
    <w:rsid w:val="008454CD"/>
    <w:rsid w:val="00867FB8"/>
    <w:rsid w:val="008D439D"/>
    <w:rsid w:val="008E0C41"/>
    <w:rsid w:val="00A50AB7"/>
    <w:rsid w:val="00A95EF3"/>
    <w:rsid w:val="00A9773E"/>
    <w:rsid w:val="00AA1082"/>
    <w:rsid w:val="00AD565C"/>
    <w:rsid w:val="00B10717"/>
    <w:rsid w:val="00B22A87"/>
    <w:rsid w:val="00B51FF1"/>
    <w:rsid w:val="00B66532"/>
    <w:rsid w:val="00B72F97"/>
    <w:rsid w:val="00B90F31"/>
    <w:rsid w:val="00BB7ACE"/>
    <w:rsid w:val="00BC6477"/>
    <w:rsid w:val="00BE1BCA"/>
    <w:rsid w:val="00C669A3"/>
    <w:rsid w:val="00CA3E33"/>
    <w:rsid w:val="00CE332F"/>
    <w:rsid w:val="00D0255E"/>
    <w:rsid w:val="00D139FF"/>
    <w:rsid w:val="00D15699"/>
    <w:rsid w:val="00DC29EF"/>
    <w:rsid w:val="00DD5793"/>
    <w:rsid w:val="00DF6F94"/>
    <w:rsid w:val="00E11403"/>
    <w:rsid w:val="00E34153"/>
    <w:rsid w:val="00E91859"/>
    <w:rsid w:val="00E91B84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9B9E"/>
  <w15:chartTrackingRefBased/>
  <w15:docId w15:val="{BBF5371A-9C71-4733-AB19-66714CF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2026-05-23T19:50:00Z</dcterms:created>
  <dcterms:modified xsi:type="dcterms:W3CDTF">2026-05-23T19:50:00Z</dcterms:modified>
</cp:coreProperties>
</file>