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83EAE" w14:textId="77777777" w:rsidR="0041640F" w:rsidRPr="0041640F" w:rsidRDefault="0041640F" w:rsidP="0041640F">
      <w:pPr>
        <w:jc w:val="left"/>
      </w:pPr>
      <w:r w:rsidRPr="0041640F">
        <w:t>В Арбитражный суд [Название субъекта]</w:t>
      </w:r>
      <w:r w:rsidRPr="0041640F">
        <w:br/>
        <w:t>Адрес: [адрес суда]</w:t>
      </w:r>
    </w:p>
    <w:p w14:paraId="3769693C" w14:textId="77777777" w:rsidR="0041640F" w:rsidRPr="0041640F" w:rsidRDefault="0041640F" w:rsidP="0041640F">
      <w:pPr>
        <w:jc w:val="left"/>
      </w:pPr>
      <w:r w:rsidRPr="0041640F">
        <w:rPr>
          <w:b/>
          <w:bCs/>
        </w:rPr>
        <w:t>Истец:</w:t>
      </w:r>
      <w:r w:rsidRPr="0041640F">
        <w:t xml:space="preserve"> [Наименование или ФИО]</w:t>
      </w:r>
      <w:r w:rsidRPr="0041640F">
        <w:br/>
        <w:t>Адрес: [адрес регистрации]</w:t>
      </w:r>
    </w:p>
    <w:p w14:paraId="61F6FC56" w14:textId="77777777" w:rsidR="0041640F" w:rsidRPr="0041640F" w:rsidRDefault="0041640F" w:rsidP="0041640F">
      <w:pPr>
        <w:jc w:val="left"/>
      </w:pPr>
      <w:r w:rsidRPr="0041640F">
        <w:rPr>
          <w:b/>
          <w:bCs/>
        </w:rPr>
        <w:t>Ответчик:</w:t>
      </w:r>
      <w:r w:rsidRPr="0041640F">
        <w:t xml:space="preserve"> [Наименование или ФИО]</w:t>
      </w:r>
      <w:r w:rsidRPr="0041640F">
        <w:br/>
        <w:t>Адрес: [адрес]</w:t>
      </w:r>
      <w:r w:rsidRPr="0041640F">
        <w:br/>
        <w:t>Телефон: [номер телефона]</w:t>
      </w:r>
    </w:p>
    <w:p w14:paraId="5B3B4B67" w14:textId="77777777" w:rsidR="0041640F" w:rsidRPr="0041640F" w:rsidRDefault="0041640F" w:rsidP="0041640F">
      <w:pPr>
        <w:jc w:val="left"/>
      </w:pPr>
      <w:r w:rsidRPr="0041640F">
        <w:rPr>
          <w:b/>
          <w:bCs/>
        </w:rPr>
        <w:t>Дело №:</w:t>
      </w:r>
      <w:r w:rsidRPr="0041640F">
        <w:t xml:space="preserve"> [Номер дела]</w:t>
      </w:r>
    </w:p>
    <w:p w14:paraId="0CC8984C" w14:textId="77777777" w:rsidR="0041640F" w:rsidRPr="0041640F" w:rsidRDefault="0041640F" w:rsidP="0041640F">
      <w:pPr>
        <w:jc w:val="center"/>
      </w:pPr>
      <w:r w:rsidRPr="0041640F">
        <w:t>Возражения на исковое заявление</w:t>
      </w:r>
      <w:r w:rsidRPr="0041640F">
        <w:br/>
        <w:t>о взыскании компенсации за нарушение исключительных прав</w:t>
      </w:r>
    </w:p>
    <w:p w14:paraId="068741FA" w14:textId="77777777" w:rsidR="0041640F" w:rsidRPr="0041640F" w:rsidRDefault="0041640F" w:rsidP="0041640F">
      <w:r w:rsidRPr="0041640F">
        <w:t>В производстве Арбитражного суда находится дело по иску [Наименование истца] к [Наименование ответчика] о взыскании компенсации в размере [СУММА] руб. за нарушение исключительных прав на [объект: изображение, товарный знак, программа].</w:t>
      </w:r>
    </w:p>
    <w:p w14:paraId="0DFAC74D" w14:textId="77777777" w:rsidR="0041640F" w:rsidRPr="0041640F" w:rsidRDefault="0041640F" w:rsidP="0041640F">
      <w:r w:rsidRPr="0041640F">
        <w:t>Ответчик не признает исковые требования в полном объеме по следующим основаниям.</w:t>
      </w:r>
    </w:p>
    <w:p w14:paraId="68BC8047" w14:textId="77777777" w:rsidR="0041640F" w:rsidRPr="0041640F" w:rsidRDefault="0041640F" w:rsidP="0041640F">
      <w:r w:rsidRPr="0041640F">
        <w:t>Во-первых, истцом не представлены надлежащие доказательства принадлежности ему исключительного права на спорный объект. Представленные в материалы дела распечатки и акты не позволяют однозначно идентифицировать истца как автора или законного правообладателя на момент предполагаемого нарушения.</w:t>
      </w:r>
    </w:p>
    <w:p w14:paraId="2292238C" w14:textId="77777777" w:rsidR="0041640F" w:rsidRPr="0041640F" w:rsidRDefault="0041640F" w:rsidP="0041640F">
      <w:r w:rsidRPr="0041640F">
        <w:t>Во-вторых, факт совершения нарушения именно ответчиком не доказан. Истец ссылается на [скриншоты/видеозапись], однако указанные доказательства не соответствуют требованиям относимости и допустимости. В частности, отсутствует нотариальное удостоверение осмотра сайта или доказательства принадлежности доменного имени ответчику.</w:t>
      </w:r>
    </w:p>
    <w:p w14:paraId="5B6A8015" w14:textId="77777777" w:rsidR="0041640F" w:rsidRPr="0041640F" w:rsidRDefault="0041640F" w:rsidP="0041640F">
      <w:r w:rsidRPr="0041640F">
        <w:t>В-третьих, заявленный размер компенсации явно несоразмерен последствиям нарушения. Истец требует взыскания компенсации в двукратном размере стоимости прав или в твердой сумме, превышающей разумные пределы. При этом не учитывается характер нарушения, отсутствие у ответчика прибыли от использования объекта и статус субъекта малого предпринимательства.</w:t>
      </w:r>
    </w:p>
    <w:p w14:paraId="1FC097BF" w14:textId="77777777" w:rsidR="0041640F" w:rsidRPr="0041640F" w:rsidRDefault="0041640F" w:rsidP="0041640F">
      <w:r w:rsidRPr="0041640F">
        <w:t>На основании изложенного, руководствуясь ст. 131 АПК РФ, ст. 1252, 1301 ГК РФ,</w:t>
      </w:r>
    </w:p>
    <w:p w14:paraId="3A8A465D" w14:textId="77777777" w:rsidR="0041640F" w:rsidRPr="0041640F" w:rsidRDefault="0041640F" w:rsidP="0041640F">
      <w:r w:rsidRPr="0041640F">
        <w:rPr>
          <w:b/>
          <w:bCs/>
        </w:rPr>
        <w:t>ПРОШУ:</w:t>
      </w:r>
    </w:p>
    <w:p w14:paraId="65BA3EAA" w14:textId="77777777" w:rsidR="0041640F" w:rsidRPr="0041640F" w:rsidRDefault="0041640F" w:rsidP="0041640F">
      <w:r w:rsidRPr="0041640F">
        <w:t>В удовлетворении исковых требований [Наименование истца] к [Наименование ответчика] отказать в полном объеме.</w:t>
      </w:r>
    </w:p>
    <w:p w14:paraId="3502FAA4" w14:textId="77777777" w:rsidR="0041640F" w:rsidRPr="0041640F" w:rsidRDefault="0041640F" w:rsidP="0041640F">
      <w:r w:rsidRPr="0041640F">
        <w:t>В случае признания судом факта нарушения — снизить размер компенсации ниже низшего предела на основании Постановления Конституционного Суда РФ № 28-П.</w:t>
      </w:r>
    </w:p>
    <w:p w14:paraId="4E563B38" w14:textId="77777777" w:rsidR="0041640F" w:rsidRPr="0041640F" w:rsidRDefault="0041640F" w:rsidP="0041640F">
      <w:pPr>
        <w:jc w:val="left"/>
      </w:pPr>
      <w:r w:rsidRPr="0041640F">
        <w:rPr>
          <w:b/>
          <w:bCs/>
        </w:rPr>
        <w:t>Приложения:</w:t>
      </w:r>
      <w:r w:rsidRPr="0041640F">
        <w:br/>
        <w:t>1. Копия доверенности представителя;</w:t>
      </w:r>
      <w:r w:rsidRPr="0041640F">
        <w:br/>
        <w:t>2. Доказательства направления возражений истцу;</w:t>
      </w:r>
      <w:r w:rsidRPr="0041640F">
        <w:br/>
      </w:r>
      <w:r w:rsidRPr="0041640F">
        <w:lastRenderedPageBreak/>
        <w:t xml:space="preserve">3. </w:t>
      </w:r>
      <w:proofErr w:type="spellStart"/>
      <w:r w:rsidRPr="0041640F">
        <w:t>Контррасчет</w:t>
      </w:r>
      <w:proofErr w:type="spellEnd"/>
      <w:r w:rsidRPr="0041640F">
        <w:t xml:space="preserve"> размера компенсации;</w:t>
      </w:r>
      <w:r w:rsidRPr="0041640F">
        <w:br/>
        <w:t>4. Документы, подтверждающие статус МСП (при наличии).</w:t>
      </w:r>
    </w:p>
    <w:p w14:paraId="5D2AC4C9" w14:textId="77777777" w:rsidR="0041640F" w:rsidRPr="0041640F" w:rsidRDefault="0041640F" w:rsidP="0041640F">
      <w:pPr>
        <w:jc w:val="left"/>
      </w:pPr>
      <w:r w:rsidRPr="0041640F">
        <w:t>«__» ________ 20__ г.</w:t>
      </w:r>
    </w:p>
    <w:p w14:paraId="4CCC2D02" w14:textId="77777777" w:rsidR="0041640F" w:rsidRPr="0041640F" w:rsidRDefault="0041640F" w:rsidP="0041640F">
      <w:pPr>
        <w:jc w:val="left"/>
      </w:pPr>
      <w:r w:rsidRPr="0041640F">
        <w:t>________________ / [Фамилия И.О.]</w:t>
      </w:r>
    </w:p>
    <w:p w14:paraId="0C96273E" w14:textId="5B885FE2" w:rsidR="0083247E" w:rsidRPr="0041640F" w:rsidRDefault="0083247E" w:rsidP="0041640F">
      <w:pPr>
        <w:jc w:val="left"/>
      </w:pPr>
    </w:p>
    <w:sectPr w:rsidR="0083247E" w:rsidRPr="0041640F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0C6EB" w14:textId="77777777" w:rsidR="007E701B" w:rsidRDefault="007E701B" w:rsidP="00AA1082">
      <w:pPr>
        <w:spacing w:after="0" w:line="240" w:lineRule="auto"/>
      </w:pPr>
      <w:r>
        <w:separator/>
      </w:r>
    </w:p>
  </w:endnote>
  <w:endnote w:type="continuationSeparator" w:id="0">
    <w:p w14:paraId="409C3316" w14:textId="77777777" w:rsidR="007E701B" w:rsidRDefault="007E701B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8E5A2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647E3EE2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A7BFC" w14:textId="77777777" w:rsidR="007E701B" w:rsidRDefault="007E701B" w:rsidP="00AA1082">
      <w:pPr>
        <w:spacing w:after="0" w:line="240" w:lineRule="auto"/>
      </w:pPr>
      <w:r>
        <w:separator/>
      </w:r>
    </w:p>
  </w:footnote>
  <w:footnote w:type="continuationSeparator" w:id="0">
    <w:p w14:paraId="0544733C" w14:textId="77777777" w:rsidR="007E701B" w:rsidRDefault="007E701B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1BA330B1" w14:textId="77777777" w:rsidTr="004F2C3F">
      <w:tc>
        <w:tcPr>
          <w:tcW w:w="988" w:type="dxa"/>
        </w:tcPr>
        <w:p w14:paraId="2C00DEEF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8753F95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0514F8EB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109E1548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5E8FBF5B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6407E"/>
    <w:multiLevelType w:val="multilevel"/>
    <w:tmpl w:val="C83C5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4E6A04"/>
    <w:multiLevelType w:val="multilevel"/>
    <w:tmpl w:val="E138A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42B88"/>
    <w:multiLevelType w:val="multilevel"/>
    <w:tmpl w:val="915E3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9005DF"/>
    <w:multiLevelType w:val="multilevel"/>
    <w:tmpl w:val="C7BAE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9C4722"/>
    <w:multiLevelType w:val="multilevel"/>
    <w:tmpl w:val="6978B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674346"/>
    <w:multiLevelType w:val="multilevel"/>
    <w:tmpl w:val="3A1A4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A57E1A"/>
    <w:multiLevelType w:val="multilevel"/>
    <w:tmpl w:val="FAA08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4363B9"/>
    <w:multiLevelType w:val="multilevel"/>
    <w:tmpl w:val="F8EC3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2129E0"/>
    <w:multiLevelType w:val="multilevel"/>
    <w:tmpl w:val="886E5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517121"/>
    <w:multiLevelType w:val="multilevel"/>
    <w:tmpl w:val="9716B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8E11ED"/>
    <w:multiLevelType w:val="multilevel"/>
    <w:tmpl w:val="CE9CE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EC659F"/>
    <w:multiLevelType w:val="multilevel"/>
    <w:tmpl w:val="ACA4B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855DDB"/>
    <w:multiLevelType w:val="multilevel"/>
    <w:tmpl w:val="C3AC5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D9067D"/>
    <w:multiLevelType w:val="multilevel"/>
    <w:tmpl w:val="45400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0E62361"/>
    <w:multiLevelType w:val="hybridMultilevel"/>
    <w:tmpl w:val="0D583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EE3CE6"/>
    <w:multiLevelType w:val="multilevel"/>
    <w:tmpl w:val="0DCA5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2C7D76"/>
    <w:multiLevelType w:val="multilevel"/>
    <w:tmpl w:val="B694C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D069AC"/>
    <w:multiLevelType w:val="multilevel"/>
    <w:tmpl w:val="5176B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285DEE"/>
    <w:multiLevelType w:val="multilevel"/>
    <w:tmpl w:val="66B6D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E707D3F"/>
    <w:multiLevelType w:val="multilevel"/>
    <w:tmpl w:val="44A24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823271"/>
    <w:multiLevelType w:val="multilevel"/>
    <w:tmpl w:val="A9BAF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AE5806"/>
    <w:multiLevelType w:val="multilevel"/>
    <w:tmpl w:val="5F407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764224"/>
    <w:multiLevelType w:val="multilevel"/>
    <w:tmpl w:val="512EB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FA43982"/>
    <w:multiLevelType w:val="multilevel"/>
    <w:tmpl w:val="BA10A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3A25A91"/>
    <w:multiLevelType w:val="hybridMultilevel"/>
    <w:tmpl w:val="AB74F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435E0A"/>
    <w:multiLevelType w:val="multilevel"/>
    <w:tmpl w:val="04DA7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A961972"/>
    <w:multiLevelType w:val="multilevel"/>
    <w:tmpl w:val="B296A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E24783B"/>
    <w:multiLevelType w:val="multilevel"/>
    <w:tmpl w:val="70D8A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FEC44A2"/>
    <w:multiLevelType w:val="multilevel"/>
    <w:tmpl w:val="97343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3036DC1"/>
    <w:multiLevelType w:val="multilevel"/>
    <w:tmpl w:val="BB064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AFF326C"/>
    <w:multiLevelType w:val="multilevel"/>
    <w:tmpl w:val="34F28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1792797"/>
    <w:multiLevelType w:val="multilevel"/>
    <w:tmpl w:val="EB56E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1D0D61"/>
    <w:multiLevelType w:val="multilevel"/>
    <w:tmpl w:val="F0BE4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34766C7"/>
    <w:multiLevelType w:val="multilevel"/>
    <w:tmpl w:val="40649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4014476"/>
    <w:multiLevelType w:val="multilevel"/>
    <w:tmpl w:val="5EC28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C4C63B0"/>
    <w:multiLevelType w:val="multilevel"/>
    <w:tmpl w:val="25B02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C536CFB"/>
    <w:multiLevelType w:val="multilevel"/>
    <w:tmpl w:val="5F1E8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CB64AC3"/>
    <w:multiLevelType w:val="multilevel"/>
    <w:tmpl w:val="98B27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DE65277"/>
    <w:multiLevelType w:val="multilevel"/>
    <w:tmpl w:val="DA849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0FC4C97"/>
    <w:multiLevelType w:val="multilevel"/>
    <w:tmpl w:val="065C6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1983747"/>
    <w:multiLevelType w:val="multilevel"/>
    <w:tmpl w:val="B9441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7390AAC"/>
    <w:multiLevelType w:val="multilevel"/>
    <w:tmpl w:val="407C4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A4276F6"/>
    <w:multiLevelType w:val="multilevel"/>
    <w:tmpl w:val="21541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34183138">
    <w:abstractNumId w:val="24"/>
  </w:num>
  <w:num w:numId="2" w16cid:durableId="1452941838">
    <w:abstractNumId w:val="14"/>
  </w:num>
  <w:num w:numId="3" w16cid:durableId="973607643">
    <w:abstractNumId w:val="27"/>
  </w:num>
  <w:num w:numId="4" w16cid:durableId="311717642">
    <w:abstractNumId w:val="7"/>
  </w:num>
  <w:num w:numId="5" w16cid:durableId="1548955455">
    <w:abstractNumId w:val="8"/>
  </w:num>
  <w:num w:numId="6" w16cid:durableId="1895265005">
    <w:abstractNumId w:val="25"/>
  </w:num>
  <w:num w:numId="7" w16cid:durableId="1812361597">
    <w:abstractNumId w:val="6"/>
  </w:num>
  <w:num w:numId="8" w16cid:durableId="389576680">
    <w:abstractNumId w:val="18"/>
  </w:num>
  <w:num w:numId="9" w16cid:durableId="1339429729">
    <w:abstractNumId w:val="23"/>
  </w:num>
  <w:num w:numId="10" w16cid:durableId="174347891">
    <w:abstractNumId w:val="2"/>
  </w:num>
  <w:num w:numId="11" w16cid:durableId="1279028447">
    <w:abstractNumId w:val="19"/>
  </w:num>
  <w:num w:numId="12" w16cid:durableId="1706173077">
    <w:abstractNumId w:val="28"/>
  </w:num>
  <w:num w:numId="13" w16cid:durableId="330641445">
    <w:abstractNumId w:val="30"/>
  </w:num>
  <w:num w:numId="14" w16cid:durableId="597102246">
    <w:abstractNumId w:val="31"/>
  </w:num>
  <w:num w:numId="15" w16cid:durableId="247010532">
    <w:abstractNumId w:val="13"/>
  </w:num>
  <w:num w:numId="16" w16cid:durableId="498227888">
    <w:abstractNumId w:val="16"/>
  </w:num>
  <w:num w:numId="17" w16cid:durableId="39939590">
    <w:abstractNumId w:val="34"/>
  </w:num>
  <w:num w:numId="18" w16cid:durableId="458300837">
    <w:abstractNumId w:val="10"/>
  </w:num>
  <w:num w:numId="19" w16cid:durableId="1896044014">
    <w:abstractNumId w:val="21"/>
  </w:num>
  <w:num w:numId="20" w16cid:durableId="1551571222">
    <w:abstractNumId w:val="32"/>
  </w:num>
  <w:num w:numId="21" w16cid:durableId="2104303046">
    <w:abstractNumId w:val="15"/>
  </w:num>
  <w:num w:numId="22" w16cid:durableId="1630748321">
    <w:abstractNumId w:val="26"/>
  </w:num>
  <w:num w:numId="23" w16cid:durableId="1524517003">
    <w:abstractNumId w:val="41"/>
  </w:num>
  <w:num w:numId="24" w16cid:durableId="1340504884">
    <w:abstractNumId w:val="0"/>
  </w:num>
  <w:num w:numId="25" w16cid:durableId="1924953197">
    <w:abstractNumId w:val="17"/>
  </w:num>
  <w:num w:numId="26" w16cid:durableId="228735703">
    <w:abstractNumId w:val="1"/>
  </w:num>
  <w:num w:numId="27" w16cid:durableId="902758924">
    <w:abstractNumId w:val="4"/>
  </w:num>
  <w:num w:numId="28" w16cid:durableId="596446337">
    <w:abstractNumId w:val="22"/>
  </w:num>
  <w:num w:numId="29" w16cid:durableId="1747068485">
    <w:abstractNumId w:val="39"/>
  </w:num>
  <w:num w:numId="30" w16cid:durableId="1794130543">
    <w:abstractNumId w:val="12"/>
  </w:num>
  <w:num w:numId="31" w16cid:durableId="1076976053">
    <w:abstractNumId w:val="36"/>
  </w:num>
  <w:num w:numId="32" w16cid:durableId="1008362091">
    <w:abstractNumId w:val="37"/>
  </w:num>
  <w:num w:numId="33" w16cid:durableId="1551572600">
    <w:abstractNumId w:val="40"/>
  </w:num>
  <w:num w:numId="34" w16cid:durableId="940720069">
    <w:abstractNumId w:val="42"/>
  </w:num>
  <w:num w:numId="35" w16cid:durableId="1810172758">
    <w:abstractNumId w:val="9"/>
  </w:num>
  <w:num w:numId="36" w16cid:durableId="1334409542">
    <w:abstractNumId w:val="38"/>
  </w:num>
  <w:num w:numId="37" w16cid:durableId="336421129">
    <w:abstractNumId w:val="29"/>
  </w:num>
  <w:num w:numId="38" w16cid:durableId="1897081525">
    <w:abstractNumId w:val="11"/>
  </w:num>
  <w:num w:numId="39" w16cid:durableId="1007945387">
    <w:abstractNumId w:val="5"/>
  </w:num>
  <w:num w:numId="40" w16cid:durableId="42216870">
    <w:abstractNumId w:val="20"/>
  </w:num>
  <w:num w:numId="41" w16cid:durableId="456678130">
    <w:abstractNumId w:val="35"/>
  </w:num>
  <w:num w:numId="42" w16cid:durableId="1087189130">
    <w:abstractNumId w:val="3"/>
  </w:num>
  <w:num w:numId="43" w16cid:durableId="85164737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9F9"/>
    <w:rsid w:val="00046E3C"/>
    <w:rsid w:val="00050C30"/>
    <w:rsid w:val="000C285E"/>
    <w:rsid w:val="000D675F"/>
    <w:rsid w:val="000E186D"/>
    <w:rsid w:val="00110694"/>
    <w:rsid w:val="001134CC"/>
    <w:rsid w:val="00124C52"/>
    <w:rsid w:val="00136CBC"/>
    <w:rsid w:val="001E0377"/>
    <w:rsid w:val="002246DE"/>
    <w:rsid w:val="00227EAA"/>
    <w:rsid w:val="002337F8"/>
    <w:rsid w:val="00262D34"/>
    <w:rsid w:val="0029453C"/>
    <w:rsid w:val="002C49A2"/>
    <w:rsid w:val="002E72FD"/>
    <w:rsid w:val="00313859"/>
    <w:rsid w:val="003D025F"/>
    <w:rsid w:val="00415D01"/>
    <w:rsid w:val="0041640F"/>
    <w:rsid w:val="00456FEF"/>
    <w:rsid w:val="00461B7D"/>
    <w:rsid w:val="00472E2F"/>
    <w:rsid w:val="00496319"/>
    <w:rsid w:val="004F2C3F"/>
    <w:rsid w:val="005C4260"/>
    <w:rsid w:val="005D164E"/>
    <w:rsid w:val="005E5BD6"/>
    <w:rsid w:val="00657808"/>
    <w:rsid w:val="00675063"/>
    <w:rsid w:val="006B4B8D"/>
    <w:rsid w:val="007129F9"/>
    <w:rsid w:val="00715AA9"/>
    <w:rsid w:val="00763038"/>
    <w:rsid w:val="007E1463"/>
    <w:rsid w:val="007E701B"/>
    <w:rsid w:val="0080471F"/>
    <w:rsid w:val="008057E1"/>
    <w:rsid w:val="0083238E"/>
    <w:rsid w:val="0083247E"/>
    <w:rsid w:val="00851E79"/>
    <w:rsid w:val="008D439D"/>
    <w:rsid w:val="00901596"/>
    <w:rsid w:val="00911C81"/>
    <w:rsid w:val="00A50AB7"/>
    <w:rsid w:val="00A665AD"/>
    <w:rsid w:val="00A95EF3"/>
    <w:rsid w:val="00A9773E"/>
    <w:rsid w:val="00AA1082"/>
    <w:rsid w:val="00B10717"/>
    <w:rsid w:val="00B35316"/>
    <w:rsid w:val="00B51C05"/>
    <w:rsid w:val="00B612B5"/>
    <w:rsid w:val="00B66532"/>
    <w:rsid w:val="00B67013"/>
    <w:rsid w:val="00B70196"/>
    <w:rsid w:val="00B90F31"/>
    <w:rsid w:val="00B95C31"/>
    <w:rsid w:val="00BC6477"/>
    <w:rsid w:val="00BE1BCA"/>
    <w:rsid w:val="00C669A3"/>
    <w:rsid w:val="00C90091"/>
    <w:rsid w:val="00C916CE"/>
    <w:rsid w:val="00CA3E33"/>
    <w:rsid w:val="00CB4482"/>
    <w:rsid w:val="00CD35ED"/>
    <w:rsid w:val="00D0255E"/>
    <w:rsid w:val="00D03191"/>
    <w:rsid w:val="00D139FF"/>
    <w:rsid w:val="00D15699"/>
    <w:rsid w:val="00D76008"/>
    <w:rsid w:val="00D91AF0"/>
    <w:rsid w:val="00DC29EF"/>
    <w:rsid w:val="00DF693F"/>
    <w:rsid w:val="00DF6F94"/>
    <w:rsid w:val="00E11403"/>
    <w:rsid w:val="00E27EE6"/>
    <w:rsid w:val="00E6623A"/>
    <w:rsid w:val="00E91859"/>
    <w:rsid w:val="00EE6436"/>
    <w:rsid w:val="00EF50E6"/>
    <w:rsid w:val="00F47759"/>
    <w:rsid w:val="00F56DD7"/>
    <w:rsid w:val="00F803C9"/>
    <w:rsid w:val="00FB315C"/>
    <w:rsid w:val="00FC6645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400D96"/>
  <w15:chartTrackingRefBased/>
  <w15:docId w15:val="{BBCDB86C-54CD-4307-A184-E0759422F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%20V\Documents\&#1053;&#1072;&#1089;&#1090;&#1088;&#1072;&#1080;&#1074;&#1072;&#1077;&#1084;&#1099;&#1077;%20&#1096;&#1072;&#1073;&#1083;&#1086;&#1085;&#1099;%20Office\&#1064;&#1040;&#1041;&#1051;&#1054;&#1053;%20&#1070;&#1056;&#1044;&#1054;&#1050;&#1059;&#1052;&#1045;&#1053;&#1058;&#1040;%20&#1053;&#1040;%20&#1057;&#1040;&#1049;&#1058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ЮРДОКУМЕНТА НА САЙТ.dotx</Template>
  <TotalTime>1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 V</dc:creator>
  <cp:keywords>Типовой шаблон (образец) документа</cp:keywords>
  <dc:description/>
  <cp:lastModifiedBy>Evgeniy Mister</cp:lastModifiedBy>
  <cp:revision>2</cp:revision>
  <dcterms:created xsi:type="dcterms:W3CDTF">2026-07-18T16:20:00Z</dcterms:created>
  <dcterms:modified xsi:type="dcterms:W3CDTF">2026-07-18T16:20:00Z</dcterms:modified>
</cp:coreProperties>
</file>