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FD3B" w14:textId="77777777" w:rsidR="004F6D9E" w:rsidRPr="004F6D9E" w:rsidRDefault="004F6D9E" w:rsidP="004F6D9E">
      <w:pPr>
        <w:jc w:val="left"/>
      </w:pPr>
      <w:r w:rsidRPr="004F6D9E">
        <w:t>В [Название суда]</w:t>
      </w:r>
      <w:r w:rsidRPr="004F6D9E">
        <w:br/>
        <w:t>Адрес: [Адрес суда]</w:t>
      </w:r>
      <w:r w:rsidRPr="004F6D9E">
        <w:br/>
      </w:r>
      <w:r w:rsidRPr="004F6D9E">
        <w:br/>
      </w:r>
      <w:r w:rsidRPr="004F6D9E">
        <w:rPr>
          <w:b/>
          <w:bCs/>
        </w:rPr>
        <w:t>Заявитель (Ответчик):</w:t>
      </w:r>
      <w:r w:rsidRPr="004F6D9E">
        <w:t xml:space="preserve"> [ФИО или наименование]</w:t>
      </w:r>
      <w:r w:rsidRPr="004F6D9E">
        <w:br/>
        <w:t>Адрес: [Адрес для корреспонденции]</w:t>
      </w:r>
      <w:r w:rsidRPr="004F6D9E">
        <w:br/>
        <w:t>Телефон: [Номер телефона]</w:t>
      </w:r>
      <w:r w:rsidRPr="004F6D9E">
        <w:br/>
        <w:t>Электронная почта: [Адрес почты]</w:t>
      </w:r>
      <w:r w:rsidRPr="004F6D9E">
        <w:br/>
      </w:r>
      <w:r w:rsidRPr="004F6D9E">
        <w:br/>
      </w:r>
      <w:r w:rsidRPr="004F6D9E">
        <w:rPr>
          <w:b/>
          <w:bCs/>
        </w:rPr>
        <w:t>Истец:</w:t>
      </w:r>
      <w:r w:rsidRPr="004F6D9E">
        <w:t xml:space="preserve"> [Наименование Агента]</w:t>
      </w:r>
      <w:r w:rsidRPr="004F6D9E">
        <w:br/>
        <w:t>Адрес: [Адрес Истца]</w:t>
      </w:r>
      <w:r w:rsidRPr="004F6D9E">
        <w:br/>
        <w:t>Дело № [Номер дела]</w:t>
      </w:r>
    </w:p>
    <w:p w14:paraId="0D209FF8" w14:textId="77777777" w:rsidR="004F6D9E" w:rsidRPr="004F6D9E" w:rsidRDefault="004F6D9E" w:rsidP="004F6D9E">
      <w:pPr>
        <w:jc w:val="center"/>
        <w:rPr>
          <w:b/>
          <w:bCs/>
        </w:rPr>
      </w:pPr>
      <w:r w:rsidRPr="004F6D9E">
        <w:rPr>
          <w:b/>
          <w:bCs/>
        </w:rPr>
        <w:t>ВОЗРАЖЕНИЯ НА ИСКОВОЕ ЗАЯВЛЕНИЕ</w:t>
      </w:r>
      <w:r w:rsidRPr="004F6D9E">
        <w:rPr>
          <w:b/>
          <w:bCs/>
        </w:rPr>
        <w:br/>
        <w:t>О ВЗЫСКАНИИ ВОЗНАГРАЖДЕНИЯ ПО АГЕНТСКОМУ ДОГОВОРУ</w:t>
      </w:r>
    </w:p>
    <w:p w14:paraId="37A5B746" w14:textId="77777777" w:rsidR="004F6D9E" w:rsidRPr="004F6D9E" w:rsidRDefault="004F6D9E" w:rsidP="004F6D9E">
      <w:r w:rsidRPr="004F6D9E">
        <w:t>«__» ________ 20__ г. между Истцом (Агент) и Ответчиком (Принципал) был заключен агентский договор № [Номер] (далее - Договор). Согласно условиям Договора, Агент обязался совершать по поручению Принципала действия, направленные на [Описание поручения]. С требованиями Истца о взыскании задолженности в размере [СУММА] Ответчик не согласен по следующим основаниям.</w:t>
      </w:r>
    </w:p>
    <w:p w14:paraId="6B74CB86" w14:textId="77777777" w:rsidR="004F6D9E" w:rsidRPr="004F6D9E" w:rsidRDefault="004F6D9E" w:rsidP="004F6D9E">
      <w:r w:rsidRPr="004F6D9E">
        <w:t>Во-первых, Агентом не представлены доказательства реального исполнения поручения. В соответствии со ст. 1008 ГК РФ Агент обязан представлять отчеты в порядке и сроки, предусмотренные договором. Представленный Истцом отчет от «__» ________ 20__ г. не содержит конкретизации выполненных действий. К отчету не приложены документы, подтверждающие расходы Агента или результаты его взаимодействия с третьими лицами.</w:t>
      </w:r>
    </w:p>
    <w:p w14:paraId="7AB0BE60" w14:textId="77777777" w:rsidR="004F6D9E" w:rsidRPr="004F6D9E" w:rsidRDefault="004F6D9E" w:rsidP="004F6D9E">
      <w:r w:rsidRPr="004F6D9E">
        <w:t>Во-вторых, в силу п. 3 ст. 1008 ГК РФ Принципал, имеющий возражения по отчету агента, должен сообщить о них агенту в течение тридцати дней со дня получения отчета. «__» ________ 20__ г. Ответчиком в адрес Истца были направлены мотивированные возражения через электронную переписку (скриншоты прилагаются), однако Истец данные замечания проигнорировал и не устранил недостатки документации.</w:t>
      </w:r>
    </w:p>
    <w:p w14:paraId="69845BE3" w14:textId="77777777" w:rsidR="004F6D9E" w:rsidRPr="004F6D9E" w:rsidRDefault="004F6D9E" w:rsidP="004F6D9E">
      <w:r w:rsidRPr="004F6D9E">
        <w:t>Также стоит учитывать, что заявленная к взысканию сумма расходов Истца документально не подтверждена. Агентский договор не предполагает безусловную выплату вознаграждения без подтверждения затрат и факта оказания услуг. Учитывая изложенное, правовых оснований для удовлетворения иска не имеется.</w:t>
      </w:r>
    </w:p>
    <w:p w14:paraId="15C60CC7" w14:textId="77777777" w:rsidR="004F6D9E" w:rsidRPr="004F6D9E" w:rsidRDefault="004F6D9E" w:rsidP="004F6D9E">
      <w:pPr>
        <w:jc w:val="center"/>
        <w:rPr>
          <w:b/>
          <w:bCs/>
        </w:rPr>
      </w:pPr>
      <w:r w:rsidRPr="004F6D9E">
        <w:rPr>
          <w:b/>
          <w:bCs/>
        </w:rPr>
        <w:t>ПРОШУ:</w:t>
      </w:r>
    </w:p>
    <w:p w14:paraId="69E4E4B0" w14:textId="77777777" w:rsidR="004F6D9E" w:rsidRPr="004F6D9E" w:rsidRDefault="004F6D9E" w:rsidP="004F6D9E">
      <w:pPr>
        <w:numPr>
          <w:ilvl w:val="0"/>
          <w:numId w:val="5"/>
        </w:numPr>
      </w:pPr>
      <w:r w:rsidRPr="004F6D9E">
        <w:t>в удовлетворении исковых требований Истца в полном объеме отказать;</w:t>
      </w:r>
    </w:p>
    <w:p w14:paraId="0D262F33" w14:textId="77777777" w:rsidR="004F6D9E" w:rsidRPr="004F6D9E" w:rsidRDefault="004F6D9E" w:rsidP="004F6D9E">
      <w:pPr>
        <w:numPr>
          <w:ilvl w:val="0"/>
          <w:numId w:val="5"/>
        </w:numPr>
      </w:pPr>
      <w:r w:rsidRPr="004F6D9E">
        <w:t>приобщить к материалам дела доказательства направления возражений по отчетам Агента;</w:t>
      </w:r>
    </w:p>
    <w:p w14:paraId="0CED634A" w14:textId="77777777" w:rsidR="004F6D9E" w:rsidRPr="004F6D9E" w:rsidRDefault="004F6D9E" w:rsidP="004F6D9E">
      <w:pPr>
        <w:numPr>
          <w:ilvl w:val="0"/>
          <w:numId w:val="5"/>
        </w:numPr>
      </w:pPr>
      <w:r w:rsidRPr="004F6D9E">
        <w:t>истребовать у Истца подлинники документов, подтверждающих фактически понесенные расходы по Договору.</w:t>
      </w:r>
    </w:p>
    <w:p w14:paraId="0A06C45C" w14:textId="77777777" w:rsidR="004F6D9E" w:rsidRPr="004F6D9E" w:rsidRDefault="004F6D9E" w:rsidP="004F6D9E">
      <w:pPr>
        <w:rPr>
          <w:b/>
          <w:bCs/>
        </w:rPr>
      </w:pPr>
      <w:r w:rsidRPr="004F6D9E">
        <w:rPr>
          <w:b/>
          <w:bCs/>
        </w:rPr>
        <w:t>Приложения:</w:t>
      </w:r>
    </w:p>
    <w:p w14:paraId="40A7B2EC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lastRenderedPageBreak/>
        <w:t>копия агентского договора № [Номер] от «__» ________ 20__ г.;</w:t>
      </w:r>
    </w:p>
    <w:p w14:paraId="7C87D5BB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копия мотивированных возражений на отчет Агента;</w:t>
      </w:r>
    </w:p>
    <w:p w14:paraId="021F6A83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доказательства отправки возражений (почтовая опись или скриншот переписки);</w:t>
      </w:r>
    </w:p>
    <w:p w14:paraId="0A45D592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договоры с третьими лицами (при наличии);</w:t>
      </w:r>
    </w:p>
    <w:p w14:paraId="341EFB70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выписка по банковскому счету за период исполнения Договора;</w:t>
      </w:r>
    </w:p>
    <w:p w14:paraId="23A0C767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копия доверенности на представителя;</w:t>
      </w:r>
    </w:p>
    <w:p w14:paraId="6A0E8F32" w14:textId="77777777" w:rsidR="004F6D9E" w:rsidRPr="004F6D9E" w:rsidRDefault="004F6D9E" w:rsidP="004F6D9E">
      <w:pPr>
        <w:numPr>
          <w:ilvl w:val="0"/>
          <w:numId w:val="6"/>
        </w:numPr>
      </w:pPr>
      <w:r w:rsidRPr="004F6D9E">
        <w:t>доказательство направления возражений Истцу.</w:t>
      </w:r>
    </w:p>
    <w:p w14:paraId="4B987261" w14:textId="77777777" w:rsidR="004F6D9E" w:rsidRPr="004F6D9E" w:rsidRDefault="004F6D9E" w:rsidP="004F6D9E">
      <w:pPr>
        <w:jc w:val="left"/>
      </w:pPr>
      <w:r w:rsidRPr="004F6D9E">
        <w:t>«__» ________ 20__ г.</w:t>
      </w:r>
      <w:r w:rsidRPr="004F6D9E">
        <w:br/>
        <w:t>________________ / [Фамилия И.О.]</w:t>
      </w:r>
    </w:p>
    <w:p w14:paraId="6133C85B" w14:textId="77777777" w:rsidR="0083247E" w:rsidRPr="004F6D9E" w:rsidRDefault="0083247E" w:rsidP="004F6D9E"/>
    <w:sectPr w:rsidR="0083247E" w:rsidRPr="004F6D9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6ACF" w14:textId="77777777" w:rsidR="00552CDC" w:rsidRDefault="00552CDC" w:rsidP="00AA1082">
      <w:pPr>
        <w:spacing w:after="0" w:line="240" w:lineRule="auto"/>
      </w:pPr>
      <w:r>
        <w:separator/>
      </w:r>
    </w:p>
  </w:endnote>
  <w:endnote w:type="continuationSeparator" w:id="0">
    <w:p w14:paraId="08C911EE" w14:textId="77777777" w:rsidR="00552CDC" w:rsidRDefault="00552CD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11C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4763C19B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4019" w14:textId="77777777" w:rsidR="00552CDC" w:rsidRDefault="00552CDC" w:rsidP="00AA1082">
      <w:pPr>
        <w:spacing w:after="0" w:line="240" w:lineRule="auto"/>
      </w:pPr>
      <w:r>
        <w:separator/>
      </w:r>
    </w:p>
  </w:footnote>
  <w:footnote w:type="continuationSeparator" w:id="0">
    <w:p w14:paraId="6B45DA28" w14:textId="77777777" w:rsidR="00552CDC" w:rsidRDefault="00552CD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537A5B8" w14:textId="77777777" w:rsidTr="004F2C3F">
      <w:tc>
        <w:tcPr>
          <w:tcW w:w="988" w:type="dxa"/>
        </w:tcPr>
        <w:p w14:paraId="50E8BAB8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0B4FFBFD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1682D5E8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454D337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32DD5B49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E5A"/>
    <w:multiLevelType w:val="multilevel"/>
    <w:tmpl w:val="D97A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21B09"/>
    <w:multiLevelType w:val="multilevel"/>
    <w:tmpl w:val="9D6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48143D"/>
    <w:multiLevelType w:val="multilevel"/>
    <w:tmpl w:val="54A8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3512B2"/>
    <w:multiLevelType w:val="multilevel"/>
    <w:tmpl w:val="DEA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1"/>
  </w:num>
  <w:num w:numId="3" w16cid:durableId="357390124">
    <w:abstractNumId w:val="4"/>
  </w:num>
  <w:num w:numId="4" w16cid:durableId="1357541378">
    <w:abstractNumId w:val="0"/>
  </w:num>
  <w:num w:numId="5" w16cid:durableId="1778326052">
    <w:abstractNumId w:val="3"/>
  </w:num>
  <w:num w:numId="6" w16cid:durableId="575675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54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4F6D9E"/>
    <w:rsid w:val="00552CDC"/>
    <w:rsid w:val="00577454"/>
    <w:rsid w:val="00657808"/>
    <w:rsid w:val="00675063"/>
    <w:rsid w:val="007E1463"/>
    <w:rsid w:val="008057E1"/>
    <w:rsid w:val="0083238E"/>
    <w:rsid w:val="0083247E"/>
    <w:rsid w:val="008D439D"/>
    <w:rsid w:val="009212F3"/>
    <w:rsid w:val="00A93DA0"/>
    <w:rsid w:val="00A95EF3"/>
    <w:rsid w:val="00A9773E"/>
    <w:rsid w:val="00AA1082"/>
    <w:rsid w:val="00B10717"/>
    <w:rsid w:val="00B66532"/>
    <w:rsid w:val="00B90F31"/>
    <w:rsid w:val="00BE1BC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D1798"/>
  <w15:chartTrackingRefBased/>
  <w15:docId w15:val="{332B33E0-1B0E-4C76-89D3-9E1E0A9B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2026-05-22T08:46:00Z</dcterms:created>
  <dcterms:modified xsi:type="dcterms:W3CDTF">2026-05-22T08:46:00Z</dcterms:modified>
</cp:coreProperties>
</file>