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47A22" w14:textId="77777777" w:rsidR="00A67879" w:rsidRPr="00A67879" w:rsidRDefault="00A67879" w:rsidP="00A67879">
      <w:pPr>
        <w:ind w:firstLine="708"/>
        <w:jc w:val="right"/>
      </w:pPr>
      <w:r w:rsidRPr="00A67879">
        <w:t>В [Название суда]</w:t>
      </w:r>
      <w:r w:rsidRPr="00A67879">
        <w:br/>
        <w:t>Адрес: [Адрес суда]</w:t>
      </w:r>
    </w:p>
    <w:p w14:paraId="4D8E428B" w14:textId="77777777" w:rsidR="00A67879" w:rsidRPr="00A67879" w:rsidRDefault="00A67879" w:rsidP="00A67879">
      <w:pPr>
        <w:ind w:firstLine="708"/>
        <w:jc w:val="right"/>
      </w:pPr>
      <w:r w:rsidRPr="00A67879">
        <w:t>Судья: [Фамилия И.О.]</w:t>
      </w:r>
      <w:r w:rsidRPr="00A67879">
        <w:br/>
        <w:t>Дело №: [Номер дела]</w:t>
      </w:r>
    </w:p>
    <w:p w14:paraId="659BA051" w14:textId="77777777" w:rsidR="00A67879" w:rsidRPr="00A67879" w:rsidRDefault="00A67879" w:rsidP="00A67879">
      <w:pPr>
        <w:ind w:firstLine="708"/>
        <w:jc w:val="right"/>
      </w:pPr>
      <w:r w:rsidRPr="00A67879">
        <w:t>Ответчик: [ФИО полностью или наименование]</w:t>
      </w:r>
      <w:r w:rsidRPr="00A67879">
        <w:br/>
        <w:t>Адрес: [Адрес для корреспонденции]</w:t>
      </w:r>
      <w:r w:rsidRPr="00A67879">
        <w:br/>
        <w:t>Телефон: [Номер телефона]</w:t>
      </w:r>
    </w:p>
    <w:p w14:paraId="1E622AC1" w14:textId="77777777" w:rsidR="00A67879" w:rsidRPr="00A67879" w:rsidRDefault="00A67879" w:rsidP="00A67879">
      <w:pPr>
        <w:ind w:firstLine="708"/>
        <w:jc w:val="right"/>
      </w:pPr>
      <w:r w:rsidRPr="00A67879">
        <w:t>Истец: [ФИО или наименование]</w:t>
      </w:r>
      <w:r w:rsidRPr="00A67879">
        <w:br/>
        <w:t>Адрес: [Адрес регистрации]</w:t>
      </w:r>
    </w:p>
    <w:p w14:paraId="370EF419" w14:textId="77777777" w:rsidR="00A67879" w:rsidRPr="00A67879" w:rsidRDefault="00A67879" w:rsidP="00A67879">
      <w:pPr>
        <w:ind w:firstLine="708"/>
        <w:jc w:val="center"/>
        <w:rPr>
          <w:b/>
          <w:bCs/>
        </w:rPr>
      </w:pPr>
      <w:r w:rsidRPr="00A67879">
        <w:rPr>
          <w:b/>
          <w:bCs/>
        </w:rPr>
        <w:t>ВОЗРАЖЕНИЯ НА ИСКОВОЕ ЗАЯВЛЕНИЕ</w:t>
      </w:r>
      <w:r w:rsidRPr="00A67879">
        <w:rPr>
          <w:b/>
          <w:bCs/>
        </w:rPr>
        <w:br/>
        <w:t>об оказании услуг</w:t>
      </w:r>
    </w:p>
    <w:p w14:paraId="53B72F95" w14:textId="77777777" w:rsidR="00A67879" w:rsidRPr="00A67879" w:rsidRDefault="00A67879" w:rsidP="00A67879">
      <w:pPr>
        <w:ind w:firstLine="708"/>
      </w:pPr>
      <w:r w:rsidRPr="00A67879">
        <w:t>В производстве [Название суда] находится гражданское дело по иску [Истец] к [Ответчик] о взыскании задолженности по договору возмездного оказания услуг № [Номер] от "__" ________ 20__ г. Ответчик не признает исковые требования в полном объеме по следующим основаниям.</w:t>
      </w:r>
    </w:p>
    <w:p w14:paraId="35A9526D" w14:textId="77777777" w:rsidR="00A67879" w:rsidRPr="00A67879" w:rsidRDefault="00A67879" w:rsidP="00A67879">
      <w:pPr>
        <w:ind w:firstLine="708"/>
      </w:pPr>
      <w:r w:rsidRPr="00A67879">
        <w:t>Согласно условиям договора, Истец обязался оказать услуги по [Описание услуг], а Ответчик - оплатить их в размере [СУММА]. Однако в период с "__" ________ 20__ г. по "__" ________ 20__ г. Истцом фактически не было совершено действий, составляющих предмет договора. В материалах дела отсутствуют акты об оказании услуг, подписанные Ответчиком, равно как и доказательства направления таких актов в наш адрес.</w:t>
      </w:r>
    </w:p>
    <w:p w14:paraId="3BCBFDA2" w14:textId="77777777" w:rsidR="00A67879" w:rsidRPr="00A67879" w:rsidRDefault="00A67879" w:rsidP="00A67879">
      <w:pPr>
        <w:ind w:firstLine="708"/>
      </w:pPr>
      <w:r w:rsidRPr="00A67879">
        <w:t>На основании ст. 779 ГК РФ, исполнитель обязан по заданию заказчика оказать услуги (совершить определенные действия или осуществить определенную деятельность). Поскольку фактического оказания услуг не произошло, у Ответчика не возникло обязанности по их оплате. Более того, "__" ________ 20__ г. Ответчиком в адрес Истца через цифровой канал коммуникации (мессенджер) было направлено претензионное сообщение о несоблюдении сроков, на что Истец ответил признанием факта отсутствия персонала для выполнения задачи.</w:t>
      </w:r>
    </w:p>
    <w:p w14:paraId="1BCE081F" w14:textId="77777777" w:rsidR="00A67879" w:rsidRPr="00A67879" w:rsidRDefault="00A67879" w:rsidP="00A67879">
      <w:pPr>
        <w:ind w:firstLine="708"/>
      </w:pPr>
      <w:r w:rsidRPr="00A67879">
        <w:t>Также Истец заявляет о взыскании неустойки. Считаю данное требование необоснованным, так как основное обязательство не возникло вследствие ненадлежащего исполнения договора самим Истцом. В соответствии со ст. 401 ГК РФ, лицо признается невиновным, если при той степени заботливости и осмотрительности, какая от него требовалась по характеру обязательства, оно приняло все меры для надлежащего исполнения обязательства. В данной ситуации просрочка оплаты вызвана отсутствием результата услуг.</w:t>
      </w:r>
    </w:p>
    <w:p w14:paraId="4A1A3FB0" w14:textId="77777777" w:rsidR="00A67879" w:rsidRPr="00A67879" w:rsidRDefault="00A67879" w:rsidP="00A67879">
      <w:pPr>
        <w:ind w:firstLine="708"/>
      </w:pPr>
      <w:r w:rsidRPr="00A67879">
        <w:t>ПРОШУ:</w:t>
      </w:r>
    </w:p>
    <w:p w14:paraId="6C0A2624" w14:textId="77777777" w:rsidR="00A67879" w:rsidRPr="00A67879" w:rsidRDefault="00A67879" w:rsidP="00A67879">
      <w:pPr>
        <w:numPr>
          <w:ilvl w:val="0"/>
          <w:numId w:val="3"/>
        </w:numPr>
      </w:pPr>
      <w:r w:rsidRPr="00A67879">
        <w:t>в удовлетворении исковых требований [Истец] к [Ответчик] о взыскании задолженности и неустойки по договору № [Номер] от "__" ________ 20__ г. отказать в полном объеме;</w:t>
      </w:r>
    </w:p>
    <w:p w14:paraId="5C661FCC" w14:textId="77777777" w:rsidR="00A67879" w:rsidRPr="00A67879" w:rsidRDefault="00A67879" w:rsidP="00A67879">
      <w:pPr>
        <w:numPr>
          <w:ilvl w:val="0"/>
          <w:numId w:val="3"/>
        </w:numPr>
      </w:pPr>
      <w:r w:rsidRPr="00A67879">
        <w:t>приобщить к материалам дела доказательства отсутствия факта оказания услуг (скриншоты переписки, уведомления);</w:t>
      </w:r>
    </w:p>
    <w:p w14:paraId="54DEC487" w14:textId="77777777" w:rsidR="00A67879" w:rsidRPr="00A67879" w:rsidRDefault="00A67879" w:rsidP="00A67879">
      <w:pPr>
        <w:numPr>
          <w:ilvl w:val="0"/>
          <w:numId w:val="3"/>
        </w:numPr>
      </w:pPr>
      <w:r w:rsidRPr="00A67879">
        <w:lastRenderedPageBreak/>
        <w:t>вызвать в качестве свидетеля [ФИО], способного подтвердить отсутствие Истца на объекте в период оказания услуг.</w:t>
      </w:r>
    </w:p>
    <w:p w14:paraId="01264CB5" w14:textId="77777777" w:rsidR="00A67879" w:rsidRPr="00A67879" w:rsidRDefault="00A67879" w:rsidP="00A67879">
      <w:pPr>
        <w:ind w:firstLine="708"/>
      </w:pPr>
      <w:r w:rsidRPr="00A67879">
        <w:t>Приложения:</w:t>
      </w:r>
    </w:p>
    <w:p w14:paraId="3559712E" w14:textId="77777777" w:rsidR="00A67879" w:rsidRPr="00A67879" w:rsidRDefault="00A67879" w:rsidP="00A67879">
      <w:pPr>
        <w:numPr>
          <w:ilvl w:val="0"/>
          <w:numId w:val="4"/>
        </w:numPr>
      </w:pPr>
      <w:r w:rsidRPr="00A67879">
        <w:t>копия возражений для Истца;</w:t>
      </w:r>
    </w:p>
    <w:p w14:paraId="4357B8BF" w14:textId="77777777" w:rsidR="00A67879" w:rsidRPr="00A67879" w:rsidRDefault="00A67879" w:rsidP="00A67879">
      <w:pPr>
        <w:numPr>
          <w:ilvl w:val="0"/>
          <w:numId w:val="4"/>
        </w:numPr>
      </w:pPr>
      <w:r w:rsidRPr="00A67879">
        <w:t>копия договора об оказании услуг № [Номер] от "__" ________ 20__ г.;</w:t>
      </w:r>
    </w:p>
    <w:p w14:paraId="17573DDC" w14:textId="77777777" w:rsidR="00A67879" w:rsidRPr="00A67879" w:rsidRDefault="00A67879" w:rsidP="00A67879">
      <w:pPr>
        <w:numPr>
          <w:ilvl w:val="0"/>
          <w:numId w:val="4"/>
        </w:numPr>
      </w:pPr>
      <w:r w:rsidRPr="00A67879">
        <w:t>распечатка электронной переписки сторон (скриншоты из мессенджера);</w:t>
      </w:r>
    </w:p>
    <w:p w14:paraId="08ECE137" w14:textId="77777777" w:rsidR="00A67879" w:rsidRPr="00A67879" w:rsidRDefault="00A67879" w:rsidP="00A67879">
      <w:pPr>
        <w:numPr>
          <w:ilvl w:val="0"/>
          <w:numId w:val="4"/>
        </w:numPr>
      </w:pPr>
      <w:r w:rsidRPr="00A67879">
        <w:t>копия уведомления о расторжении договора от "__" ________ 20__ г.;</w:t>
      </w:r>
    </w:p>
    <w:p w14:paraId="0288A89E" w14:textId="77777777" w:rsidR="00A67879" w:rsidRPr="00A67879" w:rsidRDefault="00A67879" w:rsidP="00A67879">
      <w:pPr>
        <w:numPr>
          <w:ilvl w:val="0"/>
          <w:numId w:val="4"/>
        </w:numPr>
      </w:pPr>
      <w:r w:rsidRPr="00A67879">
        <w:t>документы, подтверждающие направление копий возражений сторонам;</w:t>
      </w:r>
    </w:p>
    <w:p w14:paraId="4FB95A43" w14:textId="77777777" w:rsidR="00A67879" w:rsidRPr="00A67879" w:rsidRDefault="00A67879" w:rsidP="00A67879">
      <w:pPr>
        <w:numPr>
          <w:ilvl w:val="0"/>
          <w:numId w:val="4"/>
        </w:numPr>
      </w:pPr>
      <w:r w:rsidRPr="00A67879">
        <w:t>справка об отсутствии фактического результата услуг.</w:t>
      </w:r>
    </w:p>
    <w:p w14:paraId="14C8A445" w14:textId="095C0F5D" w:rsidR="00A67879" w:rsidRPr="00A67879" w:rsidRDefault="00A67879" w:rsidP="00A67879">
      <w:pPr>
        <w:ind w:firstLine="708"/>
      </w:pPr>
      <w:r w:rsidRPr="00A67879">
        <w:t>«__» ________ 20__ г.</w:t>
      </w:r>
      <w:r>
        <w:rPr>
          <w:lang w:val="en-US"/>
        </w:rPr>
        <w:t xml:space="preserve">                </w:t>
      </w:r>
      <w:r w:rsidRPr="00A67879">
        <w:t>________________ / [Фамилия И.О.]</w:t>
      </w:r>
    </w:p>
    <w:p w14:paraId="6E6C6D3D" w14:textId="77777777" w:rsidR="0083247E" w:rsidRPr="00A67879" w:rsidRDefault="0083247E" w:rsidP="00A67879">
      <w:pPr>
        <w:ind w:firstLine="708"/>
      </w:pPr>
    </w:p>
    <w:p w14:paraId="50A7ABD4" w14:textId="77777777" w:rsidR="0083247E" w:rsidRPr="00A67879" w:rsidRDefault="0083247E" w:rsidP="00A67879">
      <w:pPr>
        <w:ind w:firstLine="708"/>
      </w:pPr>
    </w:p>
    <w:p w14:paraId="4B77C8CB" w14:textId="77777777" w:rsidR="0083247E" w:rsidRPr="00A67879" w:rsidRDefault="0083247E" w:rsidP="00A67879">
      <w:pPr>
        <w:ind w:firstLine="708"/>
      </w:pPr>
    </w:p>
    <w:p w14:paraId="4D5EF959" w14:textId="77777777" w:rsidR="0083247E" w:rsidRPr="00A67879" w:rsidRDefault="0083247E" w:rsidP="00A67879">
      <w:pPr>
        <w:ind w:firstLine="708"/>
      </w:pPr>
    </w:p>
    <w:sectPr w:rsidR="0083247E" w:rsidRPr="00A67879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CD441" w14:textId="77777777" w:rsidR="00515A6C" w:rsidRDefault="00515A6C" w:rsidP="00AA1082">
      <w:pPr>
        <w:spacing w:after="0" w:line="240" w:lineRule="auto"/>
      </w:pPr>
      <w:r>
        <w:separator/>
      </w:r>
    </w:p>
  </w:endnote>
  <w:endnote w:type="continuationSeparator" w:id="0">
    <w:p w14:paraId="0C31A61B" w14:textId="77777777" w:rsidR="00515A6C" w:rsidRDefault="00515A6C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8D8BC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7FF5F57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BA139" w14:textId="77777777" w:rsidR="00515A6C" w:rsidRDefault="00515A6C" w:rsidP="00AA1082">
      <w:pPr>
        <w:spacing w:after="0" w:line="240" w:lineRule="auto"/>
      </w:pPr>
      <w:r>
        <w:separator/>
      </w:r>
    </w:p>
  </w:footnote>
  <w:footnote w:type="continuationSeparator" w:id="0">
    <w:p w14:paraId="083C7BF9" w14:textId="77777777" w:rsidR="00515A6C" w:rsidRDefault="00515A6C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08AA98C" w14:textId="77777777" w:rsidTr="004F2C3F">
      <w:tc>
        <w:tcPr>
          <w:tcW w:w="988" w:type="dxa"/>
        </w:tcPr>
        <w:p w14:paraId="04BA757C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0039B7C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414BAA0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0EC5AD01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29743D0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D3107"/>
    <w:multiLevelType w:val="multilevel"/>
    <w:tmpl w:val="2612C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431EB"/>
    <w:multiLevelType w:val="multilevel"/>
    <w:tmpl w:val="722A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183138">
    <w:abstractNumId w:val="3"/>
  </w:num>
  <w:num w:numId="2" w16cid:durableId="1452941838">
    <w:abstractNumId w:val="1"/>
  </w:num>
  <w:num w:numId="3" w16cid:durableId="1474174195">
    <w:abstractNumId w:val="0"/>
  </w:num>
  <w:num w:numId="4" w16cid:durableId="441534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879"/>
    <w:rsid w:val="00050C30"/>
    <w:rsid w:val="000C285E"/>
    <w:rsid w:val="000D675F"/>
    <w:rsid w:val="000E186D"/>
    <w:rsid w:val="00124C52"/>
    <w:rsid w:val="00136CBC"/>
    <w:rsid w:val="002246DE"/>
    <w:rsid w:val="00227EAA"/>
    <w:rsid w:val="0029453C"/>
    <w:rsid w:val="00313859"/>
    <w:rsid w:val="003D025F"/>
    <w:rsid w:val="00456FEF"/>
    <w:rsid w:val="00461B7D"/>
    <w:rsid w:val="00472E2F"/>
    <w:rsid w:val="004F2C3F"/>
    <w:rsid w:val="00515A6C"/>
    <w:rsid w:val="00657808"/>
    <w:rsid w:val="00675063"/>
    <w:rsid w:val="007E1463"/>
    <w:rsid w:val="008057E1"/>
    <w:rsid w:val="0083238E"/>
    <w:rsid w:val="0083247E"/>
    <w:rsid w:val="008D439D"/>
    <w:rsid w:val="009D6C87"/>
    <w:rsid w:val="00A67879"/>
    <w:rsid w:val="00A93DA0"/>
    <w:rsid w:val="00A95EF3"/>
    <w:rsid w:val="00A9773E"/>
    <w:rsid w:val="00AA1082"/>
    <w:rsid w:val="00B10717"/>
    <w:rsid w:val="00B66532"/>
    <w:rsid w:val="00B90F31"/>
    <w:rsid w:val="00BE1BCA"/>
    <w:rsid w:val="00C65A25"/>
    <w:rsid w:val="00C669A3"/>
    <w:rsid w:val="00CA3E33"/>
    <w:rsid w:val="00D139FF"/>
    <w:rsid w:val="00D15699"/>
    <w:rsid w:val="00DC29EF"/>
    <w:rsid w:val="00DF6F94"/>
    <w:rsid w:val="00E11403"/>
    <w:rsid w:val="00E91859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0999D"/>
  <w15:chartTrackingRefBased/>
  <w15:docId w15:val="{86A06E5B-56E7-46C4-9737-41F15A8C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2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1</cp:revision>
  <dcterms:created xsi:type="dcterms:W3CDTF">2026-05-21T11:02:00Z</dcterms:created>
  <dcterms:modified xsi:type="dcterms:W3CDTF">2026-05-21T11:04:00Z</dcterms:modified>
</cp:coreProperties>
</file>