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4A7C2" w14:textId="77777777" w:rsidR="00B612B5" w:rsidRPr="00B612B5" w:rsidRDefault="00B612B5" w:rsidP="00B612B5">
      <w:pPr>
        <w:jc w:val="left"/>
      </w:pPr>
      <w:r w:rsidRPr="00B612B5">
        <w:t>Руководителю [Наименование продавца/организации]</w:t>
      </w:r>
      <w:r w:rsidRPr="00B612B5">
        <w:br/>
        <w:t>Адрес: [адрес магазина или юридический адрес]</w:t>
      </w:r>
    </w:p>
    <w:p w14:paraId="54C4AEEB" w14:textId="77777777" w:rsidR="00B612B5" w:rsidRPr="00B612B5" w:rsidRDefault="00B612B5" w:rsidP="00B612B5">
      <w:pPr>
        <w:jc w:val="left"/>
      </w:pPr>
      <w:r w:rsidRPr="00B612B5">
        <w:rPr>
          <w:b/>
          <w:bCs/>
        </w:rPr>
        <w:t>Отправитель:</w:t>
      </w:r>
      <w:r w:rsidRPr="00B612B5">
        <w:t xml:space="preserve"> [ФИО полностью]</w:t>
      </w:r>
      <w:r w:rsidRPr="00B612B5">
        <w:br/>
        <w:t>Адрес: [адрес для почтовых отправлений]</w:t>
      </w:r>
      <w:r w:rsidRPr="00B612B5">
        <w:br/>
        <w:t>Телефон: [номер телефона]</w:t>
      </w:r>
      <w:r w:rsidRPr="00B612B5">
        <w:br/>
        <w:t>Электронная почта: [адрес электронной почты]</w:t>
      </w:r>
    </w:p>
    <w:p w14:paraId="18774783" w14:textId="77777777" w:rsidR="00B612B5" w:rsidRPr="00B612B5" w:rsidRDefault="00B612B5" w:rsidP="00B612B5">
      <w:pPr>
        <w:jc w:val="center"/>
        <w:rPr>
          <w:b/>
          <w:bCs/>
        </w:rPr>
      </w:pPr>
      <w:r w:rsidRPr="00B612B5">
        <w:rPr>
          <w:b/>
          <w:bCs/>
        </w:rPr>
        <w:t>Претензия о возврате товара ненадлежащего качества</w:t>
      </w:r>
    </w:p>
    <w:p w14:paraId="32FF33C6" w14:textId="77777777" w:rsidR="00B612B5" w:rsidRPr="00B612B5" w:rsidRDefault="00B612B5" w:rsidP="00B612B5">
      <w:r w:rsidRPr="00B612B5">
        <w:t>«__» ________ 20__ г. мною в вашей организации был приобретен товар: [наименование, модель, серийный номер], стоимостью [СУММА] рублей. Факт покупки подтверждается [чеком, накладной, свидетельскими показаниями].</w:t>
      </w:r>
    </w:p>
    <w:p w14:paraId="0371FBD7" w14:textId="77777777" w:rsidR="00B612B5" w:rsidRPr="00B612B5" w:rsidRDefault="00B612B5" w:rsidP="00B612B5">
      <w:r w:rsidRPr="00B612B5">
        <w:t>В процессе эксплуатации в течение гарантийного срока в товаре обнаружен следующий недостаток: [подробное описание проблемы, как она проявляется].</w:t>
      </w:r>
    </w:p>
    <w:p w14:paraId="46D71077" w14:textId="77777777" w:rsidR="00B612B5" w:rsidRPr="00B612B5" w:rsidRDefault="00B612B5" w:rsidP="00B612B5">
      <w:r w:rsidRPr="00B612B5">
        <w:t>Указанный товар входит в перечень технически сложных товаров, утвержденный Постановлением Правительства РФ № 924. Учитывая, что с момента передачи товара прошло [указать количество дней, например: менее 15 дней / более 15 дней], и руководствуясь ст. 18 Закона РФ «О защите прав потребителей», заявляю об отказе от исполнения договора купли-продажи.</w:t>
      </w:r>
    </w:p>
    <w:p w14:paraId="439F8943" w14:textId="77777777" w:rsidR="00B612B5" w:rsidRPr="00B612B5" w:rsidRDefault="00B612B5" w:rsidP="00B612B5">
      <w:r w:rsidRPr="00B612B5">
        <w:t>На основании изложенного, прошу:</w:t>
      </w:r>
    </w:p>
    <w:p w14:paraId="5A61959F" w14:textId="77777777" w:rsidR="00B612B5" w:rsidRPr="00B612B5" w:rsidRDefault="00B612B5" w:rsidP="00B612B5">
      <w:pPr>
        <w:numPr>
          <w:ilvl w:val="0"/>
          <w:numId w:val="5"/>
        </w:numPr>
      </w:pPr>
      <w:r w:rsidRPr="00B612B5">
        <w:t>вернуть уплаченную за товар сумму в размере [СУММА] рублей в связи с наличием в нем недостатков;</w:t>
      </w:r>
    </w:p>
    <w:p w14:paraId="6CB5DD22" w14:textId="77777777" w:rsidR="00B612B5" w:rsidRPr="00B612B5" w:rsidRDefault="00B612B5" w:rsidP="00B612B5">
      <w:pPr>
        <w:numPr>
          <w:ilvl w:val="0"/>
          <w:numId w:val="5"/>
        </w:numPr>
      </w:pPr>
      <w:r w:rsidRPr="00B612B5">
        <w:t>возместить убытки, причиненные мне вследствие продажи товара ненадлежащего качества, в размере [СУММА] рублей (если они есть);</w:t>
      </w:r>
    </w:p>
    <w:p w14:paraId="17F16288" w14:textId="77777777" w:rsidR="00B612B5" w:rsidRPr="00B612B5" w:rsidRDefault="00B612B5" w:rsidP="00B612B5">
      <w:pPr>
        <w:numPr>
          <w:ilvl w:val="0"/>
          <w:numId w:val="5"/>
        </w:numPr>
      </w:pPr>
      <w:r w:rsidRPr="00B612B5">
        <w:t>рассмотреть данное требование в течение 10 календарных дней со дня его предъявления.</w:t>
      </w:r>
    </w:p>
    <w:p w14:paraId="225DB494" w14:textId="77777777" w:rsidR="00B612B5" w:rsidRPr="00B612B5" w:rsidRDefault="00B612B5" w:rsidP="00B612B5">
      <w:r w:rsidRPr="00B612B5">
        <w:t>Уведомляю, что в случае проведения проверки качества товара я желаю присутствовать при ее проведении, в связи с чем прошу заблаговременно информировать меня о времени и месте осмотра по указанному телефону.</w:t>
      </w:r>
    </w:p>
    <w:p w14:paraId="7FE55BF1" w14:textId="77777777" w:rsidR="00B612B5" w:rsidRPr="00B612B5" w:rsidRDefault="00B612B5" w:rsidP="00B612B5">
      <w:r w:rsidRPr="00B612B5">
        <w:t>Приложение:</w:t>
      </w:r>
    </w:p>
    <w:p w14:paraId="1D052603" w14:textId="77777777" w:rsidR="00B612B5" w:rsidRPr="00B612B5" w:rsidRDefault="00B612B5" w:rsidP="00B612B5">
      <w:pPr>
        <w:numPr>
          <w:ilvl w:val="0"/>
          <w:numId w:val="6"/>
        </w:numPr>
      </w:pPr>
      <w:r w:rsidRPr="00B612B5">
        <w:t>копия документа, подтверждающего оплату;</w:t>
      </w:r>
    </w:p>
    <w:p w14:paraId="6990057F" w14:textId="77777777" w:rsidR="00B612B5" w:rsidRPr="00B612B5" w:rsidRDefault="00B612B5" w:rsidP="00B612B5">
      <w:pPr>
        <w:numPr>
          <w:ilvl w:val="0"/>
          <w:numId w:val="6"/>
        </w:numPr>
      </w:pPr>
      <w:r w:rsidRPr="00B612B5">
        <w:t>копия гарантийного талона;</w:t>
      </w:r>
    </w:p>
    <w:p w14:paraId="552FD31E" w14:textId="77777777" w:rsidR="00B612B5" w:rsidRPr="00B612B5" w:rsidRDefault="00B612B5" w:rsidP="00B612B5">
      <w:pPr>
        <w:numPr>
          <w:ilvl w:val="0"/>
          <w:numId w:val="6"/>
        </w:numPr>
      </w:pPr>
      <w:r w:rsidRPr="00B612B5">
        <w:t>копии документов о предыдущих ремонтах (если были).</w:t>
      </w:r>
    </w:p>
    <w:p w14:paraId="26C31B03" w14:textId="77777777" w:rsidR="00B612B5" w:rsidRPr="00B612B5" w:rsidRDefault="00B612B5" w:rsidP="00B612B5">
      <w:r w:rsidRPr="00B612B5">
        <w:t>«__» ________ 20__ г.</w:t>
      </w:r>
    </w:p>
    <w:p w14:paraId="25F01842" w14:textId="77777777" w:rsidR="00B612B5" w:rsidRPr="00B612B5" w:rsidRDefault="00B612B5" w:rsidP="00B612B5">
      <w:r w:rsidRPr="00B612B5">
        <w:t>________________ / [Фамилия И.О.]</w:t>
      </w:r>
    </w:p>
    <w:p w14:paraId="0C96273E" w14:textId="77777777" w:rsidR="0083247E" w:rsidRPr="00B612B5" w:rsidRDefault="0083247E" w:rsidP="00B612B5"/>
    <w:sectPr w:rsidR="0083247E" w:rsidRPr="00B612B5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A6511" w14:textId="77777777" w:rsidR="00A01B38" w:rsidRDefault="00A01B38" w:rsidP="00AA1082">
      <w:pPr>
        <w:spacing w:after="0" w:line="240" w:lineRule="auto"/>
      </w:pPr>
      <w:r>
        <w:separator/>
      </w:r>
    </w:p>
  </w:endnote>
  <w:endnote w:type="continuationSeparator" w:id="0">
    <w:p w14:paraId="23210D84" w14:textId="77777777" w:rsidR="00A01B38" w:rsidRDefault="00A01B38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F82C0" w14:textId="77777777" w:rsidR="00A01B38" w:rsidRDefault="00A01B38" w:rsidP="00AA1082">
      <w:pPr>
        <w:spacing w:after="0" w:line="240" w:lineRule="auto"/>
      </w:pPr>
      <w:r>
        <w:separator/>
      </w:r>
    </w:p>
  </w:footnote>
  <w:footnote w:type="continuationSeparator" w:id="0">
    <w:p w14:paraId="6C9A7C67" w14:textId="77777777" w:rsidR="00A01B38" w:rsidRDefault="00A01B38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3"/>
  </w:num>
  <w:num w:numId="2" w16cid:durableId="1452941838">
    <w:abstractNumId w:val="2"/>
  </w:num>
  <w:num w:numId="3" w16cid:durableId="973607643">
    <w:abstractNumId w:val="5"/>
  </w:num>
  <w:num w:numId="4" w16cid:durableId="311717642">
    <w:abstractNumId w:val="0"/>
  </w:num>
  <w:num w:numId="5" w16cid:durableId="1548955455">
    <w:abstractNumId w:val="1"/>
  </w:num>
  <w:num w:numId="6" w16cid:durableId="1895265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2E72FD"/>
    <w:rsid w:val="00313859"/>
    <w:rsid w:val="003D025F"/>
    <w:rsid w:val="00456FEF"/>
    <w:rsid w:val="00461B7D"/>
    <w:rsid w:val="00472E2F"/>
    <w:rsid w:val="004F2C3F"/>
    <w:rsid w:val="00657808"/>
    <w:rsid w:val="00675063"/>
    <w:rsid w:val="007129F9"/>
    <w:rsid w:val="007E1463"/>
    <w:rsid w:val="008057E1"/>
    <w:rsid w:val="0083238E"/>
    <w:rsid w:val="0083247E"/>
    <w:rsid w:val="008D439D"/>
    <w:rsid w:val="00A01B38"/>
    <w:rsid w:val="00A50AB7"/>
    <w:rsid w:val="00A95EF3"/>
    <w:rsid w:val="00A9773E"/>
    <w:rsid w:val="00AA1082"/>
    <w:rsid w:val="00B10717"/>
    <w:rsid w:val="00B612B5"/>
    <w:rsid w:val="00B66532"/>
    <w:rsid w:val="00B90F31"/>
    <w:rsid w:val="00BC6477"/>
    <w:rsid w:val="00BE1BCA"/>
    <w:rsid w:val="00C669A3"/>
    <w:rsid w:val="00CA3E33"/>
    <w:rsid w:val="00D0255E"/>
    <w:rsid w:val="00D139FF"/>
    <w:rsid w:val="00D15699"/>
    <w:rsid w:val="00DC29EF"/>
    <w:rsid w:val="00DF6F94"/>
    <w:rsid w:val="00E11403"/>
    <w:rsid w:val="00E91859"/>
    <w:rsid w:val="00F56DD7"/>
    <w:rsid w:val="00F803C9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2026-07-04T17:09:00Z</dcterms:created>
  <dcterms:modified xsi:type="dcterms:W3CDTF">2026-07-04T17:09:00Z</dcterms:modified>
</cp:coreProperties>
</file>