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95878" w14:textId="77777777" w:rsidR="00C420B6" w:rsidRPr="00C420B6" w:rsidRDefault="00C420B6" w:rsidP="00C420B6">
      <w:pPr>
        <w:jc w:val="left"/>
      </w:pPr>
      <w:r w:rsidRPr="00C420B6">
        <w:t>Руководителю [Наименование продавца/ИП]</w:t>
      </w:r>
      <w:r w:rsidRPr="00C420B6">
        <w:br/>
        <w:t>Адрес: [Адрес магазина или регистрации ИП]</w:t>
      </w:r>
    </w:p>
    <w:p w14:paraId="4C63BB00" w14:textId="77777777" w:rsidR="00C420B6" w:rsidRPr="00C420B6" w:rsidRDefault="00C420B6" w:rsidP="00C420B6">
      <w:pPr>
        <w:jc w:val="left"/>
      </w:pPr>
      <w:r w:rsidRPr="00C420B6">
        <w:rPr>
          <w:b/>
          <w:bCs/>
        </w:rPr>
        <w:t>Отправитель:</w:t>
      </w:r>
      <w:r w:rsidRPr="00C420B6">
        <w:t xml:space="preserve"> [Ваше ФИО]</w:t>
      </w:r>
      <w:r w:rsidRPr="00C420B6">
        <w:br/>
        <w:t>Адрес: [Ваш адрес для переписки]</w:t>
      </w:r>
      <w:r w:rsidRPr="00C420B6">
        <w:br/>
        <w:t>Телефон: [Ваш номер телефона]</w:t>
      </w:r>
      <w:r w:rsidRPr="00C420B6">
        <w:br/>
        <w:t xml:space="preserve">Электронная почта: [Ваш </w:t>
      </w:r>
      <w:proofErr w:type="spellStart"/>
      <w:r w:rsidRPr="00C420B6">
        <w:t>e-mail</w:t>
      </w:r>
      <w:proofErr w:type="spellEnd"/>
      <w:r w:rsidRPr="00C420B6">
        <w:t>]</w:t>
      </w:r>
    </w:p>
    <w:p w14:paraId="2909CCD0" w14:textId="77777777" w:rsidR="00C420B6" w:rsidRPr="00C420B6" w:rsidRDefault="00C420B6" w:rsidP="00C420B6">
      <w:pPr>
        <w:jc w:val="center"/>
        <w:rPr>
          <w:b/>
          <w:bCs/>
        </w:rPr>
      </w:pPr>
      <w:r w:rsidRPr="00C420B6">
        <w:rPr>
          <w:b/>
          <w:bCs/>
        </w:rPr>
        <w:t>Претензия о возврате денежных средств за товар ненадлежащего качества</w:t>
      </w:r>
    </w:p>
    <w:p w14:paraId="78030AEC" w14:textId="77777777" w:rsidR="00C420B6" w:rsidRPr="00C420B6" w:rsidRDefault="00C420B6" w:rsidP="00C420B6">
      <w:r w:rsidRPr="00C420B6">
        <w:t>«__» ________ 20__ г. между мной и [Наименование продавца] был заключен договор купли-продажи мебели: [укажите название, артикул, модель мебели]. Стоимость товара составила [СУММА] руб., что подтверждается [чеком, квитанцией, выпиской]. Обязательство по оплате исполнено мной в полном объеме.</w:t>
      </w:r>
    </w:p>
    <w:p w14:paraId="27C6E4E4" w14:textId="77777777" w:rsidR="00C420B6" w:rsidRPr="00C420B6" w:rsidRDefault="00C420B6" w:rsidP="00C420B6">
      <w:r w:rsidRPr="00C420B6">
        <w:t>Мебель была доставлена «__» ________ 20__ г. В процессе эксплуатации (или при приемке) мною были обнаружены следующие недостатки: [подробно опишите дефекты, например: трещины на фасаде, некомплект фурнитуры, несоответствие цвета образцу, скрип].</w:t>
      </w:r>
    </w:p>
    <w:p w14:paraId="1447BAB3" w14:textId="77777777" w:rsidR="00C420B6" w:rsidRPr="00C420B6" w:rsidRDefault="00C420B6" w:rsidP="00C420B6">
      <w:r w:rsidRPr="00C420B6">
        <w:t>В соответствии со статьей 18 Закона РФ «О защите прав потребителей», потребитель в случае обнаружения в товаре недостатков, если они не были оговорены продавцом, по своему выбору вправе 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14:paraId="1ED21D87" w14:textId="77777777" w:rsidR="00C420B6" w:rsidRPr="00C420B6" w:rsidRDefault="00C420B6" w:rsidP="00C420B6">
      <w:r w:rsidRPr="00C420B6">
        <w:t>На основании изложенного, руководствуясь ст. 18, 22 Закона РФ «О защите прав потребителей»,</w:t>
      </w:r>
    </w:p>
    <w:p w14:paraId="7DC375DE" w14:textId="77777777" w:rsidR="00C420B6" w:rsidRPr="00C420B6" w:rsidRDefault="00C420B6" w:rsidP="00C420B6">
      <w:r w:rsidRPr="00C420B6">
        <w:rPr>
          <w:b/>
          <w:bCs/>
        </w:rPr>
        <w:t>ТРЕБУЮ:</w:t>
      </w:r>
    </w:p>
    <w:p w14:paraId="4E8DBDD5" w14:textId="77777777" w:rsidR="00C420B6" w:rsidRPr="00C420B6" w:rsidRDefault="00C420B6" w:rsidP="00C420B6">
      <w:pPr>
        <w:numPr>
          <w:ilvl w:val="0"/>
          <w:numId w:val="21"/>
        </w:numPr>
      </w:pPr>
      <w:r w:rsidRPr="00C420B6">
        <w:t>расторгнуть договор купли-продажи от «__» ________ 20__ г.;</w:t>
      </w:r>
    </w:p>
    <w:p w14:paraId="2EB87BB5" w14:textId="77777777" w:rsidR="00C420B6" w:rsidRPr="00C420B6" w:rsidRDefault="00C420B6" w:rsidP="00C420B6">
      <w:pPr>
        <w:numPr>
          <w:ilvl w:val="0"/>
          <w:numId w:val="21"/>
        </w:numPr>
      </w:pPr>
      <w:r w:rsidRPr="00C420B6">
        <w:t>вернуть денежные средства в размере [СУММА] руб. в течение 10 дней с момента получения претензии;</w:t>
      </w:r>
    </w:p>
    <w:p w14:paraId="766E94BC" w14:textId="77777777" w:rsidR="00C420B6" w:rsidRPr="00C420B6" w:rsidRDefault="00C420B6" w:rsidP="00C420B6">
      <w:pPr>
        <w:numPr>
          <w:ilvl w:val="0"/>
          <w:numId w:val="21"/>
        </w:numPr>
      </w:pPr>
      <w:r w:rsidRPr="00C420B6">
        <w:t>вывезти мебель ненадлежащего качества силами и за счет продавца.</w:t>
      </w:r>
    </w:p>
    <w:p w14:paraId="0B4CE32A" w14:textId="77777777" w:rsidR="00C420B6" w:rsidRPr="00C420B6" w:rsidRDefault="00C420B6" w:rsidP="00C420B6">
      <w:r w:rsidRPr="00C420B6">
        <w:t>В случае необходимости проведения экспертизы прошу уведомить меня о времени и месте ее проведения для обеспечения моего присутствия. Ответ на претензию прошу направить по указанному адресу в письменном виде.</w:t>
      </w:r>
    </w:p>
    <w:p w14:paraId="1FB38745" w14:textId="77777777" w:rsidR="00C420B6" w:rsidRPr="00C420B6" w:rsidRDefault="00C420B6" w:rsidP="00C420B6">
      <w:pPr>
        <w:jc w:val="left"/>
      </w:pPr>
      <w:r w:rsidRPr="00C420B6">
        <w:t>Приложения:</w:t>
      </w:r>
      <w:r w:rsidRPr="00C420B6">
        <w:br/>
        <w:t>1. Копия договора купли-продажи;</w:t>
      </w:r>
      <w:r w:rsidRPr="00C420B6">
        <w:br/>
        <w:t>2. Копия документа об оплате;</w:t>
      </w:r>
      <w:r w:rsidRPr="00C420B6">
        <w:br/>
        <w:t>3. Копия акта приема-передачи (при наличии);</w:t>
      </w:r>
      <w:r w:rsidRPr="00C420B6">
        <w:br/>
        <w:t>4. Фотографии обнаруженных дефектов.</w:t>
      </w:r>
    </w:p>
    <w:p w14:paraId="455920B5" w14:textId="77777777" w:rsidR="00C420B6" w:rsidRPr="00C420B6" w:rsidRDefault="00C420B6" w:rsidP="00C420B6">
      <w:pPr>
        <w:jc w:val="left"/>
      </w:pPr>
      <w:r w:rsidRPr="00C420B6">
        <w:t>«__» ________ 20__ г.</w:t>
      </w:r>
    </w:p>
    <w:p w14:paraId="0C96273E" w14:textId="37750F10" w:rsidR="0083247E" w:rsidRPr="00C420B6" w:rsidRDefault="00C420B6" w:rsidP="00C420B6">
      <w:r w:rsidRPr="00C420B6">
        <w:t>________________ / [Фамилия И.О.]</w:t>
      </w:r>
    </w:p>
    <w:sectPr w:rsidR="0083247E" w:rsidRPr="00C420B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A000" w14:textId="77777777" w:rsidR="002F7545" w:rsidRDefault="002F7545" w:rsidP="00AA1082">
      <w:pPr>
        <w:spacing w:after="0" w:line="240" w:lineRule="auto"/>
      </w:pPr>
      <w:r>
        <w:separator/>
      </w:r>
    </w:p>
  </w:endnote>
  <w:endnote w:type="continuationSeparator" w:id="0">
    <w:p w14:paraId="44249FE3" w14:textId="77777777" w:rsidR="002F7545" w:rsidRDefault="002F754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8F6FB" w14:textId="77777777" w:rsidR="002F7545" w:rsidRDefault="002F7545" w:rsidP="00AA1082">
      <w:pPr>
        <w:spacing w:after="0" w:line="240" w:lineRule="auto"/>
      </w:pPr>
      <w:r>
        <w:separator/>
      </w:r>
    </w:p>
  </w:footnote>
  <w:footnote w:type="continuationSeparator" w:id="0">
    <w:p w14:paraId="4578BA7A" w14:textId="77777777" w:rsidR="002F7545" w:rsidRDefault="002F754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96F33"/>
    <w:multiLevelType w:val="multilevel"/>
    <w:tmpl w:val="6E0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3"/>
  </w:num>
  <w:num w:numId="2" w16cid:durableId="1452941838">
    <w:abstractNumId w:val="7"/>
  </w:num>
  <w:num w:numId="3" w16cid:durableId="973607643">
    <w:abstractNumId w:val="15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4"/>
  </w:num>
  <w:num w:numId="7" w16cid:durableId="1812361597">
    <w:abstractNumId w:val="1"/>
  </w:num>
  <w:num w:numId="8" w16cid:durableId="389576680">
    <w:abstractNumId w:val="9"/>
  </w:num>
  <w:num w:numId="9" w16cid:durableId="1339429729">
    <w:abstractNumId w:val="12"/>
  </w:num>
  <w:num w:numId="10" w16cid:durableId="174347891">
    <w:abstractNumId w:val="0"/>
  </w:num>
  <w:num w:numId="11" w16cid:durableId="1279028447">
    <w:abstractNumId w:val="10"/>
  </w:num>
  <w:num w:numId="12" w16cid:durableId="1706173077">
    <w:abstractNumId w:val="16"/>
  </w:num>
  <w:num w:numId="13" w16cid:durableId="330641445">
    <w:abstractNumId w:val="17"/>
  </w:num>
  <w:num w:numId="14" w16cid:durableId="597102246">
    <w:abstractNumId w:val="18"/>
  </w:num>
  <w:num w:numId="15" w16cid:durableId="247010532">
    <w:abstractNumId w:val="6"/>
  </w:num>
  <w:num w:numId="16" w16cid:durableId="498227888">
    <w:abstractNumId w:val="8"/>
  </w:num>
  <w:num w:numId="17" w16cid:durableId="39939590">
    <w:abstractNumId w:val="20"/>
  </w:num>
  <w:num w:numId="18" w16cid:durableId="458300837">
    <w:abstractNumId w:val="5"/>
  </w:num>
  <w:num w:numId="19" w16cid:durableId="1896044014">
    <w:abstractNumId w:val="11"/>
  </w:num>
  <w:num w:numId="20" w16cid:durableId="1551571222">
    <w:abstractNumId w:val="19"/>
  </w:num>
  <w:num w:numId="21" w16cid:durableId="1957636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241FB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2F7545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420B6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2026-07-09T16:02:00Z</dcterms:created>
  <dcterms:modified xsi:type="dcterms:W3CDTF">2026-07-09T16:02:00Z</dcterms:modified>
</cp:coreProperties>
</file>