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C8443" w14:textId="77777777" w:rsidR="0080414F" w:rsidRPr="0080414F" w:rsidRDefault="0080414F" w:rsidP="0080414F">
      <w:pPr>
        <w:jc w:val="left"/>
      </w:pPr>
      <w:r w:rsidRPr="0080414F">
        <w:t>Руководителю [Наименование сервисного центра]</w:t>
      </w:r>
      <w:r w:rsidRPr="0080414F">
        <w:br/>
        <w:t>Адрес: [Юридический адрес организации]</w:t>
      </w:r>
    </w:p>
    <w:p w14:paraId="030AC514" w14:textId="77777777" w:rsidR="0080414F" w:rsidRPr="0080414F" w:rsidRDefault="0080414F" w:rsidP="0080414F">
      <w:pPr>
        <w:jc w:val="left"/>
      </w:pPr>
      <w:r w:rsidRPr="0080414F">
        <w:rPr>
          <w:b/>
          <w:bCs/>
        </w:rPr>
        <w:t>Отправитель:</w:t>
      </w:r>
      <w:r w:rsidRPr="0080414F">
        <w:t xml:space="preserve"> [Ваше ФИО]</w:t>
      </w:r>
      <w:r w:rsidRPr="0080414F">
        <w:br/>
        <w:t>Адрес: [Ваш адрес для переписки]</w:t>
      </w:r>
      <w:r w:rsidRPr="0080414F">
        <w:br/>
        <w:t>Телефон: [Ваш номер телефона]</w:t>
      </w:r>
      <w:r w:rsidRPr="0080414F">
        <w:br/>
        <w:t xml:space="preserve">Электронная почта: [Ваш </w:t>
      </w:r>
      <w:proofErr w:type="spellStart"/>
      <w:r w:rsidRPr="0080414F">
        <w:t>e-mail</w:t>
      </w:r>
      <w:proofErr w:type="spellEnd"/>
      <w:r w:rsidRPr="0080414F">
        <w:t>]</w:t>
      </w:r>
    </w:p>
    <w:p w14:paraId="4F372F5C" w14:textId="77777777" w:rsidR="0080414F" w:rsidRPr="0080414F" w:rsidRDefault="0080414F" w:rsidP="0080414F">
      <w:pPr>
        <w:jc w:val="center"/>
        <w:rPr>
          <w:b/>
          <w:bCs/>
        </w:rPr>
      </w:pPr>
      <w:r w:rsidRPr="0080414F">
        <w:rPr>
          <w:b/>
          <w:bCs/>
        </w:rPr>
        <w:t>Претензия о нарушении прав потребителя при ремонте телевизора</w:t>
      </w:r>
    </w:p>
    <w:p w14:paraId="1320C4E1" w14:textId="77777777" w:rsidR="0080414F" w:rsidRPr="0080414F" w:rsidRDefault="0080414F" w:rsidP="0080414F">
      <w:r w:rsidRPr="0080414F">
        <w:t>«__» ________ 20__ г. мною был передан для проведения ремонтных работ телевизор [Марка, модель, серийный номер] в сервисный центр [Наименование]. Факт передачи подтверждается [Квитанцией/Заказ-нарядом] № [Номер] от «__» ________ 20__ г.</w:t>
      </w:r>
    </w:p>
    <w:p w14:paraId="6B2D97CB" w14:textId="77777777" w:rsidR="0080414F" w:rsidRPr="0080414F" w:rsidRDefault="0080414F" w:rsidP="0080414F">
      <w:r w:rsidRPr="0080414F">
        <w:t>Согласно условиям договора и требованиям законодательства, срок выполнения работ составил [Количество] дней. Однако в установленный срок ремонт завершен не был. По состоянию на дату подачи претензии работы не выполнены, техника мне не возвращена.</w:t>
      </w:r>
    </w:p>
    <w:p w14:paraId="4F253F74" w14:textId="77777777" w:rsidR="0080414F" w:rsidRPr="0080414F" w:rsidRDefault="0080414F" w:rsidP="0080414F">
      <w:r w:rsidRPr="0080414F">
        <w:t>Альтернативно: при приемке телевизора из ремонта «__» ________ 20__ г. были обнаружены следующие недостатки: [Опишите дефекты, например: темные пятна на экране, отсутствие звука, самопроизвольное выключение]. Указанные дефекты свидетельствуют о некачественном оказании услуги.</w:t>
      </w:r>
    </w:p>
    <w:p w14:paraId="630036F4" w14:textId="77777777" w:rsidR="0080414F" w:rsidRPr="0080414F" w:rsidRDefault="0080414F" w:rsidP="0080414F">
      <w:r w:rsidRPr="0080414F">
        <w:t>На основании ст. 28, 29 Закона РФ «О защите прав потребителей»</w:t>
      </w:r>
    </w:p>
    <w:p w14:paraId="1A492B79" w14:textId="77777777" w:rsidR="0080414F" w:rsidRPr="0080414F" w:rsidRDefault="0080414F" w:rsidP="0080414F">
      <w:r w:rsidRPr="0080414F">
        <w:rPr>
          <w:b/>
          <w:bCs/>
        </w:rPr>
        <w:t>ТРЕБУЮ:</w:t>
      </w:r>
    </w:p>
    <w:p w14:paraId="04158BF7" w14:textId="77777777" w:rsidR="0080414F" w:rsidRPr="0080414F" w:rsidRDefault="0080414F" w:rsidP="0080414F">
      <w:pPr>
        <w:numPr>
          <w:ilvl w:val="0"/>
          <w:numId w:val="8"/>
        </w:numPr>
      </w:pPr>
      <w:r w:rsidRPr="0080414F">
        <w:t>незамедлительно устранить недостатки выполненной работы (оказать услугу в полном объеме);</w:t>
      </w:r>
    </w:p>
    <w:p w14:paraId="49A72F63" w14:textId="77777777" w:rsidR="0080414F" w:rsidRPr="0080414F" w:rsidRDefault="0080414F" w:rsidP="0080414F">
      <w:pPr>
        <w:numPr>
          <w:ilvl w:val="0"/>
          <w:numId w:val="8"/>
        </w:numPr>
      </w:pPr>
      <w:r w:rsidRPr="0080414F">
        <w:t>либо вернуть денежные средства, уплаченные за ремонт, в размере [СУММА] руб.;</w:t>
      </w:r>
    </w:p>
    <w:p w14:paraId="2DD1CCB2" w14:textId="77777777" w:rsidR="0080414F" w:rsidRPr="0080414F" w:rsidRDefault="0080414F" w:rsidP="0080414F">
      <w:pPr>
        <w:numPr>
          <w:ilvl w:val="0"/>
          <w:numId w:val="8"/>
        </w:numPr>
      </w:pPr>
      <w:r w:rsidRPr="0080414F">
        <w:t>выплатить неустойку за нарушение сроков в размере 3% от стоимости работ за каждый день просрочки.</w:t>
      </w:r>
    </w:p>
    <w:p w14:paraId="64A6996F" w14:textId="77777777" w:rsidR="0080414F" w:rsidRPr="0080414F" w:rsidRDefault="0080414F" w:rsidP="0080414F">
      <w:r w:rsidRPr="0080414F">
        <w:t>Денежные средства прошу перечислить по следующим реквизитам: [Укажите номер счета, БИК и наименование банка].</w:t>
      </w:r>
    </w:p>
    <w:p w14:paraId="6659302E" w14:textId="77777777" w:rsidR="0080414F" w:rsidRPr="0080414F" w:rsidRDefault="0080414F" w:rsidP="0080414F">
      <w:r w:rsidRPr="0080414F">
        <w:t>Срок ответа на данную претензию составляет 10 календарных дней. В случае отказа я буду вынужден обратиться с исковым заявлением в суд для принудительного взыскания суммы долга, штрафа в размере 50%, неустойки и компенсации морального вреда.</w:t>
      </w:r>
    </w:p>
    <w:p w14:paraId="069A5464" w14:textId="77777777" w:rsidR="0080414F" w:rsidRPr="0080414F" w:rsidRDefault="0080414F" w:rsidP="0080414F">
      <w:pPr>
        <w:jc w:val="left"/>
      </w:pPr>
      <w:r w:rsidRPr="0080414F">
        <w:rPr>
          <w:b/>
          <w:bCs/>
        </w:rPr>
        <w:t>Приложения:</w:t>
      </w:r>
      <w:r w:rsidRPr="0080414F">
        <w:br/>
        <w:t>1. Копия договора/квитанции о приемке;</w:t>
      </w:r>
      <w:r w:rsidRPr="0080414F">
        <w:br/>
        <w:t>2. Копия чека об оплате (если оплата производилась);</w:t>
      </w:r>
      <w:r w:rsidRPr="0080414F">
        <w:br/>
        <w:t>3. Фото или видеофиксация недостатков (при наличии).</w:t>
      </w:r>
    </w:p>
    <w:p w14:paraId="69A44795" w14:textId="77777777" w:rsidR="0080414F" w:rsidRPr="0080414F" w:rsidRDefault="0080414F" w:rsidP="0080414F">
      <w:r w:rsidRPr="0080414F">
        <w:t>«__» ________ 20__ г.</w:t>
      </w:r>
    </w:p>
    <w:p w14:paraId="12BE712C" w14:textId="5F4C8AAE" w:rsidR="0083247E" w:rsidRPr="0080414F" w:rsidRDefault="0080414F" w:rsidP="0080414F">
      <w:r w:rsidRPr="0080414F">
        <w:t>________________ / [Фамилия И.О.]</w:t>
      </w:r>
    </w:p>
    <w:sectPr w:rsidR="0083247E" w:rsidRPr="0080414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544" w14:textId="77777777" w:rsidR="00565106" w:rsidRDefault="00565106" w:rsidP="00AA1082">
      <w:pPr>
        <w:spacing w:after="0" w:line="240" w:lineRule="auto"/>
      </w:pPr>
      <w:r>
        <w:separator/>
      </w:r>
    </w:p>
  </w:endnote>
  <w:endnote w:type="continuationSeparator" w:id="0">
    <w:p w14:paraId="456C57F1" w14:textId="77777777" w:rsidR="00565106" w:rsidRDefault="0056510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37C2" w14:textId="77777777" w:rsidR="00565106" w:rsidRDefault="00565106" w:rsidP="00AA1082">
      <w:pPr>
        <w:spacing w:after="0" w:line="240" w:lineRule="auto"/>
      </w:pPr>
      <w:r>
        <w:separator/>
      </w:r>
    </w:p>
  </w:footnote>
  <w:footnote w:type="continuationSeparator" w:id="0">
    <w:p w14:paraId="25F14AC7" w14:textId="77777777" w:rsidR="00565106" w:rsidRDefault="0056510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5"/>
  </w:num>
  <w:num w:numId="2" w16cid:durableId="1452941838">
    <w:abstractNumId w:val="1"/>
  </w:num>
  <w:num w:numId="3" w16cid:durableId="669867595">
    <w:abstractNumId w:val="2"/>
  </w:num>
  <w:num w:numId="4" w16cid:durableId="1981954689">
    <w:abstractNumId w:val="0"/>
  </w:num>
  <w:num w:numId="5" w16cid:durableId="801776822">
    <w:abstractNumId w:val="3"/>
  </w:num>
  <w:num w:numId="6" w16cid:durableId="920135924">
    <w:abstractNumId w:val="6"/>
  </w:num>
  <w:num w:numId="7" w16cid:durableId="1589343496">
    <w:abstractNumId w:val="7"/>
  </w:num>
  <w:num w:numId="8" w16cid:durableId="276984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565106"/>
    <w:rsid w:val="00657808"/>
    <w:rsid w:val="0067506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2026-07-14T07:40:00Z</dcterms:created>
  <dcterms:modified xsi:type="dcterms:W3CDTF">2026-07-14T07:40:00Z</dcterms:modified>
</cp:coreProperties>
</file>