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2F798" w14:textId="77777777" w:rsidR="0071335C" w:rsidRPr="0071335C" w:rsidRDefault="0071335C" w:rsidP="0071335C">
      <w:pPr>
        <w:jc w:val="left"/>
      </w:pPr>
      <w:r w:rsidRPr="0071335C">
        <w:t>Руководителю [Наименование организации-продавца или ФИО ИП]</w:t>
      </w:r>
      <w:r w:rsidRPr="0071335C">
        <w:br/>
        <w:t>Адрес: [Юридический адрес или адрес магазина]</w:t>
      </w:r>
    </w:p>
    <w:p w14:paraId="3EC132B3" w14:textId="77777777" w:rsidR="0071335C" w:rsidRPr="0071335C" w:rsidRDefault="0071335C" w:rsidP="0071335C">
      <w:pPr>
        <w:jc w:val="left"/>
      </w:pPr>
      <w:r w:rsidRPr="0071335C">
        <w:rPr>
          <w:b/>
          <w:bCs/>
        </w:rPr>
        <w:t>Отправитель:</w:t>
      </w:r>
      <w:r w:rsidRPr="0071335C">
        <w:t xml:space="preserve"> [Ваше ФИО]</w:t>
      </w:r>
      <w:r w:rsidRPr="0071335C">
        <w:br/>
        <w:t>Адрес: [Ваш адрес для корреспонденции]</w:t>
      </w:r>
      <w:r w:rsidRPr="0071335C">
        <w:br/>
        <w:t>Телефон: [Ваш номер телефона]</w:t>
      </w:r>
      <w:r w:rsidRPr="0071335C">
        <w:br/>
        <w:t xml:space="preserve">Электронная почта: [Ваш </w:t>
      </w:r>
      <w:proofErr w:type="spellStart"/>
      <w:r w:rsidRPr="0071335C">
        <w:t>e-mail</w:t>
      </w:r>
      <w:proofErr w:type="spellEnd"/>
      <w:r w:rsidRPr="0071335C">
        <w:t>]</w:t>
      </w:r>
    </w:p>
    <w:p w14:paraId="14C2C483" w14:textId="77777777" w:rsidR="0071335C" w:rsidRPr="0071335C" w:rsidRDefault="0071335C" w:rsidP="0071335C">
      <w:pPr>
        <w:jc w:val="center"/>
        <w:rPr>
          <w:b/>
          <w:bCs/>
        </w:rPr>
      </w:pPr>
      <w:r w:rsidRPr="0071335C">
        <w:rPr>
          <w:b/>
          <w:bCs/>
        </w:rPr>
        <w:t>Претензия</w:t>
      </w:r>
    </w:p>
    <w:p w14:paraId="0EF99402" w14:textId="77777777" w:rsidR="0071335C" w:rsidRPr="0071335C" w:rsidRDefault="0071335C" w:rsidP="0071335C">
      <w:r w:rsidRPr="0071335C">
        <w:t>«__» ________ 20__ г. мною в вашей организации был приобретен товар (заказана услуга) [наименование товара или услуги] стоимостью [СУММА] руб. Факт покупки подтверждается [указать документ: кассовый чек, товарный чек, договор, выписка по счету].</w:t>
      </w:r>
    </w:p>
    <w:p w14:paraId="17AFCFF8" w14:textId="77777777" w:rsidR="0071335C" w:rsidRPr="0071335C" w:rsidRDefault="0071335C" w:rsidP="0071335C">
      <w:r w:rsidRPr="0071335C">
        <w:t>В процессе эксплуатации (оказания услуг) выявились существенные недостатки, а именно: [опишите подробно, что именно не работает или какая часть услуги оказана некачественно].</w:t>
      </w:r>
    </w:p>
    <w:p w14:paraId="4ECA1C42" w14:textId="77777777" w:rsidR="0071335C" w:rsidRPr="0071335C" w:rsidRDefault="0071335C" w:rsidP="0071335C">
      <w:r w:rsidRPr="0071335C">
        <w:t>Согласно ст. 18 Закона РФ «О защите прав потребителей», потребитель в случае обнаружения в товаре недостатков, если они не были оговорены продавцом, по своему выбору вправе потребовать замены на товар той же марки, соразмерного уменьшения покупной цены или отказаться от исполнения договора купли-продажи и потребовать возврата уплаченной за товар суммы.</w:t>
      </w:r>
    </w:p>
    <w:p w14:paraId="3AAAEE89" w14:textId="77777777" w:rsidR="0071335C" w:rsidRPr="0071335C" w:rsidRDefault="0071335C" w:rsidP="0071335C">
      <w:r w:rsidRPr="0071335C">
        <w:t>Аналогичные права при нарушении качества выполненных работ (оказанных услуг) предусмотрены ст. 29 Закона РФ «О защите прав потребителей».</w:t>
      </w:r>
    </w:p>
    <w:p w14:paraId="4A8DE073" w14:textId="77777777" w:rsidR="0071335C" w:rsidRPr="0071335C" w:rsidRDefault="0071335C" w:rsidP="0071335C">
      <w:r w:rsidRPr="0071335C">
        <w:t>На основании вышеизложенного,</w:t>
      </w:r>
    </w:p>
    <w:p w14:paraId="3FE87E15" w14:textId="77777777" w:rsidR="0071335C" w:rsidRPr="0071335C" w:rsidRDefault="0071335C" w:rsidP="0071335C">
      <w:r w:rsidRPr="0071335C">
        <w:rPr>
          <w:b/>
          <w:bCs/>
        </w:rPr>
        <w:t>ТРЕБУЮ:</w:t>
      </w:r>
    </w:p>
    <w:p w14:paraId="5539D175" w14:textId="77777777" w:rsidR="0071335C" w:rsidRPr="0071335C" w:rsidRDefault="0071335C" w:rsidP="0071335C">
      <w:pPr>
        <w:numPr>
          <w:ilvl w:val="0"/>
          <w:numId w:val="26"/>
        </w:numPr>
      </w:pPr>
      <w:r w:rsidRPr="0071335C">
        <w:t>Расторгнуть договор купли-продажи (договор об оказании услуг) от «__» ________ 20__ г.;</w:t>
      </w:r>
    </w:p>
    <w:p w14:paraId="26254993" w14:textId="77777777" w:rsidR="0071335C" w:rsidRPr="0071335C" w:rsidRDefault="0071335C" w:rsidP="0071335C">
      <w:pPr>
        <w:numPr>
          <w:ilvl w:val="0"/>
          <w:numId w:val="26"/>
        </w:numPr>
      </w:pPr>
      <w:r w:rsidRPr="0071335C">
        <w:t>Возвратить мне денежные средства в размере [СУММА] руб. в течение 10 календарных дней;</w:t>
      </w:r>
    </w:p>
    <w:p w14:paraId="7F845E98" w14:textId="77777777" w:rsidR="0071335C" w:rsidRPr="0071335C" w:rsidRDefault="0071335C" w:rsidP="0071335C">
      <w:pPr>
        <w:numPr>
          <w:ilvl w:val="0"/>
          <w:numId w:val="26"/>
        </w:numPr>
      </w:pPr>
      <w:r w:rsidRPr="0071335C">
        <w:t>Возместить убытки, возникшие вследствие продажи некачественного товара (услуги), в размере [СУММА] руб.</w:t>
      </w:r>
    </w:p>
    <w:p w14:paraId="142DF764" w14:textId="77777777" w:rsidR="0071335C" w:rsidRPr="0071335C" w:rsidRDefault="0071335C" w:rsidP="0071335C">
      <w:r w:rsidRPr="0071335C">
        <w:t>Уведомляю вас, что в случае невыполнения моих требований в добровольном порядке я буду вынужден(а) обратиться в суд с исковым заявлением. В этом случае с вас также может быть взыскана неустойка, компенсация морального вреда и штраф за неудовлетворение требований потребителя в добровольном порядке.</w:t>
      </w:r>
    </w:p>
    <w:p w14:paraId="427868B5" w14:textId="77777777" w:rsidR="0071335C" w:rsidRPr="0071335C" w:rsidRDefault="0071335C" w:rsidP="0071335C">
      <w:pPr>
        <w:jc w:val="left"/>
      </w:pPr>
      <w:r w:rsidRPr="0071335C">
        <w:t>Приложение:</w:t>
      </w:r>
      <w:r w:rsidRPr="0071335C">
        <w:br/>
        <w:t>1. Копия чека или иного документа об оплате;</w:t>
      </w:r>
      <w:r w:rsidRPr="0071335C">
        <w:br/>
        <w:t>2. Копия гарантийного талона (при наличии);</w:t>
      </w:r>
      <w:r w:rsidRPr="0071335C">
        <w:br/>
        <w:t>3. Фотографии или акты, фиксирующие недостатки (при наличии).</w:t>
      </w:r>
    </w:p>
    <w:p w14:paraId="2055B622" w14:textId="77777777" w:rsidR="0071335C" w:rsidRPr="0071335C" w:rsidRDefault="0071335C" w:rsidP="0071335C">
      <w:r w:rsidRPr="0071335C">
        <w:t>«__» ________ 20__ г.</w:t>
      </w:r>
    </w:p>
    <w:p w14:paraId="0C96273E" w14:textId="18637D6F" w:rsidR="0083247E" w:rsidRPr="0071335C" w:rsidRDefault="0071335C" w:rsidP="0071335C">
      <w:r w:rsidRPr="0071335C">
        <w:t>________________ / [Фамилия И.О.]</w:t>
      </w:r>
    </w:p>
    <w:sectPr w:rsidR="0083247E" w:rsidRPr="0071335C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3D44D" w14:textId="77777777" w:rsidR="00F405D5" w:rsidRDefault="00F405D5" w:rsidP="00AA1082">
      <w:pPr>
        <w:spacing w:after="0" w:line="240" w:lineRule="auto"/>
      </w:pPr>
      <w:r>
        <w:separator/>
      </w:r>
    </w:p>
  </w:endnote>
  <w:endnote w:type="continuationSeparator" w:id="0">
    <w:p w14:paraId="345279C4" w14:textId="77777777" w:rsidR="00F405D5" w:rsidRDefault="00F405D5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80413" w14:textId="77777777" w:rsidR="00F405D5" w:rsidRDefault="00F405D5" w:rsidP="00AA1082">
      <w:pPr>
        <w:spacing w:after="0" w:line="240" w:lineRule="auto"/>
      </w:pPr>
      <w:r>
        <w:separator/>
      </w:r>
    </w:p>
  </w:footnote>
  <w:footnote w:type="continuationSeparator" w:id="0">
    <w:p w14:paraId="1FF94137" w14:textId="77777777" w:rsidR="00F405D5" w:rsidRDefault="00F405D5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96F33"/>
    <w:multiLevelType w:val="multilevel"/>
    <w:tmpl w:val="6E0AE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33CC6"/>
    <w:multiLevelType w:val="multilevel"/>
    <w:tmpl w:val="63DA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085E21"/>
    <w:multiLevelType w:val="multilevel"/>
    <w:tmpl w:val="B732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83318D"/>
    <w:multiLevelType w:val="multilevel"/>
    <w:tmpl w:val="527E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B86685"/>
    <w:multiLevelType w:val="multilevel"/>
    <w:tmpl w:val="7E786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D3175C"/>
    <w:multiLevelType w:val="multilevel"/>
    <w:tmpl w:val="8D6E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6"/>
  </w:num>
  <w:num w:numId="2" w16cid:durableId="1452941838">
    <w:abstractNumId w:val="9"/>
  </w:num>
  <w:num w:numId="3" w16cid:durableId="973607643">
    <w:abstractNumId w:val="18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7"/>
  </w:num>
  <w:num w:numId="7" w16cid:durableId="1812361597">
    <w:abstractNumId w:val="1"/>
  </w:num>
  <w:num w:numId="8" w16cid:durableId="389576680">
    <w:abstractNumId w:val="11"/>
  </w:num>
  <w:num w:numId="9" w16cid:durableId="1339429729">
    <w:abstractNumId w:val="14"/>
  </w:num>
  <w:num w:numId="10" w16cid:durableId="174347891">
    <w:abstractNumId w:val="0"/>
  </w:num>
  <w:num w:numId="11" w16cid:durableId="1279028447">
    <w:abstractNumId w:val="12"/>
  </w:num>
  <w:num w:numId="12" w16cid:durableId="1706173077">
    <w:abstractNumId w:val="19"/>
  </w:num>
  <w:num w:numId="13" w16cid:durableId="330641445">
    <w:abstractNumId w:val="22"/>
  </w:num>
  <w:num w:numId="14" w16cid:durableId="597102246">
    <w:abstractNumId w:val="23"/>
  </w:num>
  <w:num w:numId="15" w16cid:durableId="247010532">
    <w:abstractNumId w:val="8"/>
  </w:num>
  <w:num w:numId="16" w16cid:durableId="498227888">
    <w:abstractNumId w:val="10"/>
  </w:num>
  <w:num w:numId="17" w16cid:durableId="39939590">
    <w:abstractNumId w:val="25"/>
  </w:num>
  <w:num w:numId="18" w16cid:durableId="458300837">
    <w:abstractNumId w:val="5"/>
  </w:num>
  <w:num w:numId="19" w16cid:durableId="1896044014">
    <w:abstractNumId w:val="13"/>
  </w:num>
  <w:num w:numId="20" w16cid:durableId="1551571222">
    <w:abstractNumId w:val="24"/>
  </w:num>
  <w:num w:numId="21" w16cid:durableId="1957636457">
    <w:abstractNumId w:val="4"/>
  </w:num>
  <w:num w:numId="22" w16cid:durableId="2144616470">
    <w:abstractNumId w:val="6"/>
  </w:num>
  <w:num w:numId="23" w16cid:durableId="1565026650">
    <w:abstractNumId w:val="7"/>
  </w:num>
  <w:num w:numId="24" w16cid:durableId="1498765861">
    <w:abstractNumId w:val="21"/>
  </w:num>
  <w:num w:numId="25" w16cid:durableId="1224562998">
    <w:abstractNumId w:val="15"/>
  </w:num>
  <w:num w:numId="26" w16cid:durableId="15896579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241FB"/>
    <w:rsid w:val="00046E3C"/>
    <w:rsid w:val="00050C30"/>
    <w:rsid w:val="000C285E"/>
    <w:rsid w:val="000D675F"/>
    <w:rsid w:val="000E186D"/>
    <w:rsid w:val="00124C52"/>
    <w:rsid w:val="00136CBC"/>
    <w:rsid w:val="002246DE"/>
    <w:rsid w:val="00227EAA"/>
    <w:rsid w:val="00262D34"/>
    <w:rsid w:val="0029453C"/>
    <w:rsid w:val="002E72FD"/>
    <w:rsid w:val="00313859"/>
    <w:rsid w:val="003D025F"/>
    <w:rsid w:val="00454BD0"/>
    <w:rsid w:val="00456FEF"/>
    <w:rsid w:val="00461B7D"/>
    <w:rsid w:val="00472E2F"/>
    <w:rsid w:val="004F2C3F"/>
    <w:rsid w:val="005B404D"/>
    <w:rsid w:val="00605988"/>
    <w:rsid w:val="006547AE"/>
    <w:rsid w:val="00657808"/>
    <w:rsid w:val="00675063"/>
    <w:rsid w:val="007129F9"/>
    <w:rsid w:val="0071335C"/>
    <w:rsid w:val="00763038"/>
    <w:rsid w:val="007E1463"/>
    <w:rsid w:val="008057E1"/>
    <w:rsid w:val="0083238E"/>
    <w:rsid w:val="0083247E"/>
    <w:rsid w:val="00851E79"/>
    <w:rsid w:val="008D439D"/>
    <w:rsid w:val="00901596"/>
    <w:rsid w:val="00A273F8"/>
    <w:rsid w:val="00A44969"/>
    <w:rsid w:val="00A50AB7"/>
    <w:rsid w:val="00A665AD"/>
    <w:rsid w:val="00A95EF3"/>
    <w:rsid w:val="00A9773E"/>
    <w:rsid w:val="00AA1082"/>
    <w:rsid w:val="00B10717"/>
    <w:rsid w:val="00B35316"/>
    <w:rsid w:val="00B60C8A"/>
    <w:rsid w:val="00B612B5"/>
    <w:rsid w:val="00B66532"/>
    <w:rsid w:val="00B90F31"/>
    <w:rsid w:val="00BC302F"/>
    <w:rsid w:val="00BC6477"/>
    <w:rsid w:val="00BE1BCA"/>
    <w:rsid w:val="00C420B6"/>
    <w:rsid w:val="00C669A3"/>
    <w:rsid w:val="00C90091"/>
    <w:rsid w:val="00CA3E33"/>
    <w:rsid w:val="00CD35ED"/>
    <w:rsid w:val="00D0255E"/>
    <w:rsid w:val="00D03191"/>
    <w:rsid w:val="00D139FF"/>
    <w:rsid w:val="00D15699"/>
    <w:rsid w:val="00D91AF0"/>
    <w:rsid w:val="00DC29EF"/>
    <w:rsid w:val="00DF693F"/>
    <w:rsid w:val="00DF6F94"/>
    <w:rsid w:val="00E11403"/>
    <w:rsid w:val="00E6623A"/>
    <w:rsid w:val="00E91859"/>
    <w:rsid w:val="00F405D5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2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2026-07-09T17:27:00Z</dcterms:created>
  <dcterms:modified xsi:type="dcterms:W3CDTF">2026-07-09T17:27:00Z</dcterms:modified>
</cp:coreProperties>
</file>