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656C0" w14:textId="77777777" w:rsidR="00B30AFC" w:rsidRPr="00B30AFC" w:rsidRDefault="00B30AFC" w:rsidP="00B30AFC">
      <w:pPr>
        <w:jc w:val="left"/>
      </w:pPr>
      <w:r w:rsidRPr="00B30AFC">
        <w:t>Кому: [Наименование правообладателя/пользователя]</w:t>
      </w:r>
      <w:r w:rsidRPr="00B30AFC">
        <w:br/>
        <w:t>Адрес: [Юридический адрес из договора]</w:t>
      </w:r>
    </w:p>
    <w:p w14:paraId="5ABAC60F" w14:textId="77777777" w:rsidR="00B30AFC" w:rsidRPr="00B30AFC" w:rsidRDefault="00B30AFC" w:rsidP="00B30AFC">
      <w:pPr>
        <w:jc w:val="left"/>
      </w:pPr>
      <w:r w:rsidRPr="00B30AFC">
        <w:rPr>
          <w:b/>
          <w:bCs/>
        </w:rPr>
        <w:t>От кого:</w:t>
      </w:r>
      <w:r w:rsidRPr="00B30AFC">
        <w:t xml:space="preserve"> [Ваше ФИО или наименование компании]</w:t>
      </w:r>
      <w:r w:rsidRPr="00B30AFC">
        <w:br/>
        <w:t>Адрес: [Ваш адрес для корреспонденции]</w:t>
      </w:r>
      <w:r w:rsidRPr="00B30AFC">
        <w:br/>
        <w:t>Телефон: [Ваш номер телефона]</w:t>
      </w:r>
      <w:r w:rsidRPr="00B30AFC">
        <w:br/>
        <w:t xml:space="preserve">Электронная почта: [Ваш </w:t>
      </w:r>
      <w:proofErr w:type="spellStart"/>
      <w:r w:rsidRPr="00B30AFC">
        <w:t>e-mail</w:t>
      </w:r>
      <w:proofErr w:type="spellEnd"/>
      <w:r w:rsidRPr="00B30AFC">
        <w:t>]</w:t>
      </w:r>
    </w:p>
    <w:p w14:paraId="4A4D2423" w14:textId="77777777" w:rsidR="00B30AFC" w:rsidRPr="00B30AFC" w:rsidRDefault="00B30AFC" w:rsidP="00B30AFC">
      <w:pPr>
        <w:jc w:val="center"/>
        <w:rPr>
          <w:b/>
          <w:bCs/>
        </w:rPr>
      </w:pPr>
      <w:r w:rsidRPr="00B30AFC">
        <w:rPr>
          <w:b/>
          <w:bCs/>
        </w:rPr>
        <w:t>ПРЕТЕНЗИЯ</w:t>
      </w:r>
      <w:r w:rsidRPr="00B30AFC">
        <w:rPr>
          <w:b/>
          <w:bCs/>
        </w:rPr>
        <w:br/>
        <w:t>об исполнении обязательств по договору коммерческой концессии</w:t>
      </w:r>
    </w:p>
    <w:p w14:paraId="0C7021C5" w14:textId="77777777" w:rsidR="00B30AFC" w:rsidRPr="00B30AFC" w:rsidRDefault="00B30AFC" w:rsidP="00B30AFC">
      <w:r w:rsidRPr="00B30AFC">
        <w:t>Между [Ваше наименование] (далее - Пользователь) и [Наименование контрагента] (далее - Правообладатель) "__" ________ 20__ г. был заключен договор коммерческой концессии № [Номер] (далее - Договор). Согласно п. [Номер] Договора, Правообладатель обязался предоставить Пользователю право использования в предпринимательской деятельности комплекс исключительных прав, включая товарный знак, ноу-хау и техническую документацию.</w:t>
      </w:r>
    </w:p>
    <w:p w14:paraId="44CC27E1" w14:textId="77777777" w:rsidR="00B30AFC" w:rsidRPr="00B30AFC" w:rsidRDefault="00B30AFC" w:rsidP="00B30AFC">
      <w:r w:rsidRPr="00B30AFC">
        <w:t xml:space="preserve">Пользователь исполнил свои обязательства по оплате паушального взноса в размере [СУММА] руб., что подтверждается платежным поручением № [Номер] от "__" ________ 20__ г. Однако Правообладатель в нарушение п. [Номер] Договора и ст. 1031 ГК РФ до настоящего момента не обеспечил передачу следующей документации: [Перечислить: брендбук, </w:t>
      </w:r>
      <w:proofErr w:type="spellStart"/>
      <w:r w:rsidRPr="00B30AFC">
        <w:t>техкарты</w:t>
      </w:r>
      <w:proofErr w:type="spellEnd"/>
      <w:r w:rsidRPr="00B30AFC">
        <w:t>, доступ к ПО].</w:t>
      </w:r>
    </w:p>
    <w:p w14:paraId="6722CE1C" w14:textId="77777777" w:rsidR="00B30AFC" w:rsidRPr="00B30AFC" w:rsidRDefault="00B30AFC" w:rsidP="00B30AFC">
      <w:r w:rsidRPr="00B30AFC">
        <w:t>"__" ________ 20__ г. мною был направлен запрос о предоставлении недостающих материалов через корпоративный чат и электронную почту, однако мотивированного ответа или требуемых документов получено не было. Отсутствие указанных материалов делает невозможным использование комплекса исключительных прав и ведение законной предпринимательской деятельности под брендом Правообладателя.</w:t>
      </w:r>
    </w:p>
    <w:p w14:paraId="3D49ED2D" w14:textId="77777777" w:rsidR="00B30AFC" w:rsidRPr="00B30AFC" w:rsidRDefault="00B30AFC" w:rsidP="00B30AFC">
      <w:r w:rsidRPr="00B30AFC">
        <w:t>На основании изложенного, руководствуясь Договором и ст. 309, 310, 1031 ГК РФ,</w:t>
      </w:r>
    </w:p>
    <w:p w14:paraId="581CAB7E" w14:textId="77777777" w:rsidR="00B30AFC" w:rsidRPr="00B30AFC" w:rsidRDefault="00B30AFC" w:rsidP="00B30AFC">
      <w:pPr>
        <w:jc w:val="center"/>
        <w:rPr>
          <w:b/>
          <w:bCs/>
        </w:rPr>
      </w:pPr>
      <w:r w:rsidRPr="00B30AFC">
        <w:rPr>
          <w:b/>
          <w:bCs/>
        </w:rPr>
        <w:t>ПРОШУ:</w:t>
      </w:r>
    </w:p>
    <w:p w14:paraId="5EEBD9F0" w14:textId="77777777" w:rsidR="00B30AFC" w:rsidRPr="00B30AFC" w:rsidRDefault="00B30AFC" w:rsidP="00B30AFC">
      <w:pPr>
        <w:numPr>
          <w:ilvl w:val="0"/>
          <w:numId w:val="37"/>
        </w:numPr>
      </w:pPr>
      <w:r w:rsidRPr="00B30AFC">
        <w:t>в течение [Число] календарных дней с момента получения настоящей претензии передать Пользователю полный пакет технической и коммерческой документации, предусмотренный Приложением № [Номер] к Договору;</w:t>
      </w:r>
    </w:p>
    <w:p w14:paraId="1914ABE0" w14:textId="77777777" w:rsidR="00B30AFC" w:rsidRPr="00B30AFC" w:rsidRDefault="00B30AFC" w:rsidP="00B30AFC">
      <w:pPr>
        <w:numPr>
          <w:ilvl w:val="0"/>
          <w:numId w:val="37"/>
        </w:numPr>
      </w:pPr>
      <w:r w:rsidRPr="00B30AFC">
        <w:t>обеспечить доступ к информационной системе учета (CRM) согласно регламенту, установленному в Договоре;</w:t>
      </w:r>
    </w:p>
    <w:p w14:paraId="49126221" w14:textId="77777777" w:rsidR="00B30AFC" w:rsidRPr="00B30AFC" w:rsidRDefault="00B30AFC" w:rsidP="00B30AFC">
      <w:pPr>
        <w:numPr>
          <w:ilvl w:val="0"/>
          <w:numId w:val="37"/>
        </w:numPr>
      </w:pPr>
      <w:r w:rsidRPr="00B30AFC">
        <w:t>выплатить неустойку за нарушение сроков исполнения обязательств в размере [СУММА] руб. из расчета за каждый день просрочки;</w:t>
      </w:r>
    </w:p>
    <w:p w14:paraId="614B56D7" w14:textId="77777777" w:rsidR="00B30AFC" w:rsidRPr="00B30AFC" w:rsidRDefault="00B30AFC" w:rsidP="00B30AFC">
      <w:pPr>
        <w:numPr>
          <w:ilvl w:val="0"/>
          <w:numId w:val="37"/>
        </w:numPr>
      </w:pPr>
      <w:r w:rsidRPr="00B30AFC">
        <w:t>подтвердить готовность к подписанию акта приема-передачи исключительных прав.</w:t>
      </w:r>
    </w:p>
    <w:p w14:paraId="224F618E" w14:textId="77777777" w:rsidR="00B30AFC" w:rsidRPr="00B30AFC" w:rsidRDefault="00B30AFC" w:rsidP="00B30AFC">
      <w:pPr>
        <w:rPr>
          <w:b/>
          <w:bCs/>
        </w:rPr>
      </w:pPr>
      <w:r w:rsidRPr="00B30AFC">
        <w:rPr>
          <w:b/>
          <w:bCs/>
        </w:rPr>
        <w:t>Приложения:</w:t>
      </w:r>
    </w:p>
    <w:p w14:paraId="5A5E4A31" w14:textId="77777777" w:rsidR="00B30AFC" w:rsidRPr="00B30AFC" w:rsidRDefault="00B30AFC" w:rsidP="00B30AFC">
      <w:pPr>
        <w:numPr>
          <w:ilvl w:val="0"/>
          <w:numId w:val="38"/>
        </w:numPr>
      </w:pPr>
      <w:r w:rsidRPr="00B30AFC">
        <w:t>копия договора коммерческой концессии;</w:t>
      </w:r>
    </w:p>
    <w:p w14:paraId="6E51302F" w14:textId="77777777" w:rsidR="00B30AFC" w:rsidRPr="00B30AFC" w:rsidRDefault="00B30AFC" w:rsidP="00B30AFC">
      <w:pPr>
        <w:numPr>
          <w:ilvl w:val="0"/>
          <w:numId w:val="38"/>
        </w:numPr>
      </w:pPr>
      <w:r w:rsidRPr="00B30AFC">
        <w:t>копия платежного поручения об оплате паушального взноса;</w:t>
      </w:r>
    </w:p>
    <w:p w14:paraId="3BB27AFA" w14:textId="77777777" w:rsidR="00B30AFC" w:rsidRPr="00B30AFC" w:rsidRDefault="00B30AFC" w:rsidP="00B30AFC">
      <w:pPr>
        <w:numPr>
          <w:ilvl w:val="0"/>
          <w:numId w:val="38"/>
        </w:numPr>
      </w:pPr>
      <w:r w:rsidRPr="00B30AFC">
        <w:t>распечатка электронной переписки, подтверждающая запрос документов;</w:t>
      </w:r>
    </w:p>
    <w:p w14:paraId="4924A50F" w14:textId="77777777" w:rsidR="00B30AFC" w:rsidRPr="00B30AFC" w:rsidRDefault="00B30AFC" w:rsidP="00B30AFC">
      <w:pPr>
        <w:numPr>
          <w:ilvl w:val="0"/>
          <w:numId w:val="38"/>
        </w:numPr>
      </w:pPr>
      <w:r w:rsidRPr="00B30AFC">
        <w:lastRenderedPageBreak/>
        <w:t>расчет суммы неустойки;</w:t>
      </w:r>
    </w:p>
    <w:p w14:paraId="1DDCFAEE" w14:textId="77777777" w:rsidR="00B30AFC" w:rsidRPr="00B30AFC" w:rsidRDefault="00B30AFC" w:rsidP="00B30AFC">
      <w:pPr>
        <w:numPr>
          <w:ilvl w:val="0"/>
          <w:numId w:val="38"/>
        </w:numPr>
      </w:pPr>
      <w:r w:rsidRPr="00B30AFC">
        <w:t>копия выписки из ЕГРИП/ЕГРЮЛ на заявителя;</w:t>
      </w:r>
    </w:p>
    <w:p w14:paraId="41934511" w14:textId="77777777" w:rsidR="00B30AFC" w:rsidRPr="00B30AFC" w:rsidRDefault="00B30AFC" w:rsidP="00B30AFC">
      <w:pPr>
        <w:numPr>
          <w:ilvl w:val="0"/>
          <w:numId w:val="38"/>
        </w:numPr>
      </w:pPr>
      <w:r w:rsidRPr="00B30AFC">
        <w:t>документы, подтверждающие полномочия лица, подписавшего претензию.</w:t>
      </w:r>
    </w:p>
    <w:p w14:paraId="49CD7764" w14:textId="77777777" w:rsidR="00B30AFC" w:rsidRPr="00B30AFC" w:rsidRDefault="00B30AFC" w:rsidP="00B30AFC">
      <w:pPr>
        <w:jc w:val="left"/>
      </w:pPr>
      <w:r w:rsidRPr="00B30AFC">
        <w:t>«__» ________ 20__ г.</w:t>
      </w:r>
      <w:r w:rsidRPr="00B30AFC">
        <w:br/>
        <w:t>________________ / [Фамилия И.О.]</w:t>
      </w:r>
    </w:p>
    <w:p w14:paraId="685F0082" w14:textId="77777777" w:rsidR="0083247E" w:rsidRPr="00B30AFC" w:rsidRDefault="0083247E" w:rsidP="00B30AFC"/>
    <w:sectPr w:rsidR="0083247E" w:rsidRPr="00B30AFC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1952E" w14:textId="77777777" w:rsidR="002F0266" w:rsidRDefault="002F0266" w:rsidP="00AA1082">
      <w:pPr>
        <w:spacing w:after="0" w:line="240" w:lineRule="auto"/>
      </w:pPr>
      <w:r>
        <w:separator/>
      </w:r>
    </w:p>
  </w:endnote>
  <w:endnote w:type="continuationSeparator" w:id="0">
    <w:p w14:paraId="6D025CAC" w14:textId="77777777" w:rsidR="002F0266" w:rsidRDefault="002F0266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FD60B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7BF34493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54786" w14:textId="77777777" w:rsidR="002F0266" w:rsidRDefault="002F0266" w:rsidP="00AA1082">
      <w:pPr>
        <w:spacing w:after="0" w:line="240" w:lineRule="auto"/>
      </w:pPr>
      <w:r>
        <w:separator/>
      </w:r>
    </w:p>
  </w:footnote>
  <w:footnote w:type="continuationSeparator" w:id="0">
    <w:p w14:paraId="5752111B" w14:textId="77777777" w:rsidR="002F0266" w:rsidRDefault="002F0266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3F5CE658" w14:textId="77777777" w:rsidTr="004F2C3F">
      <w:tc>
        <w:tcPr>
          <w:tcW w:w="988" w:type="dxa"/>
        </w:tcPr>
        <w:p w14:paraId="02A31AE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464BB528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171A3F0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5FAB07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FD9B7A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20C7B"/>
    <w:multiLevelType w:val="multilevel"/>
    <w:tmpl w:val="1A601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B1D0B"/>
    <w:multiLevelType w:val="multilevel"/>
    <w:tmpl w:val="F0FA6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4D6174"/>
    <w:multiLevelType w:val="multilevel"/>
    <w:tmpl w:val="DA7A2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764B8B"/>
    <w:multiLevelType w:val="multilevel"/>
    <w:tmpl w:val="ADD8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784344"/>
    <w:multiLevelType w:val="multilevel"/>
    <w:tmpl w:val="92DC8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B4198D"/>
    <w:multiLevelType w:val="multilevel"/>
    <w:tmpl w:val="E504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850FFF"/>
    <w:multiLevelType w:val="multilevel"/>
    <w:tmpl w:val="DB085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DD2E12"/>
    <w:multiLevelType w:val="multilevel"/>
    <w:tmpl w:val="6AA0D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16680A"/>
    <w:multiLevelType w:val="multilevel"/>
    <w:tmpl w:val="1F24F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67D4D"/>
    <w:multiLevelType w:val="multilevel"/>
    <w:tmpl w:val="6C4E4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9E6411"/>
    <w:multiLevelType w:val="multilevel"/>
    <w:tmpl w:val="74FA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F7C2F"/>
    <w:multiLevelType w:val="multilevel"/>
    <w:tmpl w:val="C604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AB5116"/>
    <w:multiLevelType w:val="multilevel"/>
    <w:tmpl w:val="250CB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860040"/>
    <w:multiLevelType w:val="multilevel"/>
    <w:tmpl w:val="6AA0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C04FB8"/>
    <w:multiLevelType w:val="multilevel"/>
    <w:tmpl w:val="39168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375B79"/>
    <w:multiLevelType w:val="multilevel"/>
    <w:tmpl w:val="10B8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9E0F7E"/>
    <w:multiLevelType w:val="multilevel"/>
    <w:tmpl w:val="00340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3D7B0F"/>
    <w:multiLevelType w:val="multilevel"/>
    <w:tmpl w:val="8C38C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3E7164"/>
    <w:multiLevelType w:val="multilevel"/>
    <w:tmpl w:val="9F3A1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8451AB"/>
    <w:multiLevelType w:val="multilevel"/>
    <w:tmpl w:val="8722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67775A"/>
    <w:multiLevelType w:val="multilevel"/>
    <w:tmpl w:val="24BCA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D14C26"/>
    <w:multiLevelType w:val="multilevel"/>
    <w:tmpl w:val="2D520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7D208E"/>
    <w:multiLevelType w:val="multilevel"/>
    <w:tmpl w:val="1B620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7E3B4C"/>
    <w:multiLevelType w:val="multilevel"/>
    <w:tmpl w:val="41F60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816912"/>
    <w:multiLevelType w:val="multilevel"/>
    <w:tmpl w:val="390C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2A07A1"/>
    <w:multiLevelType w:val="multilevel"/>
    <w:tmpl w:val="947A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EB790E"/>
    <w:multiLevelType w:val="multilevel"/>
    <w:tmpl w:val="DF5ED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6E0B94"/>
    <w:multiLevelType w:val="multilevel"/>
    <w:tmpl w:val="A5FC4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B73F7D"/>
    <w:multiLevelType w:val="multilevel"/>
    <w:tmpl w:val="A7A0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190B23"/>
    <w:multiLevelType w:val="multilevel"/>
    <w:tmpl w:val="C87C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BE761D"/>
    <w:multiLevelType w:val="multilevel"/>
    <w:tmpl w:val="F66E8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58E2CCA"/>
    <w:multiLevelType w:val="multilevel"/>
    <w:tmpl w:val="0EB8E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CEB0782"/>
    <w:multiLevelType w:val="multilevel"/>
    <w:tmpl w:val="4FD8A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427B21"/>
    <w:multiLevelType w:val="multilevel"/>
    <w:tmpl w:val="D82E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687DE2"/>
    <w:multiLevelType w:val="multilevel"/>
    <w:tmpl w:val="427C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F7774A"/>
    <w:multiLevelType w:val="multilevel"/>
    <w:tmpl w:val="4404D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15"/>
  </w:num>
  <w:num w:numId="2" w16cid:durableId="1452941838">
    <w:abstractNumId w:val="9"/>
  </w:num>
  <w:num w:numId="3" w16cid:durableId="683744178">
    <w:abstractNumId w:val="18"/>
  </w:num>
  <w:num w:numId="4" w16cid:durableId="2025982514">
    <w:abstractNumId w:val="11"/>
  </w:num>
  <w:num w:numId="5" w16cid:durableId="2001809685">
    <w:abstractNumId w:val="20"/>
  </w:num>
  <w:num w:numId="6" w16cid:durableId="981079564">
    <w:abstractNumId w:val="5"/>
  </w:num>
  <w:num w:numId="7" w16cid:durableId="1186141716">
    <w:abstractNumId w:val="6"/>
  </w:num>
  <w:num w:numId="8" w16cid:durableId="1670981342">
    <w:abstractNumId w:val="12"/>
  </w:num>
  <w:num w:numId="9" w16cid:durableId="1180463581">
    <w:abstractNumId w:val="23"/>
  </w:num>
  <w:num w:numId="10" w16cid:durableId="2006785722">
    <w:abstractNumId w:val="1"/>
  </w:num>
  <w:num w:numId="11" w16cid:durableId="1746566100">
    <w:abstractNumId w:val="16"/>
  </w:num>
  <w:num w:numId="12" w16cid:durableId="527257084">
    <w:abstractNumId w:val="25"/>
  </w:num>
  <w:num w:numId="13" w16cid:durableId="731150599">
    <w:abstractNumId w:val="7"/>
  </w:num>
  <w:num w:numId="14" w16cid:durableId="1373463600">
    <w:abstractNumId w:val="24"/>
  </w:num>
  <w:num w:numId="15" w16cid:durableId="1207524450">
    <w:abstractNumId w:val="2"/>
  </w:num>
  <w:num w:numId="16" w16cid:durableId="1310554843">
    <w:abstractNumId w:val="33"/>
  </w:num>
  <w:num w:numId="17" w16cid:durableId="697122987">
    <w:abstractNumId w:val="13"/>
  </w:num>
  <w:num w:numId="18" w16cid:durableId="681903602">
    <w:abstractNumId w:val="8"/>
  </w:num>
  <w:num w:numId="19" w16cid:durableId="98530091">
    <w:abstractNumId w:val="19"/>
  </w:num>
  <w:num w:numId="20" w16cid:durableId="626201161">
    <w:abstractNumId w:val="35"/>
  </w:num>
  <w:num w:numId="21" w16cid:durableId="348682283">
    <w:abstractNumId w:val="37"/>
  </w:num>
  <w:num w:numId="22" w16cid:durableId="2143958608">
    <w:abstractNumId w:val="31"/>
  </w:num>
  <w:num w:numId="23" w16cid:durableId="1786463548">
    <w:abstractNumId w:val="32"/>
  </w:num>
  <w:num w:numId="24" w16cid:durableId="560793348">
    <w:abstractNumId w:val="26"/>
  </w:num>
  <w:num w:numId="25" w16cid:durableId="1785924476">
    <w:abstractNumId w:val="0"/>
  </w:num>
  <w:num w:numId="26" w16cid:durableId="866865766">
    <w:abstractNumId w:val="17"/>
  </w:num>
  <w:num w:numId="27" w16cid:durableId="2101833677">
    <w:abstractNumId w:val="22"/>
  </w:num>
  <w:num w:numId="28" w16cid:durableId="2098549293">
    <w:abstractNumId w:val="27"/>
  </w:num>
  <w:num w:numId="29" w16cid:durableId="679427208">
    <w:abstractNumId w:val="4"/>
  </w:num>
  <w:num w:numId="30" w16cid:durableId="1765884555">
    <w:abstractNumId w:val="36"/>
  </w:num>
  <w:num w:numId="31" w16cid:durableId="1120732178">
    <w:abstractNumId w:val="34"/>
  </w:num>
  <w:num w:numId="32" w16cid:durableId="237374233">
    <w:abstractNumId w:val="21"/>
  </w:num>
  <w:num w:numId="33" w16cid:durableId="1503813431">
    <w:abstractNumId w:val="29"/>
  </w:num>
  <w:num w:numId="34" w16cid:durableId="1993873647">
    <w:abstractNumId w:val="3"/>
  </w:num>
  <w:num w:numId="35" w16cid:durableId="960838178">
    <w:abstractNumId w:val="28"/>
  </w:num>
  <w:num w:numId="36" w16cid:durableId="542059478">
    <w:abstractNumId w:val="30"/>
  </w:num>
  <w:num w:numId="37" w16cid:durableId="1396857596">
    <w:abstractNumId w:val="10"/>
  </w:num>
  <w:num w:numId="38" w16cid:durableId="10670755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9C7"/>
    <w:rsid w:val="00050C30"/>
    <w:rsid w:val="000C285E"/>
    <w:rsid w:val="000D675F"/>
    <w:rsid w:val="000E186D"/>
    <w:rsid w:val="000E6C49"/>
    <w:rsid w:val="00124C52"/>
    <w:rsid w:val="00136CBC"/>
    <w:rsid w:val="001D29C7"/>
    <w:rsid w:val="002246DE"/>
    <w:rsid w:val="00227EAA"/>
    <w:rsid w:val="002451A2"/>
    <w:rsid w:val="0029453C"/>
    <w:rsid w:val="002F0266"/>
    <w:rsid w:val="00313859"/>
    <w:rsid w:val="00334BEA"/>
    <w:rsid w:val="003D025F"/>
    <w:rsid w:val="003F1D9E"/>
    <w:rsid w:val="0043793D"/>
    <w:rsid w:val="00456FEF"/>
    <w:rsid w:val="00461B7D"/>
    <w:rsid w:val="00472E2F"/>
    <w:rsid w:val="004F2C3F"/>
    <w:rsid w:val="00657808"/>
    <w:rsid w:val="00664D5B"/>
    <w:rsid w:val="006746BD"/>
    <w:rsid w:val="00675063"/>
    <w:rsid w:val="00690061"/>
    <w:rsid w:val="007109E7"/>
    <w:rsid w:val="00790967"/>
    <w:rsid w:val="007A59C7"/>
    <w:rsid w:val="007E1463"/>
    <w:rsid w:val="00805114"/>
    <w:rsid w:val="008057E1"/>
    <w:rsid w:val="0083238E"/>
    <w:rsid w:val="0083247E"/>
    <w:rsid w:val="008454CD"/>
    <w:rsid w:val="00867FB8"/>
    <w:rsid w:val="008D439D"/>
    <w:rsid w:val="008E0C41"/>
    <w:rsid w:val="00A50AB7"/>
    <w:rsid w:val="00A95EF3"/>
    <w:rsid w:val="00A9773E"/>
    <w:rsid w:val="00AA1082"/>
    <w:rsid w:val="00AD565C"/>
    <w:rsid w:val="00B10717"/>
    <w:rsid w:val="00B22A87"/>
    <w:rsid w:val="00B30AFC"/>
    <w:rsid w:val="00B51FF1"/>
    <w:rsid w:val="00B66532"/>
    <w:rsid w:val="00B72F97"/>
    <w:rsid w:val="00B90F31"/>
    <w:rsid w:val="00BB7ACE"/>
    <w:rsid w:val="00BC6477"/>
    <w:rsid w:val="00BE1BCA"/>
    <w:rsid w:val="00C669A3"/>
    <w:rsid w:val="00C874BD"/>
    <w:rsid w:val="00CA3E33"/>
    <w:rsid w:val="00CE332F"/>
    <w:rsid w:val="00D0255E"/>
    <w:rsid w:val="00D139FF"/>
    <w:rsid w:val="00D15699"/>
    <w:rsid w:val="00D35E8A"/>
    <w:rsid w:val="00DC29EF"/>
    <w:rsid w:val="00DF6F94"/>
    <w:rsid w:val="00E11403"/>
    <w:rsid w:val="00E34153"/>
    <w:rsid w:val="00E91859"/>
    <w:rsid w:val="00E91B84"/>
    <w:rsid w:val="00F56DD7"/>
    <w:rsid w:val="00F803C9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69B9E"/>
  <w15:chartTrackingRefBased/>
  <w15:docId w15:val="{BBF5371A-9C71-4733-AB19-66714CF5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13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2026-05-24T17:48:00Z</dcterms:created>
  <dcterms:modified xsi:type="dcterms:W3CDTF">2026-05-24T17:48:00Z</dcterms:modified>
</cp:coreProperties>
</file>