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91312" w14:textId="77777777" w:rsidR="00A611DD" w:rsidRPr="00A611DD" w:rsidRDefault="00A611DD" w:rsidP="00A611DD">
      <w:pPr>
        <w:jc w:val="left"/>
      </w:pPr>
      <w:r w:rsidRPr="00A611DD">
        <w:t>Кому: [Наименование организации-адресата]</w:t>
      </w:r>
      <w:r w:rsidRPr="00A611DD">
        <w:br/>
        <w:t>Адрес: [Юридический адрес из ЕГРЮЛ]</w:t>
      </w:r>
    </w:p>
    <w:p w14:paraId="6FDD8848" w14:textId="77777777" w:rsidR="00A611DD" w:rsidRPr="00A611DD" w:rsidRDefault="00A611DD" w:rsidP="00A611DD">
      <w:pPr>
        <w:jc w:val="left"/>
      </w:pPr>
      <w:r w:rsidRPr="00A611DD">
        <w:rPr>
          <w:b/>
          <w:bCs/>
        </w:rPr>
        <w:t>Отправитель:</w:t>
      </w:r>
      <w:r w:rsidRPr="00A611DD">
        <w:t xml:space="preserve"> [Наименование вашей организации]</w:t>
      </w:r>
      <w:r w:rsidRPr="00A611DD">
        <w:br/>
        <w:t>Адрес: [Ваш адрес]</w:t>
      </w:r>
      <w:r w:rsidRPr="00A611DD">
        <w:br/>
        <w:t>Телефон: [Номер телефона]</w:t>
      </w:r>
      <w:r w:rsidRPr="00A611DD">
        <w:br/>
        <w:t xml:space="preserve">Электронная почта: [Ваш </w:t>
      </w:r>
      <w:proofErr w:type="spellStart"/>
      <w:r w:rsidRPr="00A611DD">
        <w:t>e-mail</w:t>
      </w:r>
      <w:proofErr w:type="spellEnd"/>
      <w:r w:rsidRPr="00A611DD">
        <w:t>]</w:t>
      </w:r>
    </w:p>
    <w:p w14:paraId="20C21DFB" w14:textId="77777777" w:rsidR="00A611DD" w:rsidRPr="00A611DD" w:rsidRDefault="00A611DD" w:rsidP="00A611DD">
      <w:pPr>
        <w:jc w:val="center"/>
        <w:rPr>
          <w:b/>
          <w:bCs/>
        </w:rPr>
      </w:pPr>
      <w:r w:rsidRPr="00A611DD">
        <w:rPr>
          <w:b/>
          <w:bCs/>
        </w:rPr>
        <w:t>Претензия (требование)</w:t>
      </w:r>
      <w:r w:rsidRPr="00A611DD">
        <w:rPr>
          <w:b/>
          <w:bCs/>
        </w:rPr>
        <w:br/>
        <w:t>об исполнении обязательств по договору поставки</w:t>
      </w:r>
    </w:p>
    <w:p w14:paraId="5204E858" w14:textId="77777777" w:rsidR="00A611DD" w:rsidRPr="00A611DD" w:rsidRDefault="00A611DD" w:rsidP="00A611DD">
      <w:r w:rsidRPr="00A611DD">
        <w:t>Между [Наименование Поставщика] (далее — Поставщик) и [Наименование Покупателя] (далее — Покупатель) был заключен договор поставки № [Номер] от «__» ________ 20__ г. (далее — Договор).</w:t>
      </w:r>
    </w:p>
    <w:p w14:paraId="215260B8" w14:textId="77777777" w:rsidR="00A611DD" w:rsidRPr="00A611DD" w:rsidRDefault="00A611DD" w:rsidP="00A611DD">
      <w:r w:rsidRPr="00A611DD">
        <w:t>Согласно условиям Договора, Поставщик обязался поставить, а Покупатель — принять и оплатить товар в ассортименте, количестве и сроки, предусмотренные Договором и спецификациями к нему.</w:t>
      </w:r>
    </w:p>
    <w:p w14:paraId="70554A22" w14:textId="77777777" w:rsidR="00A611DD" w:rsidRPr="00A611DD" w:rsidRDefault="00A611DD" w:rsidP="00A611DD">
      <w:r w:rsidRPr="00A611DD">
        <w:t>В соответствии со статьей 309 ГК РФ обязательства должны исполняться надлежащим образом в соответствии с условиями обязательства и требованиями закона. Статья 310 ГК РФ устанавливает недопустимость одностороннего отказа от исполнения обязательства.</w:t>
      </w:r>
    </w:p>
    <w:p w14:paraId="1309EBA5" w14:textId="77777777" w:rsidR="00A611DD" w:rsidRPr="00A611DD" w:rsidRDefault="00A611DD" w:rsidP="00A611DD">
      <w:r w:rsidRPr="00A611DD">
        <w:t>По состоянию на «__» ________ 20__ г. выявлено нарушение обязательств, а именно: [подробно опишите нарушение: факт неоплаты поставленного товара, нарушение срока отгрузки, поставка бракованного товара].</w:t>
      </w:r>
    </w:p>
    <w:p w14:paraId="7EA1E4FD" w14:textId="77777777" w:rsidR="00A611DD" w:rsidRPr="00A611DD" w:rsidRDefault="00A611DD" w:rsidP="00A611DD">
      <w:r w:rsidRPr="00A611DD">
        <w:t>Обстоятельства нарушения подтверждаются следующими документами: [перечислите накладные, акты, УПД, платежные поручения].</w:t>
      </w:r>
    </w:p>
    <w:p w14:paraId="23DACC20" w14:textId="77777777" w:rsidR="00A611DD" w:rsidRPr="00A611DD" w:rsidRDefault="00A611DD" w:rsidP="00A611DD">
      <w:r w:rsidRPr="00A611DD">
        <w:t>На основании вышеизложенного, руководствуясь статьей 506, [укажите статью в зависимости от нарушения: 516 (оплата), 518 (качество), 523 (расторжение)] ГК РФ и условиями Договора, требую:</w:t>
      </w:r>
    </w:p>
    <w:p w14:paraId="1BD5B82D" w14:textId="77777777" w:rsidR="00A611DD" w:rsidRPr="00A611DD" w:rsidRDefault="00A611DD" w:rsidP="00A611DD">
      <w:r w:rsidRPr="00A611DD">
        <w:t>1. [Например</w:t>
      </w:r>
      <w:proofErr w:type="gramStart"/>
      <w:r w:rsidRPr="00A611DD">
        <w:t>: Погасить</w:t>
      </w:r>
      <w:proofErr w:type="gramEnd"/>
      <w:r w:rsidRPr="00A611DD">
        <w:t xml:space="preserve"> задолженность в размере (СУММА) руб.];</w:t>
      </w:r>
      <w:r w:rsidRPr="00A611DD">
        <w:br/>
        <w:t>2. [Например</w:t>
      </w:r>
      <w:proofErr w:type="gramStart"/>
      <w:r w:rsidRPr="00A611DD">
        <w:t>: Выплатить</w:t>
      </w:r>
      <w:proofErr w:type="gramEnd"/>
      <w:r w:rsidRPr="00A611DD">
        <w:t xml:space="preserve"> неустойку за просрочку исполнения обязательств за период с (ДАТА) по (ДАТА) в размере (СУММА) руб. согласно расчету].</w:t>
      </w:r>
    </w:p>
    <w:p w14:paraId="710753F0" w14:textId="77777777" w:rsidR="00A611DD" w:rsidRPr="00A611DD" w:rsidRDefault="00A611DD" w:rsidP="00A611DD">
      <w:r w:rsidRPr="00A611DD">
        <w:t>Денежные средства прошу перечислить по следующим реквизитам: [укажите банковские реквизиты].</w:t>
      </w:r>
    </w:p>
    <w:p w14:paraId="412C03DE" w14:textId="77777777" w:rsidR="00A611DD" w:rsidRPr="00A611DD" w:rsidRDefault="00A611DD" w:rsidP="00A611DD">
      <w:r w:rsidRPr="00A611DD">
        <w:t>Настоящим уведомляю, что в случае неисполнения указанных требований в течение [срок из договора или 30 дней по закону] календарных дней, я буду вынужден обратиться в Арбитражный суд за защитой своих прав и законных интересов. В этом случае на вас также будут возложены расходы по уплате государственной пошлины и оплате услуг юриста.</w:t>
      </w:r>
    </w:p>
    <w:p w14:paraId="509D21DB" w14:textId="77777777" w:rsidR="00A611DD" w:rsidRPr="00A611DD" w:rsidRDefault="00A611DD" w:rsidP="00A611DD">
      <w:pPr>
        <w:rPr>
          <w:b/>
          <w:bCs/>
        </w:rPr>
      </w:pPr>
      <w:r w:rsidRPr="00A611DD">
        <w:rPr>
          <w:b/>
          <w:bCs/>
        </w:rPr>
        <w:t>Приложения:</w:t>
      </w:r>
    </w:p>
    <w:p w14:paraId="3728AFF7" w14:textId="77777777" w:rsidR="00A611DD" w:rsidRPr="00A611DD" w:rsidRDefault="00A611DD" w:rsidP="00A611DD">
      <w:pPr>
        <w:numPr>
          <w:ilvl w:val="0"/>
          <w:numId w:val="7"/>
        </w:numPr>
      </w:pPr>
      <w:r w:rsidRPr="00A611DD">
        <w:t>копия Договора поставки;</w:t>
      </w:r>
    </w:p>
    <w:p w14:paraId="2EF375AA" w14:textId="77777777" w:rsidR="00A611DD" w:rsidRPr="00A611DD" w:rsidRDefault="00A611DD" w:rsidP="00A611DD">
      <w:pPr>
        <w:numPr>
          <w:ilvl w:val="0"/>
          <w:numId w:val="7"/>
        </w:numPr>
      </w:pPr>
      <w:r w:rsidRPr="00A611DD">
        <w:t>копии документов, подтверждающих факт нарушения (акты, накладные);</w:t>
      </w:r>
    </w:p>
    <w:p w14:paraId="4CF5D9EB" w14:textId="77777777" w:rsidR="00A611DD" w:rsidRPr="00A611DD" w:rsidRDefault="00A611DD" w:rsidP="00A611DD">
      <w:pPr>
        <w:numPr>
          <w:ilvl w:val="0"/>
          <w:numId w:val="7"/>
        </w:numPr>
      </w:pPr>
      <w:r w:rsidRPr="00A611DD">
        <w:t>расчет суммы задолженности и неустойки;</w:t>
      </w:r>
    </w:p>
    <w:p w14:paraId="0EB5DA13" w14:textId="77777777" w:rsidR="00A611DD" w:rsidRPr="00A611DD" w:rsidRDefault="00A611DD" w:rsidP="00A611DD">
      <w:pPr>
        <w:numPr>
          <w:ilvl w:val="0"/>
          <w:numId w:val="7"/>
        </w:numPr>
      </w:pPr>
      <w:r w:rsidRPr="00A611DD">
        <w:lastRenderedPageBreak/>
        <w:t>документы, подтверждающие полномочия лица на подписание претензии.</w:t>
      </w:r>
    </w:p>
    <w:p w14:paraId="717BCC3D" w14:textId="77777777" w:rsidR="00A611DD" w:rsidRPr="00A611DD" w:rsidRDefault="00A611DD" w:rsidP="00A611DD">
      <w:pPr>
        <w:jc w:val="left"/>
      </w:pPr>
      <w:r w:rsidRPr="00A611DD">
        <w:t>«__» ________ 20__ г.</w:t>
      </w:r>
    </w:p>
    <w:p w14:paraId="355728FC" w14:textId="77777777" w:rsidR="00A611DD" w:rsidRPr="00A611DD" w:rsidRDefault="00A611DD" w:rsidP="00A611DD">
      <w:pPr>
        <w:jc w:val="left"/>
      </w:pPr>
      <w:r w:rsidRPr="00A611DD">
        <w:t>________________ / [Фамилия И.О.]</w:t>
      </w:r>
    </w:p>
    <w:p w14:paraId="5917532B" w14:textId="77777777" w:rsidR="0083247E" w:rsidRPr="00A611DD" w:rsidRDefault="0083247E" w:rsidP="00A611DD"/>
    <w:sectPr w:rsidR="0083247E" w:rsidRPr="00A611D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FD31" w14:textId="77777777" w:rsidR="00971901" w:rsidRDefault="00971901" w:rsidP="00AA1082">
      <w:pPr>
        <w:spacing w:after="0" w:line="240" w:lineRule="auto"/>
      </w:pPr>
      <w:r>
        <w:separator/>
      </w:r>
    </w:p>
  </w:endnote>
  <w:endnote w:type="continuationSeparator" w:id="0">
    <w:p w14:paraId="298D0B0A" w14:textId="77777777" w:rsidR="00971901" w:rsidRDefault="0097190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4F03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8EBFCDC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78841" w14:textId="77777777" w:rsidR="00971901" w:rsidRDefault="00971901" w:rsidP="00AA1082">
      <w:pPr>
        <w:spacing w:after="0" w:line="240" w:lineRule="auto"/>
      </w:pPr>
      <w:r>
        <w:separator/>
      </w:r>
    </w:p>
  </w:footnote>
  <w:footnote w:type="continuationSeparator" w:id="0">
    <w:p w14:paraId="2440DD36" w14:textId="77777777" w:rsidR="00971901" w:rsidRDefault="0097190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D0D117" w14:textId="77777777" w:rsidTr="004F2C3F">
      <w:tc>
        <w:tcPr>
          <w:tcW w:w="988" w:type="dxa"/>
        </w:tcPr>
        <w:p w14:paraId="09C0CCEE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482699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5A1A1A0D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6664E2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1EF20532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25B6"/>
    <w:multiLevelType w:val="multilevel"/>
    <w:tmpl w:val="CD8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E75E3"/>
    <w:multiLevelType w:val="multilevel"/>
    <w:tmpl w:val="BEF0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4D0D66"/>
    <w:multiLevelType w:val="multilevel"/>
    <w:tmpl w:val="53A4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65E60"/>
    <w:multiLevelType w:val="multilevel"/>
    <w:tmpl w:val="823E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F1CC8"/>
    <w:multiLevelType w:val="multilevel"/>
    <w:tmpl w:val="D1C4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"/>
  </w:num>
  <w:num w:numId="2" w16cid:durableId="1452941838">
    <w:abstractNumId w:val="0"/>
  </w:num>
  <w:num w:numId="3" w16cid:durableId="1736852488">
    <w:abstractNumId w:val="1"/>
  </w:num>
  <w:num w:numId="4" w16cid:durableId="1080370021">
    <w:abstractNumId w:val="3"/>
  </w:num>
  <w:num w:numId="5" w16cid:durableId="77410876">
    <w:abstractNumId w:val="6"/>
  </w:num>
  <w:num w:numId="6" w16cid:durableId="435710563">
    <w:abstractNumId w:val="4"/>
  </w:num>
  <w:num w:numId="7" w16cid:durableId="1940600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F5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52021"/>
    <w:rsid w:val="00657808"/>
    <w:rsid w:val="00675063"/>
    <w:rsid w:val="006A34E9"/>
    <w:rsid w:val="007E1463"/>
    <w:rsid w:val="008057E1"/>
    <w:rsid w:val="0083238E"/>
    <w:rsid w:val="0083247E"/>
    <w:rsid w:val="008D439D"/>
    <w:rsid w:val="00971901"/>
    <w:rsid w:val="009F24F5"/>
    <w:rsid w:val="00A50AB7"/>
    <w:rsid w:val="00A611DD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ED019C"/>
    <w:rsid w:val="00F45276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683E0"/>
  <w15:chartTrackingRefBased/>
  <w15:docId w15:val="{0E919F12-FC19-44CF-898F-C4D85361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2026-07-04T12:50:00Z</dcterms:created>
  <dcterms:modified xsi:type="dcterms:W3CDTF">2026-07-04T12:50:00Z</dcterms:modified>
</cp:coreProperties>
</file>