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2D114" w14:textId="77777777" w:rsidR="00CD35ED" w:rsidRPr="00CD35ED" w:rsidRDefault="00CD35ED" w:rsidP="00CD35ED">
      <w:pPr>
        <w:jc w:val="left"/>
      </w:pPr>
      <w:r w:rsidRPr="00CD35ED">
        <w:t>В [наименование оператора связи, например: ПАО «МТС», ПАО «МегаФон»]</w:t>
      </w:r>
      <w:r w:rsidRPr="00CD35ED">
        <w:br/>
        <w:t>Адрес: [адрес из договора или выписки ЕГРЮЛ]</w:t>
      </w:r>
    </w:p>
    <w:p w14:paraId="7F4BE3EC" w14:textId="77777777" w:rsidR="00CD35ED" w:rsidRPr="00CD35ED" w:rsidRDefault="00CD35ED" w:rsidP="00CD35ED">
      <w:pPr>
        <w:jc w:val="left"/>
      </w:pPr>
      <w:r w:rsidRPr="00CD35ED">
        <w:rPr>
          <w:b/>
          <w:bCs/>
        </w:rPr>
        <w:t>Отправитель:</w:t>
      </w:r>
      <w:r w:rsidRPr="00CD35ED">
        <w:t xml:space="preserve"> [ФИО абонента]</w:t>
      </w:r>
      <w:r w:rsidRPr="00CD35ED">
        <w:br/>
        <w:t>Адрес: [ваш адрес регистрации]</w:t>
      </w:r>
      <w:r w:rsidRPr="00CD35ED">
        <w:br/>
        <w:t>Телефон: [номер телефона для связи]</w:t>
      </w:r>
      <w:r w:rsidRPr="00CD35ED">
        <w:br/>
        <w:t>Электронная почта: [адрес электронной почты]</w:t>
      </w:r>
    </w:p>
    <w:p w14:paraId="1D73D816" w14:textId="77777777" w:rsidR="00CD35ED" w:rsidRPr="00CD35ED" w:rsidRDefault="00CD35ED" w:rsidP="00CD35ED">
      <w:pPr>
        <w:jc w:val="left"/>
      </w:pPr>
      <w:r w:rsidRPr="00CD35ED">
        <w:t>Номер лицевого счета / Номер договора: [номер]</w:t>
      </w:r>
      <w:r w:rsidRPr="00CD35ED">
        <w:br/>
        <w:t>Абонентский номер: [ваш номер телефона]</w:t>
      </w:r>
    </w:p>
    <w:p w14:paraId="00358782" w14:textId="77777777" w:rsidR="00CD35ED" w:rsidRPr="00CD35ED" w:rsidRDefault="00CD35ED" w:rsidP="00CD35ED">
      <w:pPr>
        <w:jc w:val="center"/>
        <w:rPr>
          <w:b/>
          <w:bCs/>
        </w:rPr>
      </w:pPr>
      <w:r w:rsidRPr="00CD35ED">
        <w:rPr>
          <w:b/>
          <w:bCs/>
        </w:rPr>
        <w:t>Претензия о нарушении условий договора об оказании услуг связи</w:t>
      </w:r>
    </w:p>
    <w:p w14:paraId="209C2C98" w14:textId="77777777" w:rsidR="00CD35ED" w:rsidRPr="00CD35ED" w:rsidRDefault="00CD35ED" w:rsidP="00CD35ED">
      <w:r w:rsidRPr="00CD35ED">
        <w:t>Между мной и [наименование оператора] заключен договор об оказании услуг связи № [номер] от [дата]. В соответствии со статьей 4 Закона РФ «О защите прав потребителей» исполнитель обязан оказать услугу, качество которой соответствует договору.</w:t>
      </w:r>
    </w:p>
    <w:p w14:paraId="226776B3" w14:textId="77777777" w:rsidR="00CD35ED" w:rsidRPr="00CD35ED" w:rsidRDefault="00CD35ED" w:rsidP="00CD35ED">
      <w:r w:rsidRPr="00CD35ED">
        <w:t>Однако оператором были допущены следующие нарушения: [подробно опишите ситуацию, например: необоснованное списание денежных средств за услуги без согласия абонента; непредоставление доступа к интернету в период с дату по дату; неправомерное изменение тарифного плана без уведомления].</w:t>
      </w:r>
    </w:p>
    <w:p w14:paraId="76416AB8" w14:textId="77777777" w:rsidR="00CD35ED" w:rsidRPr="00CD35ED" w:rsidRDefault="00CD35ED" w:rsidP="00CD35ED">
      <w:r w:rsidRPr="00CD35ED">
        <w:t>На основании вышеизложенного, руководствуясь Федеральным законом «О связи» и Законом РФ «О защите прав потребителей»,</w:t>
      </w:r>
    </w:p>
    <w:p w14:paraId="46A80FCD" w14:textId="77777777" w:rsidR="00CD35ED" w:rsidRPr="00CD35ED" w:rsidRDefault="00CD35ED" w:rsidP="00CD35ED">
      <w:pPr>
        <w:jc w:val="center"/>
      </w:pPr>
      <w:r w:rsidRPr="00CD35ED">
        <w:rPr>
          <w:b/>
          <w:bCs/>
        </w:rPr>
        <w:t>ПРОШУ:</w:t>
      </w:r>
    </w:p>
    <w:p w14:paraId="38730829" w14:textId="77777777" w:rsidR="00CD35ED" w:rsidRPr="00CD35ED" w:rsidRDefault="00CD35ED" w:rsidP="00CD35ED">
      <w:pPr>
        <w:numPr>
          <w:ilvl w:val="0"/>
          <w:numId w:val="7"/>
        </w:numPr>
      </w:pPr>
      <w:r w:rsidRPr="00CD35ED">
        <w:t>произвести перерасчет платы за услуги связи за период [период] и вернуть излишне уплаченные денежные средства в размере [СУММА] руб.;</w:t>
      </w:r>
    </w:p>
    <w:p w14:paraId="300CDAD2" w14:textId="77777777" w:rsidR="00CD35ED" w:rsidRPr="00CD35ED" w:rsidRDefault="00CD35ED" w:rsidP="00CD35ED">
      <w:pPr>
        <w:numPr>
          <w:ilvl w:val="0"/>
          <w:numId w:val="7"/>
        </w:numPr>
      </w:pPr>
      <w:r w:rsidRPr="00CD35ED">
        <w:t>прекратить оказание платных дополнительных услуг [название услуг], на которые я не давал своего согласия;</w:t>
      </w:r>
    </w:p>
    <w:p w14:paraId="78338087" w14:textId="77777777" w:rsidR="00CD35ED" w:rsidRPr="00CD35ED" w:rsidRDefault="00CD35ED" w:rsidP="00CD35ED">
      <w:pPr>
        <w:numPr>
          <w:ilvl w:val="0"/>
          <w:numId w:val="7"/>
        </w:numPr>
      </w:pPr>
      <w:r w:rsidRPr="00CD35ED">
        <w:t>выплатить неустойку за нарушение сроков оказания услуг в размере [СУММА] руб.;</w:t>
      </w:r>
    </w:p>
    <w:p w14:paraId="6AD6BDDE" w14:textId="77777777" w:rsidR="00CD35ED" w:rsidRPr="00CD35ED" w:rsidRDefault="00CD35ED" w:rsidP="00CD35ED">
      <w:pPr>
        <w:numPr>
          <w:ilvl w:val="0"/>
          <w:numId w:val="7"/>
        </w:numPr>
      </w:pPr>
      <w:r w:rsidRPr="00CD35ED">
        <w:t>предоставить ответ на данную претензию в установленный законом срок.</w:t>
      </w:r>
    </w:p>
    <w:p w14:paraId="4B3ECD2F" w14:textId="77777777" w:rsidR="00CD35ED" w:rsidRPr="00CD35ED" w:rsidRDefault="00CD35ED" w:rsidP="00CD35ED">
      <w:r w:rsidRPr="00CD35ED">
        <w:t>В случае неудовлетворения моих требований я буду вынужден обратиться в Роскомнадзор, Роспотребнадзор, а также в суд для защиты своих прав, где также будут заявлены требования о взыскании штрафа в размере 50% от суммы, присужденной судом, и компенсации морального вреда.</w:t>
      </w:r>
    </w:p>
    <w:p w14:paraId="43524E54" w14:textId="77777777" w:rsidR="00CD35ED" w:rsidRPr="00CD35ED" w:rsidRDefault="00CD35ED" w:rsidP="00CD35ED">
      <w:r w:rsidRPr="00CD35ED">
        <w:t>«__» ________ 20__ г.</w:t>
      </w:r>
    </w:p>
    <w:p w14:paraId="4793C694" w14:textId="77777777" w:rsidR="00CD35ED" w:rsidRPr="00CD35ED" w:rsidRDefault="00CD35ED" w:rsidP="00CD35ED">
      <w:r w:rsidRPr="00CD35ED">
        <w:t>________________ / [Фамилия И.О.]</w:t>
      </w:r>
    </w:p>
    <w:p w14:paraId="0C96273E" w14:textId="77777777" w:rsidR="0083247E" w:rsidRPr="00CD35ED" w:rsidRDefault="0083247E" w:rsidP="00CD35ED"/>
    <w:sectPr w:rsidR="0083247E" w:rsidRPr="00CD35ED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4DF73" w14:textId="77777777" w:rsidR="00BE5117" w:rsidRDefault="00BE5117" w:rsidP="00AA1082">
      <w:pPr>
        <w:spacing w:after="0" w:line="240" w:lineRule="auto"/>
      </w:pPr>
      <w:r>
        <w:separator/>
      </w:r>
    </w:p>
  </w:endnote>
  <w:endnote w:type="continuationSeparator" w:id="0">
    <w:p w14:paraId="2585A423" w14:textId="77777777" w:rsidR="00BE5117" w:rsidRDefault="00BE5117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8E5A2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647E3EE2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E36BA" w14:textId="77777777" w:rsidR="00BE5117" w:rsidRDefault="00BE5117" w:rsidP="00AA1082">
      <w:pPr>
        <w:spacing w:after="0" w:line="240" w:lineRule="auto"/>
      </w:pPr>
      <w:r>
        <w:separator/>
      </w:r>
    </w:p>
  </w:footnote>
  <w:footnote w:type="continuationSeparator" w:id="0">
    <w:p w14:paraId="17367781" w14:textId="77777777" w:rsidR="00BE5117" w:rsidRDefault="00BE5117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1BA330B1" w14:textId="77777777" w:rsidTr="004F2C3F">
      <w:tc>
        <w:tcPr>
          <w:tcW w:w="988" w:type="dxa"/>
        </w:tcPr>
        <w:p w14:paraId="2C00DEEF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38753F9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0514F8EB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109E1548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5E8FBF5B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57E1A"/>
    <w:multiLevelType w:val="multilevel"/>
    <w:tmpl w:val="FAA08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4363B9"/>
    <w:multiLevelType w:val="multilevel"/>
    <w:tmpl w:val="F8EC3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2129E0"/>
    <w:multiLevelType w:val="multilevel"/>
    <w:tmpl w:val="886E5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435E0A"/>
    <w:multiLevelType w:val="multilevel"/>
    <w:tmpl w:val="04DA7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E24783B"/>
    <w:multiLevelType w:val="multilevel"/>
    <w:tmpl w:val="70D8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4"/>
  </w:num>
  <w:num w:numId="2" w16cid:durableId="1452941838">
    <w:abstractNumId w:val="3"/>
  </w:num>
  <w:num w:numId="3" w16cid:durableId="973607643">
    <w:abstractNumId w:val="6"/>
  </w:num>
  <w:num w:numId="4" w16cid:durableId="311717642">
    <w:abstractNumId w:val="1"/>
  </w:num>
  <w:num w:numId="5" w16cid:durableId="1548955455">
    <w:abstractNumId w:val="2"/>
  </w:num>
  <w:num w:numId="6" w16cid:durableId="1895265005">
    <w:abstractNumId w:val="5"/>
  </w:num>
  <w:num w:numId="7" w16cid:durableId="1812361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9F9"/>
    <w:rsid w:val="00050C30"/>
    <w:rsid w:val="000C285E"/>
    <w:rsid w:val="000D675F"/>
    <w:rsid w:val="000E186D"/>
    <w:rsid w:val="00124C52"/>
    <w:rsid w:val="00136CBC"/>
    <w:rsid w:val="002246DE"/>
    <w:rsid w:val="00227EAA"/>
    <w:rsid w:val="0029453C"/>
    <w:rsid w:val="002E72FD"/>
    <w:rsid w:val="00313859"/>
    <w:rsid w:val="003D025F"/>
    <w:rsid w:val="00456FEF"/>
    <w:rsid w:val="00461B7D"/>
    <w:rsid w:val="00472E2F"/>
    <w:rsid w:val="004F2C3F"/>
    <w:rsid w:val="00657808"/>
    <w:rsid w:val="00675063"/>
    <w:rsid w:val="007129F9"/>
    <w:rsid w:val="007E1463"/>
    <w:rsid w:val="008057E1"/>
    <w:rsid w:val="0083238E"/>
    <w:rsid w:val="0083247E"/>
    <w:rsid w:val="008D439D"/>
    <w:rsid w:val="00A50AB7"/>
    <w:rsid w:val="00A95EF3"/>
    <w:rsid w:val="00A9773E"/>
    <w:rsid w:val="00AA1082"/>
    <w:rsid w:val="00B10717"/>
    <w:rsid w:val="00B612B5"/>
    <w:rsid w:val="00B66532"/>
    <w:rsid w:val="00B90F31"/>
    <w:rsid w:val="00BC6477"/>
    <w:rsid w:val="00BE1BCA"/>
    <w:rsid w:val="00BE5117"/>
    <w:rsid w:val="00C669A3"/>
    <w:rsid w:val="00CA3E33"/>
    <w:rsid w:val="00CD35ED"/>
    <w:rsid w:val="00D0255E"/>
    <w:rsid w:val="00D139FF"/>
    <w:rsid w:val="00D15699"/>
    <w:rsid w:val="00DC29EF"/>
    <w:rsid w:val="00DF6F94"/>
    <w:rsid w:val="00E11403"/>
    <w:rsid w:val="00E91859"/>
    <w:rsid w:val="00F56DD7"/>
    <w:rsid w:val="00F803C9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400D96"/>
  <w15:chartTrackingRefBased/>
  <w15:docId w15:val="{BBCDB86C-54CD-4307-A184-E0759422F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%20V\Documents\&#1053;&#1072;&#1089;&#1090;&#1088;&#1072;&#1080;&#1074;&#1072;&#1077;&#1084;&#1099;&#1077;%20&#1096;&#1072;&#1073;&#1083;&#1086;&#1085;&#1099;%20Office\&#1064;&#1040;&#1041;&#1051;&#1054;&#1053;%20&#1070;&#1056;&#1044;&#1054;&#1050;&#1059;&#1052;&#1045;&#1053;&#1058;&#1040;%20&#1053;&#1040;%20&#1057;&#1040;&#1049;&#105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ЮРДОКУМЕНТА НА САЙТ.dotx</Template>
  <TotalTime>0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 V</dc:creator>
  <cp:keywords>Типовой шаблон (образец) документа</cp:keywords>
  <dc:description/>
  <cp:lastModifiedBy>Evgeniy Mister</cp:lastModifiedBy>
  <cp:revision>2</cp:revision>
  <dcterms:created xsi:type="dcterms:W3CDTF">2026-07-04T17:14:00Z</dcterms:created>
  <dcterms:modified xsi:type="dcterms:W3CDTF">2026-07-04T17:14:00Z</dcterms:modified>
</cp:coreProperties>
</file>