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8DCFB" w14:textId="27714C50" w:rsidR="00605988" w:rsidRPr="00605988" w:rsidRDefault="00605988" w:rsidP="00605988">
      <w:pPr>
        <w:jc w:val="left"/>
      </w:pPr>
      <w:r>
        <w:t>К</w:t>
      </w:r>
      <w:r w:rsidRPr="00605988">
        <w:t>ому: [Наименование онлайн-школы / ИП]</w:t>
      </w:r>
      <w:r w:rsidRPr="00605988">
        <w:br/>
        <w:t>Адрес: [Юридический адрес из оферты или реестра]</w:t>
      </w:r>
    </w:p>
    <w:p w14:paraId="19A24DAC" w14:textId="77777777" w:rsidR="00605988" w:rsidRPr="00605988" w:rsidRDefault="00605988" w:rsidP="00605988">
      <w:pPr>
        <w:jc w:val="left"/>
      </w:pPr>
      <w:r w:rsidRPr="00605988">
        <w:rPr>
          <w:b/>
          <w:bCs/>
        </w:rPr>
        <w:t>Отправитель:</w:t>
      </w:r>
      <w:r w:rsidRPr="00605988">
        <w:t xml:space="preserve"> [Ваше ФИО]</w:t>
      </w:r>
      <w:r w:rsidRPr="00605988">
        <w:br/>
        <w:t>Адрес: [Ваш адрес для корреспонденции]</w:t>
      </w:r>
      <w:r w:rsidRPr="00605988">
        <w:br/>
        <w:t>Телефон: [Ваш номер телефона]</w:t>
      </w:r>
      <w:r w:rsidRPr="00605988">
        <w:br/>
        <w:t xml:space="preserve">Электронная почта: [Ваш </w:t>
      </w:r>
      <w:proofErr w:type="spellStart"/>
      <w:r w:rsidRPr="00605988">
        <w:t>e-mail</w:t>
      </w:r>
      <w:proofErr w:type="spellEnd"/>
      <w:r w:rsidRPr="00605988">
        <w:t>]</w:t>
      </w:r>
    </w:p>
    <w:p w14:paraId="028A73B7" w14:textId="77777777" w:rsidR="00605988" w:rsidRPr="00605988" w:rsidRDefault="00605988" w:rsidP="00605988">
      <w:pPr>
        <w:jc w:val="center"/>
        <w:rPr>
          <w:b/>
          <w:bCs/>
        </w:rPr>
      </w:pPr>
      <w:r w:rsidRPr="00605988">
        <w:rPr>
          <w:b/>
          <w:bCs/>
        </w:rPr>
        <w:t>Претензия (требование о возврате денежных средств)</w:t>
      </w:r>
    </w:p>
    <w:p w14:paraId="1485D7C0" w14:textId="77777777" w:rsidR="00605988" w:rsidRPr="00605988" w:rsidRDefault="00605988" w:rsidP="00605988">
      <w:r w:rsidRPr="00605988">
        <w:t>«__» ________ 20__ г. между мной и [Наименование исполнителя] был заключен договор об оказании образовательных (консультационных) услуг в формате онлайн-курса «[Название курса]». Договор заключен путем акцепта оферты, размещенной на сайте [Ссылка на сайт].</w:t>
      </w:r>
    </w:p>
    <w:p w14:paraId="6DB290EE" w14:textId="77777777" w:rsidR="00605988" w:rsidRPr="00605988" w:rsidRDefault="00605988" w:rsidP="00605988">
      <w:r w:rsidRPr="00605988">
        <w:t>Стоимость услуг была полностью оплачена мной в размере [СУММА] руб., что подтверждается [Реквизиты чека или выписки].</w:t>
      </w:r>
    </w:p>
    <w:p w14:paraId="766EE36F" w14:textId="77777777" w:rsidR="00605988" w:rsidRPr="00605988" w:rsidRDefault="00605988" w:rsidP="00605988">
      <w:r w:rsidRPr="00605988">
        <w:t>Настоящим уведомляю о своем отказе от исполнения договора и требую вернуть уплаченные денежные средства. Мое решение вызвано [Укажите причину: например, несоответствие программы заявленной или личные обстоятельства].</w:t>
      </w:r>
    </w:p>
    <w:p w14:paraId="17180599" w14:textId="77777777" w:rsidR="00605988" w:rsidRPr="00605988" w:rsidRDefault="00605988" w:rsidP="00605988">
      <w:r w:rsidRPr="00605988">
        <w:t>В соответствии со статьей 32 Закона РФ «О защите прав потребителей» потребитель вправе отказаться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14:paraId="0F9B8432" w14:textId="77777777" w:rsidR="00605988" w:rsidRPr="00605988" w:rsidRDefault="00605988" w:rsidP="00605988">
      <w:r w:rsidRPr="00605988">
        <w:t>Поскольку обучение пройдено мной лишь частично (в объеме [Указать количество модулей или уроков]), я претендую на возврат суммы за вычетом стоимости просмотренного материала и подтвержденных расходов исполнителя.</w:t>
      </w:r>
    </w:p>
    <w:p w14:paraId="5C2B1BD3" w14:textId="77777777" w:rsidR="00605988" w:rsidRPr="00605988" w:rsidRDefault="00605988" w:rsidP="00605988">
      <w:r w:rsidRPr="00605988">
        <w:t>Прошу выплатить денежные средства в размере [СУММА] руб. по следующим реквизитам: [Ваши банковские реквизиты].</w:t>
      </w:r>
    </w:p>
    <w:p w14:paraId="7CD74730" w14:textId="77777777" w:rsidR="00605988" w:rsidRPr="00605988" w:rsidRDefault="00605988" w:rsidP="00605988">
      <w:r w:rsidRPr="00605988">
        <w:t>Срок для ответа на данную претензию составляет 10 дней с момента ее получения.</w:t>
      </w:r>
    </w:p>
    <w:p w14:paraId="69D2FEF6" w14:textId="77777777" w:rsidR="00605988" w:rsidRPr="00605988" w:rsidRDefault="00605988" w:rsidP="00605988">
      <w:r w:rsidRPr="00605988">
        <w:t>«__» ________ 20__ г.</w:t>
      </w:r>
    </w:p>
    <w:p w14:paraId="5E8C0D64" w14:textId="77777777" w:rsidR="00605988" w:rsidRPr="00605988" w:rsidRDefault="00605988" w:rsidP="00605988">
      <w:r w:rsidRPr="00605988">
        <w:t>________________ / [Фамилия И.О.]</w:t>
      </w:r>
    </w:p>
    <w:p w14:paraId="0C96273E" w14:textId="3DA959BD" w:rsidR="0083247E" w:rsidRPr="00605988" w:rsidRDefault="0083247E" w:rsidP="00605988"/>
    <w:sectPr w:rsidR="0083247E" w:rsidRPr="0060598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79E07" w14:textId="77777777" w:rsidR="002D0445" w:rsidRDefault="002D0445" w:rsidP="00AA1082">
      <w:pPr>
        <w:spacing w:after="0" w:line="240" w:lineRule="auto"/>
      </w:pPr>
      <w:r>
        <w:separator/>
      </w:r>
    </w:p>
  </w:endnote>
  <w:endnote w:type="continuationSeparator" w:id="0">
    <w:p w14:paraId="3D179FBF" w14:textId="77777777" w:rsidR="002D0445" w:rsidRDefault="002D044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3A302" w14:textId="77777777" w:rsidR="002D0445" w:rsidRDefault="002D0445" w:rsidP="00AA1082">
      <w:pPr>
        <w:spacing w:after="0" w:line="240" w:lineRule="auto"/>
      </w:pPr>
      <w:r>
        <w:separator/>
      </w:r>
    </w:p>
  </w:footnote>
  <w:footnote w:type="continuationSeparator" w:id="0">
    <w:p w14:paraId="4A3DAEA0" w14:textId="77777777" w:rsidR="002D0445" w:rsidRDefault="002D044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96F33"/>
    <w:multiLevelType w:val="multilevel"/>
    <w:tmpl w:val="6E0A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33CC6"/>
    <w:multiLevelType w:val="multilevel"/>
    <w:tmpl w:val="63DA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85E21"/>
    <w:multiLevelType w:val="multilevel"/>
    <w:tmpl w:val="B732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5"/>
  </w:num>
  <w:num w:numId="2" w16cid:durableId="1452941838">
    <w:abstractNumId w:val="9"/>
  </w:num>
  <w:num w:numId="3" w16cid:durableId="973607643">
    <w:abstractNumId w:val="17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6"/>
  </w:num>
  <w:num w:numId="7" w16cid:durableId="1812361597">
    <w:abstractNumId w:val="1"/>
  </w:num>
  <w:num w:numId="8" w16cid:durableId="389576680">
    <w:abstractNumId w:val="11"/>
  </w:num>
  <w:num w:numId="9" w16cid:durableId="1339429729">
    <w:abstractNumId w:val="14"/>
  </w:num>
  <w:num w:numId="10" w16cid:durableId="174347891">
    <w:abstractNumId w:val="0"/>
  </w:num>
  <w:num w:numId="11" w16cid:durableId="1279028447">
    <w:abstractNumId w:val="12"/>
  </w:num>
  <w:num w:numId="12" w16cid:durableId="1706173077">
    <w:abstractNumId w:val="18"/>
  </w:num>
  <w:num w:numId="13" w16cid:durableId="330641445">
    <w:abstractNumId w:val="19"/>
  </w:num>
  <w:num w:numId="14" w16cid:durableId="597102246">
    <w:abstractNumId w:val="20"/>
  </w:num>
  <w:num w:numId="15" w16cid:durableId="247010532">
    <w:abstractNumId w:val="8"/>
  </w:num>
  <w:num w:numId="16" w16cid:durableId="498227888">
    <w:abstractNumId w:val="10"/>
  </w:num>
  <w:num w:numId="17" w16cid:durableId="39939590">
    <w:abstractNumId w:val="22"/>
  </w:num>
  <w:num w:numId="18" w16cid:durableId="458300837">
    <w:abstractNumId w:val="5"/>
  </w:num>
  <w:num w:numId="19" w16cid:durableId="1896044014">
    <w:abstractNumId w:val="13"/>
  </w:num>
  <w:num w:numId="20" w16cid:durableId="1551571222">
    <w:abstractNumId w:val="21"/>
  </w:num>
  <w:num w:numId="21" w16cid:durableId="1957636457">
    <w:abstractNumId w:val="4"/>
  </w:num>
  <w:num w:numId="22" w16cid:durableId="2144616470">
    <w:abstractNumId w:val="6"/>
  </w:num>
  <w:num w:numId="23" w16cid:durableId="15650266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241FB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D0445"/>
    <w:rsid w:val="002E72FD"/>
    <w:rsid w:val="00313859"/>
    <w:rsid w:val="003D025F"/>
    <w:rsid w:val="00454BD0"/>
    <w:rsid w:val="00456FEF"/>
    <w:rsid w:val="00461B7D"/>
    <w:rsid w:val="00472E2F"/>
    <w:rsid w:val="004F2C3F"/>
    <w:rsid w:val="00605988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A273F8"/>
    <w:rsid w:val="00A44969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420B6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2026-07-09T16:39:00Z</dcterms:created>
  <dcterms:modified xsi:type="dcterms:W3CDTF">2026-07-09T16:39:00Z</dcterms:modified>
</cp:coreProperties>
</file>