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10CE" w14:textId="77777777" w:rsidR="000A3CE9" w:rsidRPr="000A3CE9" w:rsidRDefault="000A3CE9" w:rsidP="000A3CE9">
      <w:pPr>
        <w:jc w:val="left"/>
      </w:pPr>
      <w:r w:rsidRPr="000A3CE9">
        <w:t>Кому: [Наименование продавца/ИП]</w:t>
      </w:r>
      <w:r w:rsidRPr="000A3CE9">
        <w:br/>
        <w:t>Адрес: [Адрес магазина или регистрации ИП]</w:t>
      </w:r>
    </w:p>
    <w:p w14:paraId="7FAEAA3D" w14:textId="77777777" w:rsidR="000A3CE9" w:rsidRPr="000A3CE9" w:rsidRDefault="000A3CE9" w:rsidP="000A3CE9">
      <w:pPr>
        <w:jc w:val="left"/>
      </w:pPr>
      <w:r w:rsidRPr="000A3CE9">
        <w:rPr>
          <w:b/>
          <w:bCs/>
        </w:rPr>
        <w:t>Отправитель:</w:t>
      </w:r>
      <w:r w:rsidRPr="000A3CE9">
        <w:t xml:space="preserve"> [Ваше ФИО]</w:t>
      </w:r>
      <w:r w:rsidRPr="000A3CE9">
        <w:br/>
        <w:t>Адрес: [Ваш адрес для переписки]</w:t>
      </w:r>
      <w:r w:rsidRPr="000A3CE9">
        <w:br/>
        <w:t>Телефон: [Номер телефона]</w:t>
      </w:r>
      <w:r w:rsidRPr="000A3CE9">
        <w:br/>
        <w:t xml:space="preserve">Электронная почта: [Ваш </w:t>
      </w:r>
      <w:proofErr w:type="spellStart"/>
      <w:r w:rsidRPr="000A3CE9">
        <w:t>e-mail</w:t>
      </w:r>
      <w:proofErr w:type="spellEnd"/>
      <w:r w:rsidRPr="000A3CE9">
        <w:t>]</w:t>
      </w:r>
    </w:p>
    <w:p w14:paraId="6AC5ECA7" w14:textId="77777777" w:rsidR="000A3CE9" w:rsidRPr="000A3CE9" w:rsidRDefault="000A3CE9" w:rsidP="000A3CE9">
      <w:pPr>
        <w:jc w:val="center"/>
        <w:rPr>
          <w:b/>
          <w:bCs/>
        </w:rPr>
      </w:pPr>
      <w:r w:rsidRPr="000A3CE9">
        <w:rPr>
          <w:b/>
          <w:bCs/>
        </w:rPr>
        <w:t>Претензия о возврате денежных средств за товар (обувь)</w:t>
      </w:r>
    </w:p>
    <w:p w14:paraId="4614C4AB" w14:textId="77777777" w:rsidR="000A3CE9" w:rsidRPr="000A3CE9" w:rsidRDefault="000A3CE9" w:rsidP="000A3CE9">
      <w:r w:rsidRPr="000A3CE9">
        <w:t>«__» ________ 20__ г. в вашем магазине мною была приобретена пара обуви: [Наименование, марка, модель, размер] стоимостью [СУММА] рублей. Факт покупки подтверждается [кассовым чеком / товарным чеком / выпиской по банковскому счету / свидетельскими показаниями].</w:t>
      </w:r>
    </w:p>
    <w:p w14:paraId="25C9B3A8" w14:textId="77777777" w:rsidR="000A3CE9" w:rsidRPr="000A3CE9" w:rsidRDefault="000A3CE9" w:rsidP="000A3CE9">
      <w:r w:rsidRPr="000A3CE9">
        <w:t>В процессе эксплуатации (или при примерке дома) был выявлен следующий недостаток: [подробно опишите проблему, например: отслоение подошвы, разрыв шва, несоответствие размера].</w:t>
      </w:r>
    </w:p>
    <w:p w14:paraId="45FDFE36" w14:textId="77777777" w:rsidR="000A3CE9" w:rsidRPr="000A3CE9" w:rsidRDefault="000A3CE9" w:rsidP="000A3CE9">
      <w:r w:rsidRPr="000A3CE9">
        <w:t>Поскольку товар имеет производственный дефект (или не подошел по форме, фасону, размеру), на основании Закона РФ «О защите прав потребителей»,</w:t>
      </w:r>
    </w:p>
    <w:p w14:paraId="3C0E30B7" w14:textId="77777777" w:rsidR="000A3CE9" w:rsidRPr="000A3CE9" w:rsidRDefault="000A3CE9" w:rsidP="000A3CE9">
      <w:pPr>
        <w:jc w:val="center"/>
      </w:pPr>
      <w:r w:rsidRPr="000A3CE9">
        <w:rPr>
          <w:b/>
          <w:bCs/>
        </w:rPr>
        <w:t>ТРЕБУЮ:</w:t>
      </w:r>
    </w:p>
    <w:p w14:paraId="076FA0D2" w14:textId="77777777" w:rsidR="000A3CE9" w:rsidRPr="000A3CE9" w:rsidRDefault="000A3CE9" w:rsidP="000A3CE9">
      <w:pPr>
        <w:numPr>
          <w:ilvl w:val="0"/>
          <w:numId w:val="5"/>
        </w:numPr>
      </w:pPr>
      <w:r w:rsidRPr="000A3CE9">
        <w:t>расторгнуть договор купли-продажи от «__» ________ 20__ г.;</w:t>
      </w:r>
    </w:p>
    <w:p w14:paraId="60793E93" w14:textId="77777777" w:rsidR="000A3CE9" w:rsidRPr="000A3CE9" w:rsidRDefault="000A3CE9" w:rsidP="000A3CE9">
      <w:pPr>
        <w:numPr>
          <w:ilvl w:val="0"/>
          <w:numId w:val="5"/>
        </w:numPr>
      </w:pPr>
      <w:r w:rsidRPr="000A3CE9">
        <w:t>вернуть уплаченные за товар денежные средства в размере [СУММА] рублей в течение 10 дней;</w:t>
      </w:r>
    </w:p>
    <w:p w14:paraId="266286A3" w14:textId="77777777" w:rsidR="000A3CE9" w:rsidRPr="000A3CE9" w:rsidRDefault="000A3CE9" w:rsidP="000A3CE9">
      <w:pPr>
        <w:numPr>
          <w:ilvl w:val="0"/>
          <w:numId w:val="5"/>
        </w:numPr>
      </w:pPr>
      <w:r w:rsidRPr="000A3CE9">
        <w:t>в случае назначения экспертизы уведомить меня о времени и месте ее проведения для обеспечения моего законного права на личное присутствие.</w:t>
      </w:r>
    </w:p>
    <w:p w14:paraId="2CD3F102" w14:textId="77777777" w:rsidR="000A3CE9" w:rsidRPr="000A3CE9" w:rsidRDefault="000A3CE9" w:rsidP="000A3CE9">
      <w:r w:rsidRPr="000A3CE9">
        <w:t>Денежные средства прошу перечислить по следующим реквизитам: [укажите номер счета, БИК и наименование банка].</w:t>
      </w:r>
    </w:p>
    <w:p w14:paraId="59D1B2BD" w14:textId="77777777" w:rsidR="000A3CE9" w:rsidRPr="000A3CE9" w:rsidRDefault="000A3CE9" w:rsidP="000A3CE9">
      <w:r w:rsidRPr="000A3CE9">
        <w:t>Приложение:</w:t>
      </w:r>
      <w:r w:rsidRPr="000A3CE9">
        <w:br/>
        <w:t>1. Копия документа, подтверждающего оплату (при наличии).</w:t>
      </w:r>
      <w:r w:rsidRPr="000A3CE9">
        <w:br/>
        <w:t>2. Фотографии выявленного дефекта.</w:t>
      </w:r>
    </w:p>
    <w:p w14:paraId="5CC2F4C5" w14:textId="77777777" w:rsidR="000A3CE9" w:rsidRPr="000A3CE9" w:rsidRDefault="000A3CE9" w:rsidP="000A3CE9">
      <w:r w:rsidRPr="000A3CE9">
        <w:t>«__» ________ 20__ г.</w:t>
      </w:r>
    </w:p>
    <w:p w14:paraId="3E3509ED" w14:textId="77777777" w:rsidR="000A3CE9" w:rsidRPr="000A3CE9" w:rsidRDefault="000A3CE9" w:rsidP="000A3CE9">
      <w:r w:rsidRPr="000A3CE9">
        <w:t>________________ / [Фамилия И.О.]</w:t>
      </w:r>
    </w:p>
    <w:p w14:paraId="12BE712C" w14:textId="77777777" w:rsidR="0083247E" w:rsidRPr="000A3CE9" w:rsidRDefault="0083247E" w:rsidP="000A3CE9"/>
    <w:sectPr w:rsidR="0083247E" w:rsidRPr="000A3CE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FDB73" w14:textId="77777777" w:rsidR="00884E76" w:rsidRDefault="00884E76" w:rsidP="00AA1082">
      <w:pPr>
        <w:spacing w:after="0" w:line="240" w:lineRule="auto"/>
      </w:pPr>
      <w:r>
        <w:separator/>
      </w:r>
    </w:p>
  </w:endnote>
  <w:endnote w:type="continuationSeparator" w:id="0">
    <w:p w14:paraId="3E6B43DE" w14:textId="77777777" w:rsidR="00884E76" w:rsidRDefault="00884E7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C334" w14:textId="77777777" w:rsidR="00884E76" w:rsidRDefault="00884E76" w:rsidP="00AA1082">
      <w:pPr>
        <w:spacing w:after="0" w:line="240" w:lineRule="auto"/>
      </w:pPr>
      <w:r>
        <w:separator/>
      </w:r>
    </w:p>
  </w:footnote>
  <w:footnote w:type="continuationSeparator" w:id="0">
    <w:p w14:paraId="011D73FD" w14:textId="77777777" w:rsidR="00884E76" w:rsidRDefault="00884E7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83138">
    <w:abstractNumId w:val="4"/>
  </w:num>
  <w:num w:numId="2" w16cid:durableId="1452941838">
    <w:abstractNumId w:val="1"/>
  </w:num>
  <w:num w:numId="3" w16cid:durableId="669867595">
    <w:abstractNumId w:val="2"/>
  </w:num>
  <w:num w:numId="4" w16cid:durableId="1981954689">
    <w:abstractNumId w:val="0"/>
  </w:num>
  <w:num w:numId="5" w16cid:durableId="801776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D3258"/>
    <w:rsid w:val="004F2C3F"/>
    <w:rsid w:val="004F3D2F"/>
    <w:rsid w:val="00657808"/>
    <w:rsid w:val="00675063"/>
    <w:rsid w:val="007E1463"/>
    <w:rsid w:val="008057E1"/>
    <w:rsid w:val="0083238E"/>
    <w:rsid w:val="0083247E"/>
    <w:rsid w:val="00884E76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2026-07-14T07:15:00Z</dcterms:created>
  <dcterms:modified xsi:type="dcterms:W3CDTF">2026-07-14T07:15:00Z</dcterms:modified>
</cp:coreProperties>
</file>