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A7AE" w14:textId="77777777" w:rsidR="00D276F2" w:rsidRPr="00D276F2" w:rsidRDefault="00D276F2" w:rsidP="00D276F2">
      <w:pPr>
        <w:jc w:val="left"/>
      </w:pPr>
      <w:r w:rsidRPr="00D276F2">
        <w:t>Руководителю (ИП или ООО)</w:t>
      </w:r>
      <w:r w:rsidRPr="00D276F2">
        <w:br/>
        <w:t>Адрес: [адрес местонахождения мойки]</w:t>
      </w:r>
    </w:p>
    <w:p w14:paraId="4808804C" w14:textId="77777777" w:rsidR="00D276F2" w:rsidRPr="00D276F2" w:rsidRDefault="00D276F2" w:rsidP="00D276F2">
      <w:pPr>
        <w:jc w:val="left"/>
      </w:pPr>
      <w:r w:rsidRPr="00D276F2">
        <w:rPr>
          <w:b/>
          <w:bCs/>
        </w:rPr>
        <w:t>Отправитель:</w:t>
      </w:r>
      <w:r w:rsidRPr="00D276F2">
        <w:t xml:space="preserve"> [ФИО полностью]</w:t>
      </w:r>
      <w:r w:rsidRPr="00D276F2">
        <w:br/>
        <w:t>Адрес: [ваш адрес для почты]</w:t>
      </w:r>
      <w:r w:rsidRPr="00D276F2">
        <w:br/>
        <w:t>Телефон: [номер телефона]</w:t>
      </w:r>
      <w:r w:rsidRPr="00D276F2">
        <w:br/>
        <w:t>Электронная почта: [</w:t>
      </w:r>
      <w:proofErr w:type="spellStart"/>
      <w:r w:rsidRPr="00D276F2">
        <w:t>email</w:t>
      </w:r>
      <w:proofErr w:type="spellEnd"/>
      <w:r w:rsidRPr="00D276F2">
        <w:t>]</w:t>
      </w:r>
    </w:p>
    <w:p w14:paraId="092EC565" w14:textId="77777777" w:rsidR="00D276F2" w:rsidRPr="00D276F2" w:rsidRDefault="00D276F2" w:rsidP="00D276F2">
      <w:pPr>
        <w:jc w:val="center"/>
        <w:rPr>
          <w:b/>
          <w:bCs/>
        </w:rPr>
      </w:pPr>
      <w:r w:rsidRPr="00D276F2">
        <w:rPr>
          <w:b/>
          <w:bCs/>
        </w:rPr>
        <w:t>Претензия</w:t>
      </w:r>
      <w:r w:rsidRPr="00D276F2">
        <w:rPr>
          <w:b/>
          <w:bCs/>
        </w:rPr>
        <w:br/>
        <w:t>о возмещении ущерба, причиненного при оказании услуг</w:t>
      </w:r>
    </w:p>
    <w:p w14:paraId="625768BD" w14:textId="77777777" w:rsidR="00D276F2" w:rsidRPr="00D276F2" w:rsidRDefault="00D276F2" w:rsidP="00D276F2">
      <w:r w:rsidRPr="00D276F2">
        <w:t>«__» ________ 20__ г. я обратился в вашу организацию для оказания услуг по мойке автомобиля [Марка, модель, гос. номер]. Стоимость услуг составила [СУММА] руб., что подтверждается [чеком / выпиской по счету / свидетельскими показаниями].</w:t>
      </w:r>
    </w:p>
    <w:p w14:paraId="4E5A0B94" w14:textId="77777777" w:rsidR="00D276F2" w:rsidRPr="00D276F2" w:rsidRDefault="00D276F2" w:rsidP="00D276F2">
      <w:r w:rsidRPr="00D276F2">
        <w:t>После завершения работ мною были обнаружены следующие недостатки (повреждения): [подробно опишите, что именно повреждено, например: царапины на правой передней двери, залив блока управления зеркалами, трещина на лобовом стекле].</w:t>
      </w:r>
    </w:p>
    <w:p w14:paraId="6F7AFC56" w14:textId="77777777" w:rsidR="00D276F2" w:rsidRPr="00D276F2" w:rsidRDefault="00D276F2" w:rsidP="00D276F2">
      <w:r w:rsidRPr="00D276F2">
        <w:t>В соответствии со ст. 29 Закона РФ «О защите прав потребителей», потребитель при обнаружении недостатков выполненной работы вправе требовать полного возмещения убытков, причиненных ему в связи с недостатками выполненной работы. Согласно ст. 35 указанного Закона, если работа выполняется с вещью потребителя, исполнитель отвечает за сохранность этой вещи и в случае ее повреждения обязан в трехдневный срок заменить ее аналогичной или возместить двукратную цену поврежденной вещи, а также расходы, понесенные потребителем.</w:t>
      </w:r>
    </w:p>
    <w:p w14:paraId="5C2F6BB2" w14:textId="77777777" w:rsidR="00D276F2" w:rsidRPr="00D276F2" w:rsidRDefault="00D276F2" w:rsidP="00D276F2">
      <w:r w:rsidRPr="00D276F2">
        <w:t>На основании изложенного, руководствуясь статьями 29, 35 Закона РФ «О защите прав потребителей»,</w:t>
      </w:r>
    </w:p>
    <w:p w14:paraId="224380A1" w14:textId="77777777" w:rsidR="00D276F2" w:rsidRPr="00D276F2" w:rsidRDefault="00D276F2" w:rsidP="00D276F2">
      <w:pPr>
        <w:jc w:val="center"/>
      </w:pPr>
      <w:r w:rsidRPr="00D276F2">
        <w:rPr>
          <w:b/>
          <w:bCs/>
        </w:rPr>
        <w:t>ТРЕБУЮ:</w:t>
      </w:r>
    </w:p>
    <w:p w14:paraId="12AA68B9" w14:textId="77777777" w:rsidR="00D276F2" w:rsidRPr="00D276F2" w:rsidRDefault="00D276F2" w:rsidP="00D276F2">
      <w:pPr>
        <w:numPr>
          <w:ilvl w:val="0"/>
          <w:numId w:val="24"/>
        </w:numPr>
      </w:pPr>
      <w:r w:rsidRPr="00D276F2">
        <w:t>возместить ущерб, причиненный автомобилю, в размере [СУММА] руб., определенном на основании [указать, как считали: отчет оценщика, счет из сервиса];</w:t>
      </w:r>
    </w:p>
    <w:p w14:paraId="2E803895" w14:textId="77777777" w:rsidR="00D276F2" w:rsidRPr="00D276F2" w:rsidRDefault="00D276F2" w:rsidP="00D276F2">
      <w:pPr>
        <w:numPr>
          <w:ilvl w:val="0"/>
          <w:numId w:val="24"/>
        </w:numPr>
      </w:pPr>
      <w:r w:rsidRPr="00D276F2">
        <w:t>возвратить уплаченную за некачественную услугу стоимость в размере [СУММА] руб.;</w:t>
      </w:r>
    </w:p>
    <w:p w14:paraId="08076886" w14:textId="77777777" w:rsidR="00D276F2" w:rsidRPr="00D276F2" w:rsidRDefault="00D276F2" w:rsidP="00D276F2">
      <w:pPr>
        <w:numPr>
          <w:ilvl w:val="0"/>
          <w:numId w:val="24"/>
        </w:numPr>
      </w:pPr>
      <w:r w:rsidRPr="00D276F2">
        <w:t>выплатить денежные средства в течение 10 (десяти) календарных дней с момента получения претензии.</w:t>
      </w:r>
    </w:p>
    <w:p w14:paraId="1F419F98" w14:textId="77777777" w:rsidR="00D276F2" w:rsidRPr="00D276F2" w:rsidRDefault="00D276F2" w:rsidP="00D276F2">
      <w:r w:rsidRPr="00D276F2">
        <w:t>В случае неудовлетворения требований в добровольном порядке я буду вынужден обратиться в суд для принудительного взыскания ущерба, неустойки в размере 3% за каждый день просрочки, штрафа в размере 50% от присужденной суммы, а также компенсации морального вреда.</w:t>
      </w:r>
    </w:p>
    <w:p w14:paraId="33944590" w14:textId="77777777" w:rsidR="00D276F2" w:rsidRPr="00D276F2" w:rsidRDefault="00D276F2" w:rsidP="00D276F2">
      <w:pPr>
        <w:jc w:val="left"/>
      </w:pPr>
      <w:r w:rsidRPr="00D276F2">
        <w:t>Приложения:</w:t>
      </w:r>
      <w:r w:rsidRPr="00D276F2">
        <w:br/>
        <w:t>1. Копия документа об оплате (при наличии).</w:t>
      </w:r>
      <w:r w:rsidRPr="00D276F2">
        <w:br/>
        <w:t>2. Фотоматериалы выявленных повреждений.</w:t>
      </w:r>
      <w:r w:rsidRPr="00D276F2">
        <w:br/>
        <w:t>3. Копия акта осмотра (если составлялся).</w:t>
      </w:r>
      <w:r w:rsidRPr="00D276F2">
        <w:br/>
        <w:t>4. Копия экспертного заключения о стоимости ремонта.</w:t>
      </w:r>
    </w:p>
    <w:p w14:paraId="5A3D79C1" w14:textId="77777777" w:rsidR="00D276F2" w:rsidRPr="00D276F2" w:rsidRDefault="00D276F2" w:rsidP="00D276F2">
      <w:r w:rsidRPr="00D276F2">
        <w:t>«__» ________ 20__ г.</w:t>
      </w:r>
    </w:p>
    <w:p w14:paraId="0374D628" w14:textId="77777777" w:rsidR="00D276F2" w:rsidRPr="00D276F2" w:rsidRDefault="00D276F2" w:rsidP="00D276F2">
      <w:r w:rsidRPr="00D276F2">
        <w:lastRenderedPageBreak/>
        <w:t>________________ / [Фамилия И.О.]</w:t>
      </w:r>
    </w:p>
    <w:p w14:paraId="0C96273E" w14:textId="0517DBE3" w:rsidR="0083247E" w:rsidRPr="00D276F2" w:rsidRDefault="0083247E" w:rsidP="00D276F2"/>
    <w:sectPr w:rsidR="0083247E" w:rsidRPr="00D276F2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60C59" w14:textId="77777777" w:rsidR="00AC645F" w:rsidRDefault="00AC645F" w:rsidP="00AA1082">
      <w:pPr>
        <w:spacing w:after="0" w:line="240" w:lineRule="auto"/>
      </w:pPr>
      <w:r>
        <w:separator/>
      </w:r>
    </w:p>
  </w:endnote>
  <w:endnote w:type="continuationSeparator" w:id="0">
    <w:p w14:paraId="5F8A8818" w14:textId="77777777" w:rsidR="00AC645F" w:rsidRDefault="00AC645F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196F" w14:textId="77777777" w:rsidR="00AC645F" w:rsidRDefault="00AC645F" w:rsidP="00AA1082">
      <w:pPr>
        <w:spacing w:after="0" w:line="240" w:lineRule="auto"/>
      </w:pPr>
      <w:r>
        <w:separator/>
      </w:r>
    </w:p>
  </w:footnote>
  <w:footnote w:type="continuationSeparator" w:id="0">
    <w:p w14:paraId="4710ED2A" w14:textId="77777777" w:rsidR="00AC645F" w:rsidRDefault="00AC645F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655E6"/>
    <w:multiLevelType w:val="multilevel"/>
    <w:tmpl w:val="3978F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E7106"/>
    <w:multiLevelType w:val="multilevel"/>
    <w:tmpl w:val="9C7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9D598A"/>
    <w:multiLevelType w:val="multilevel"/>
    <w:tmpl w:val="9B00F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3C3B44"/>
    <w:multiLevelType w:val="multilevel"/>
    <w:tmpl w:val="9B20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4"/>
  </w:num>
  <w:num w:numId="2" w16cid:durableId="1452941838">
    <w:abstractNumId w:val="7"/>
  </w:num>
  <w:num w:numId="3" w16cid:durableId="973607643">
    <w:abstractNumId w:val="16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5"/>
  </w:num>
  <w:num w:numId="7" w16cid:durableId="1812361597">
    <w:abstractNumId w:val="1"/>
  </w:num>
  <w:num w:numId="8" w16cid:durableId="389576680">
    <w:abstractNumId w:val="10"/>
  </w:num>
  <w:num w:numId="9" w16cid:durableId="1339429729">
    <w:abstractNumId w:val="13"/>
  </w:num>
  <w:num w:numId="10" w16cid:durableId="174347891">
    <w:abstractNumId w:val="0"/>
  </w:num>
  <w:num w:numId="11" w16cid:durableId="1279028447">
    <w:abstractNumId w:val="11"/>
  </w:num>
  <w:num w:numId="12" w16cid:durableId="1706173077">
    <w:abstractNumId w:val="17"/>
  </w:num>
  <w:num w:numId="13" w16cid:durableId="330641445">
    <w:abstractNumId w:val="18"/>
  </w:num>
  <w:num w:numId="14" w16cid:durableId="597102246">
    <w:abstractNumId w:val="20"/>
  </w:num>
  <w:num w:numId="15" w16cid:durableId="247010532">
    <w:abstractNumId w:val="6"/>
  </w:num>
  <w:num w:numId="16" w16cid:durableId="498227888">
    <w:abstractNumId w:val="9"/>
  </w:num>
  <w:num w:numId="17" w16cid:durableId="39939590">
    <w:abstractNumId w:val="22"/>
  </w:num>
  <w:num w:numId="18" w16cid:durableId="458300837">
    <w:abstractNumId w:val="4"/>
  </w:num>
  <w:num w:numId="19" w16cid:durableId="1896044014">
    <w:abstractNumId w:val="12"/>
  </w:num>
  <w:num w:numId="20" w16cid:durableId="1551571222">
    <w:abstractNumId w:val="21"/>
  </w:num>
  <w:num w:numId="21" w16cid:durableId="1860924489">
    <w:abstractNumId w:val="5"/>
  </w:num>
  <w:num w:numId="22" w16cid:durableId="908615596">
    <w:abstractNumId w:val="19"/>
  </w:num>
  <w:num w:numId="23" w16cid:durableId="215629019">
    <w:abstractNumId w:val="23"/>
  </w:num>
  <w:num w:numId="24" w16cid:durableId="15239333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54A24"/>
    <w:rsid w:val="003D025F"/>
    <w:rsid w:val="00456FEF"/>
    <w:rsid w:val="00461B7D"/>
    <w:rsid w:val="00472E2F"/>
    <w:rsid w:val="00484FF6"/>
    <w:rsid w:val="004F2C3F"/>
    <w:rsid w:val="00591D08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50AB7"/>
    <w:rsid w:val="00A665AD"/>
    <w:rsid w:val="00A95EF3"/>
    <w:rsid w:val="00A9773E"/>
    <w:rsid w:val="00AA1082"/>
    <w:rsid w:val="00AC645F"/>
    <w:rsid w:val="00B10717"/>
    <w:rsid w:val="00B112EA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276F2"/>
    <w:rsid w:val="00D91AF0"/>
    <w:rsid w:val="00DC29EF"/>
    <w:rsid w:val="00DF693F"/>
    <w:rsid w:val="00DF6F94"/>
    <w:rsid w:val="00E11403"/>
    <w:rsid w:val="00E6623A"/>
    <w:rsid w:val="00E91859"/>
    <w:rsid w:val="00F1398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2026-07-07T18:02:00Z</dcterms:created>
  <dcterms:modified xsi:type="dcterms:W3CDTF">2026-07-07T18:02:00Z</dcterms:modified>
</cp:coreProperties>
</file>