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F8E" w14:textId="77777777" w:rsidR="00193E46" w:rsidRPr="00193E46" w:rsidRDefault="00193E46" w:rsidP="00193E46">
      <w:pPr>
        <w:jc w:val="left"/>
      </w:pPr>
      <w:r w:rsidRPr="00193E46">
        <w:t>Генеральному директору [Наименование ГРО]</w:t>
      </w:r>
      <w:r w:rsidRPr="00193E46">
        <w:br/>
        <w:t>Адрес: [Адрес организации]</w:t>
      </w:r>
    </w:p>
    <w:p w14:paraId="5D16CFEC" w14:textId="77777777" w:rsidR="00193E46" w:rsidRPr="00193E46" w:rsidRDefault="00193E46" w:rsidP="00193E46">
      <w:pPr>
        <w:jc w:val="left"/>
      </w:pPr>
      <w:r w:rsidRPr="00193E46">
        <w:rPr>
          <w:b/>
          <w:bCs/>
        </w:rPr>
        <w:t>Отправитель:</w:t>
      </w:r>
      <w:r w:rsidRPr="00193E46">
        <w:t xml:space="preserve"> [ФИО полностью]</w:t>
      </w:r>
      <w:r w:rsidRPr="00193E46">
        <w:br/>
        <w:t>Адрес: [Ваш адрес регистрации]</w:t>
      </w:r>
      <w:r w:rsidRPr="00193E46">
        <w:br/>
        <w:t>Телефон: [Номер телефона]</w:t>
      </w:r>
      <w:r w:rsidRPr="00193E46">
        <w:br/>
        <w:t xml:space="preserve">Электронная почта: [Ваш </w:t>
      </w:r>
      <w:proofErr w:type="spellStart"/>
      <w:r w:rsidRPr="00193E46">
        <w:t>e-mail</w:t>
      </w:r>
      <w:proofErr w:type="spellEnd"/>
      <w:r w:rsidRPr="00193E46">
        <w:t>]</w:t>
      </w:r>
    </w:p>
    <w:p w14:paraId="4F337BF5" w14:textId="77777777" w:rsidR="00193E46" w:rsidRPr="00193E46" w:rsidRDefault="00193E46" w:rsidP="00193E46">
      <w:pPr>
        <w:jc w:val="center"/>
        <w:rPr>
          <w:b/>
          <w:bCs/>
        </w:rPr>
      </w:pPr>
      <w:r w:rsidRPr="00193E46">
        <w:rPr>
          <w:b/>
          <w:bCs/>
        </w:rPr>
        <w:t>Претензия</w:t>
      </w:r>
      <w:r w:rsidRPr="00193E46">
        <w:rPr>
          <w:b/>
          <w:bCs/>
        </w:rPr>
        <w:br/>
        <w:t>о нарушении обязательств по договору о технологическом присоединении</w:t>
      </w:r>
    </w:p>
    <w:p w14:paraId="05273D13" w14:textId="77777777" w:rsidR="00193E46" w:rsidRPr="00193E46" w:rsidRDefault="00193E46" w:rsidP="00193E46">
      <w:r w:rsidRPr="00193E46">
        <w:t>Между мной (Заявителем) и [Наименование ГРО] (Исполнителем) был заключен договор о технологическом присоединении (подключении) объекта капитального строительства к сети газораспределения № [Номер договора] от «__» ________ 20__ г. Объект расположен по адресу: [Адрес участка].</w:t>
      </w:r>
    </w:p>
    <w:p w14:paraId="4D5EB7ED" w14:textId="77777777" w:rsidR="00193E46" w:rsidRPr="00193E46" w:rsidRDefault="00193E46" w:rsidP="00193E46">
      <w:r w:rsidRPr="00193E46">
        <w:t>Согласно п. [Номер пункта] договора, Исполнитель обязался выполнить мероприятия по подключению (технологическому присоединению) в срок до «__» ________ 20__ г. Со своей стороны я полностью исполнил обязательства: произвел оплату в размере [СУММА] руб. и подготовил сеть газопотребления внутри границ земельного участка, что подтверждается [Наименование документа, например, актом].</w:t>
      </w:r>
    </w:p>
    <w:p w14:paraId="45C2D783" w14:textId="77777777" w:rsidR="00193E46" w:rsidRPr="00193E46" w:rsidRDefault="00193E46" w:rsidP="00193E46">
      <w:r w:rsidRPr="00193E46">
        <w:t>Однако на текущую дату Исполнитель не завершил работы по доведению газопровода до границ моего участка. Фактическое подключение газа не произведено. Это является существенным нарушением условий договора и требований Постановления Правительства РФ от 13.09.2021 № 1547.</w:t>
      </w:r>
    </w:p>
    <w:p w14:paraId="5ED2A351" w14:textId="77777777" w:rsidR="00193E46" w:rsidRPr="00193E46" w:rsidRDefault="00193E46" w:rsidP="00193E46">
      <w:r w:rsidRPr="00193E46">
        <w:t>На основании изложенного, руководствуясь Федеральным законом «О газоснабжении в РФ» и Законом РФ «О защите прав потребителей»,</w:t>
      </w:r>
    </w:p>
    <w:p w14:paraId="51D03563" w14:textId="77777777" w:rsidR="00193E46" w:rsidRPr="00193E46" w:rsidRDefault="00193E46" w:rsidP="00193E46">
      <w:pPr>
        <w:jc w:val="center"/>
      </w:pPr>
      <w:r w:rsidRPr="00193E46">
        <w:rPr>
          <w:b/>
          <w:bCs/>
        </w:rPr>
        <w:t>ТРЕБУЮ:</w:t>
      </w:r>
    </w:p>
    <w:p w14:paraId="3B9D0470" w14:textId="77777777" w:rsidR="00193E46" w:rsidRPr="00193E46" w:rsidRDefault="00193E46" w:rsidP="00193E46">
      <w:pPr>
        <w:numPr>
          <w:ilvl w:val="0"/>
          <w:numId w:val="17"/>
        </w:numPr>
      </w:pPr>
      <w:r w:rsidRPr="00193E46">
        <w:t>незамедлительно завершить работы по технологическому присоединению объекта по договору № [Номер] от «__» ________ 20___ г.;</w:t>
      </w:r>
    </w:p>
    <w:p w14:paraId="11BFFEA1" w14:textId="77777777" w:rsidR="00193E46" w:rsidRPr="00193E46" w:rsidRDefault="00193E46" w:rsidP="00193E46">
      <w:pPr>
        <w:numPr>
          <w:ilvl w:val="0"/>
          <w:numId w:val="17"/>
        </w:numPr>
      </w:pPr>
      <w:r w:rsidRPr="00193E46">
        <w:t>составить и направить в мой адрес акт о готовности сетей и акт о подключении;</w:t>
      </w:r>
    </w:p>
    <w:p w14:paraId="0D9813F9" w14:textId="77777777" w:rsidR="00193E46" w:rsidRPr="00193E46" w:rsidRDefault="00193E46" w:rsidP="00193E46">
      <w:pPr>
        <w:numPr>
          <w:ilvl w:val="0"/>
          <w:numId w:val="17"/>
        </w:numPr>
      </w:pPr>
      <w:r w:rsidRPr="00193E46">
        <w:t>выплатить неустойку за нарушение сроков выполнения работ в размере [СУММА] руб.</w:t>
      </w:r>
    </w:p>
    <w:p w14:paraId="1E42F4C0" w14:textId="77777777" w:rsidR="00193E46" w:rsidRPr="00193E46" w:rsidRDefault="00193E46" w:rsidP="00193E46">
      <w:r w:rsidRPr="00193E46">
        <w:t>Ответ прошу направить в письменном виде по адресу, указанному в шапке претензии, в течение 10 календарных дней.</w:t>
      </w:r>
    </w:p>
    <w:p w14:paraId="09B4338F" w14:textId="77777777" w:rsidR="00193E46" w:rsidRPr="00193E46" w:rsidRDefault="00193E46" w:rsidP="00193E46">
      <w:r w:rsidRPr="00193E46">
        <w:t>«__» ________ 20__ г.</w:t>
      </w:r>
    </w:p>
    <w:p w14:paraId="612AA534" w14:textId="77777777" w:rsidR="00193E46" w:rsidRPr="00193E46" w:rsidRDefault="00193E46" w:rsidP="00193E46">
      <w:r w:rsidRPr="00193E46">
        <w:t>________________ / [Фамилия И.О.]</w:t>
      </w:r>
    </w:p>
    <w:p w14:paraId="12BE712C" w14:textId="7187A188" w:rsidR="0083247E" w:rsidRPr="00193E46" w:rsidRDefault="0083247E" w:rsidP="00193E46"/>
    <w:sectPr w:rsidR="0083247E" w:rsidRPr="00193E4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8935A" w14:textId="77777777" w:rsidR="008E3DDF" w:rsidRDefault="008E3DDF" w:rsidP="00AA1082">
      <w:pPr>
        <w:spacing w:after="0" w:line="240" w:lineRule="auto"/>
      </w:pPr>
      <w:r>
        <w:separator/>
      </w:r>
    </w:p>
  </w:endnote>
  <w:endnote w:type="continuationSeparator" w:id="0">
    <w:p w14:paraId="13D82F0C" w14:textId="77777777" w:rsidR="008E3DDF" w:rsidRDefault="008E3DD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A696" w14:textId="77777777" w:rsidR="008E3DDF" w:rsidRDefault="008E3DDF" w:rsidP="00AA1082">
      <w:pPr>
        <w:spacing w:after="0" w:line="240" w:lineRule="auto"/>
      </w:pPr>
      <w:r>
        <w:separator/>
      </w:r>
    </w:p>
  </w:footnote>
  <w:footnote w:type="continuationSeparator" w:id="0">
    <w:p w14:paraId="17FF1189" w14:textId="77777777" w:rsidR="008E3DDF" w:rsidRDefault="008E3DD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0"/>
  </w:num>
  <w:num w:numId="2" w16cid:durableId="1452941838">
    <w:abstractNumId w:val="6"/>
  </w:num>
  <w:num w:numId="3" w16cid:durableId="669867595">
    <w:abstractNumId w:val="7"/>
  </w:num>
  <w:num w:numId="4" w16cid:durableId="1981954689">
    <w:abstractNumId w:val="5"/>
  </w:num>
  <w:num w:numId="5" w16cid:durableId="801776822">
    <w:abstractNumId w:val="8"/>
  </w:num>
  <w:num w:numId="6" w16cid:durableId="920135924">
    <w:abstractNumId w:val="11"/>
  </w:num>
  <w:num w:numId="7" w16cid:durableId="1589343496">
    <w:abstractNumId w:val="16"/>
  </w:num>
  <w:num w:numId="8" w16cid:durableId="276984619">
    <w:abstractNumId w:val="9"/>
  </w:num>
  <w:num w:numId="9" w16cid:durableId="728185308">
    <w:abstractNumId w:val="4"/>
  </w:num>
  <w:num w:numId="10" w16cid:durableId="1989358283">
    <w:abstractNumId w:val="0"/>
  </w:num>
  <w:num w:numId="11" w16cid:durableId="1682508991">
    <w:abstractNumId w:val="14"/>
  </w:num>
  <w:num w:numId="12" w16cid:durableId="1396196915">
    <w:abstractNumId w:val="13"/>
  </w:num>
  <w:num w:numId="13" w16cid:durableId="1624843848">
    <w:abstractNumId w:val="15"/>
  </w:num>
  <w:num w:numId="14" w16cid:durableId="194082897">
    <w:abstractNumId w:val="12"/>
  </w:num>
  <w:num w:numId="15" w16cid:durableId="1540900531">
    <w:abstractNumId w:val="2"/>
  </w:num>
  <w:num w:numId="16" w16cid:durableId="635188129">
    <w:abstractNumId w:val="1"/>
  </w:num>
  <w:num w:numId="17" w16cid:durableId="420755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115E"/>
    <w:rsid w:val="00657808"/>
    <w:rsid w:val="00675063"/>
    <w:rsid w:val="00797D13"/>
    <w:rsid w:val="007B5745"/>
    <w:rsid w:val="007E1463"/>
    <w:rsid w:val="0080414F"/>
    <w:rsid w:val="008057E1"/>
    <w:rsid w:val="0083238E"/>
    <w:rsid w:val="0083247E"/>
    <w:rsid w:val="008D439D"/>
    <w:rsid w:val="008E3DDF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2026-07-14T08:48:00Z</dcterms:created>
  <dcterms:modified xsi:type="dcterms:W3CDTF">2026-07-14T08:48:00Z</dcterms:modified>
</cp:coreProperties>
</file>