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95827" w14:textId="77777777" w:rsidR="00201FFF" w:rsidRPr="00201FFF" w:rsidRDefault="00201FFF" w:rsidP="00201FFF">
      <w:pPr>
        <w:jc w:val="left"/>
      </w:pPr>
      <w:r w:rsidRPr="00201FFF">
        <w:t>Кому: [ФИО дизайнера или название студии]</w:t>
      </w:r>
      <w:r w:rsidRPr="00201FFF">
        <w:br/>
        <w:t>Адрес: [адрес регистрации из договора]</w:t>
      </w:r>
    </w:p>
    <w:p w14:paraId="79B7D3AA" w14:textId="77777777" w:rsidR="00201FFF" w:rsidRPr="00201FFF" w:rsidRDefault="00201FFF" w:rsidP="00201FFF">
      <w:pPr>
        <w:jc w:val="left"/>
      </w:pPr>
      <w:r w:rsidRPr="00201FFF">
        <w:rPr>
          <w:b/>
          <w:bCs/>
        </w:rPr>
        <w:t>Отправитель:</w:t>
      </w:r>
      <w:r w:rsidRPr="00201FFF">
        <w:t xml:space="preserve"> [Ваше ФИО]</w:t>
      </w:r>
      <w:r w:rsidRPr="00201FFF">
        <w:br/>
        <w:t>Адрес: [ваш адрес для ответа]</w:t>
      </w:r>
      <w:r w:rsidRPr="00201FFF">
        <w:br/>
        <w:t>Телефон: [номер телефона]</w:t>
      </w:r>
      <w:r w:rsidRPr="00201FFF">
        <w:br/>
        <w:t>Электронная почта: [адрес электронной почты]</w:t>
      </w:r>
    </w:p>
    <w:p w14:paraId="1C401892" w14:textId="77777777" w:rsidR="00201FFF" w:rsidRPr="00201FFF" w:rsidRDefault="00201FFF" w:rsidP="00201FFF">
      <w:pPr>
        <w:jc w:val="center"/>
        <w:rPr>
          <w:b/>
          <w:bCs/>
        </w:rPr>
      </w:pPr>
      <w:r w:rsidRPr="00201FFF">
        <w:rPr>
          <w:b/>
          <w:bCs/>
        </w:rPr>
        <w:t>Претензия</w:t>
      </w:r>
    </w:p>
    <w:p w14:paraId="61FB5D99" w14:textId="77777777" w:rsidR="00201FFF" w:rsidRPr="00201FFF" w:rsidRDefault="00201FFF" w:rsidP="00201FFF">
      <w:r w:rsidRPr="00201FFF">
        <w:t>«__» ________ 20__ г. между мной (Заказчик) и Вами (Исполнитель) был заключен договор № [номер] на оказание дизайнерских услуг. Согласно условиям договора, Исполнитель обязался выполнить работы по разработке [дизайн-проекта интерьера / графического дизайна / иного] в срок до «__» ________ 20__ г. Стоимость услуг составила [СУММА] руб., которая была оплачена мной в полном объеме (или в размере аванса), что подтверждается [чеком / выпиской].</w:t>
      </w:r>
    </w:p>
    <w:p w14:paraId="03429825" w14:textId="77777777" w:rsidR="00201FFF" w:rsidRPr="00201FFF" w:rsidRDefault="00201FFF" w:rsidP="00201FFF">
      <w:r w:rsidRPr="00201FFF">
        <w:t>Однако в процессе приемки результата или в ходе выполнения работ были выявлены следующие нарушения:</w:t>
      </w:r>
    </w:p>
    <w:p w14:paraId="2CD36396" w14:textId="77777777" w:rsidR="00201FFF" w:rsidRPr="00201FFF" w:rsidRDefault="00201FFF" w:rsidP="00201FFF">
      <w:pPr>
        <w:numPr>
          <w:ilvl w:val="0"/>
          <w:numId w:val="32"/>
        </w:numPr>
      </w:pPr>
      <w:r w:rsidRPr="00201FFF">
        <w:t>нарушение сроков сдачи этапов работ, предусмотренных графиком;</w:t>
      </w:r>
    </w:p>
    <w:p w14:paraId="44A04869" w14:textId="77777777" w:rsidR="00201FFF" w:rsidRPr="00201FFF" w:rsidRDefault="00201FFF" w:rsidP="00201FFF">
      <w:pPr>
        <w:numPr>
          <w:ilvl w:val="0"/>
          <w:numId w:val="32"/>
        </w:numPr>
      </w:pPr>
      <w:r w:rsidRPr="00201FFF">
        <w:t>несоответствие результата работ техническому заданию (Приложение №1 к договору);</w:t>
      </w:r>
    </w:p>
    <w:p w14:paraId="5406C999" w14:textId="77777777" w:rsidR="00201FFF" w:rsidRPr="00201FFF" w:rsidRDefault="00201FFF" w:rsidP="00201FFF">
      <w:pPr>
        <w:numPr>
          <w:ilvl w:val="0"/>
          <w:numId w:val="32"/>
        </w:numPr>
      </w:pPr>
      <w:r w:rsidRPr="00201FFF">
        <w:t>выявленные существенные недостатки, которые делают невозможным использование проекта.</w:t>
      </w:r>
    </w:p>
    <w:p w14:paraId="2370CA2D" w14:textId="77777777" w:rsidR="00201FFF" w:rsidRPr="00201FFF" w:rsidRDefault="00201FFF" w:rsidP="00201FFF">
      <w:r w:rsidRPr="00201FFF">
        <w:t>В частности, [опишите подробно, какие именно пункты ТЗ не соблюдены или какие замеры произведены неверно].</w:t>
      </w:r>
    </w:p>
    <w:p w14:paraId="3908E0C9" w14:textId="77777777" w:rsidR="00201FFF" w:rsidRPr="00201FFF" w:rsidRDefault="00201FFF" w:rsidP="00201FFF">
      <w:r w:rsidRPr="00201FFF">
        <w:t>На основании ст. 29 Закона РФ «О защите прав потребителей» потребитель при обнаружении недостатков выполненной работы вправе по своему выбору потребовать безвозмездного устранения недостатков, соответствующего уменьшения цены или возврата уплаченной суммы, если недостатки не были устранены в срок.</w:t>
      </w:r>
    </w:p>
    <w:p w14:paraId="24A460F4" w14:textId="77777777" w:rsidR="00201FFF" w:rsidRPr="00201FFF" w:rsidRDefault="00201FFF" w:rsidP="00201FFF">
      <w:pPr>
        <w:rPr>
          <w:b/>
          <w:bCs/>
        </w:rPr>
      </w:pPr>
      <w:r w:rsidRPr="00201FFF">
        <w:rPr>
          <w:b/>
          <w:bCs/>
        </w:rPr>
        <w:t>Требую:</w:t>
      </w:r>
    </w:p>
    <w:p w14:paraId="512833A0" w14:textId="77777777" w:rsidR="00201FFF" w:rsidRPr="00201FFF" w:rsidRDefault="00201FFF" w:rsidP="00201FFF">
      <w:pPr>
        <w:numPr>
          <w:ilvl w:val="0"/>
          <w:numId w:val="33"/>
        </w:numPr>
      </w:pPr>
      <w:r w:rsidRPr="00201FFF">
        <w:t>В срок до «__» ________ 20__ г. безвозмездно устранить вышеуказанные недостатки.</w:t>
      </w:r>
    </w:p>
    <w:p w14:paraId="0E5169CE" w14:textId="77777777" w:rsidR="00201FFF" w:rsidRPr="00201FFF" w:rsidRDefault="00201FFF" w:rsidP="00201FFF">
      <w:pPr>
        <w:numPr>
          <w:ilvl w:val="0"/>
          <w:numId w:val="33"/>
        </w:numPr>
      </w:pPr>
      <w:r w:rsidRPr="00201FFF">
        <w:t>В случае невозможности устранения — вернуть уплаченные денежные средства в размере [СУММА] руб.</w:t>
      </w:r>
    </w:p>
    <w:p w14:paraId="6454ADCB" w14:textId="77777777" w:rsidR="00201FFF" w:rsidRPr="00201FFF" w:rsidRDefault="00201FFF" w:rsidP="00201FFF">
      <w:pPr>
        <w:numPr>
          <w:ilvl w:val="0"/>
          <w:numId w:val="33"/>
        </w:numPr>
      </w:pPr>
      <w:r w:rsidRPr="00201FFF">
        <w:t>Выплатить неустойку за нарушение сроков выполнения работ в размере [СУММА] руб. согласно ст. 28 Закона о защите прав потребителей.</w:t>
      </w:r>
    </w:p>
    <w:p w14:paraId="1F9C3A29" w14:textId="77777777" w:rsidR="00201FFF" w:rsidRPr="00201FFF" w:rsidRDefault="00201FFF" w:rsidP="00201FFF">
      <w:r w:rsidRPr="00201FFF">
        <w:t>Ответ на претензию прошу направить в течение 10 календарных дней. При несоблюдении указанных требований я буду вынужден обратиться с исковым заявлением в суд.</w:t>
      </w:r>
    </w:p>
    <w:p w14:paraId="47700292" w14:textId="77777777" w:rsidR="00201FFF" w:rsidRPr="00201FFF" w:rsidRDefault="00201FFF" w:rsidP="00201FFF">
      <w:r w:rsidRPr="00201FFF">
        <w:t>«__» ________ 20__ г.</w:t>
      </w:r>
    </w:p>
    <w:p w14:paraId="12BE712C" w14:textId="3D3C08F6" w:rsidR="0083247E" w:rsidRPr="00201FFF" w:rsidRDefault="00201FFF" w:rsidP="00201FFF">
      <w:r w:rsidRPr="00201FFF">
        <w:t>________________ / [Фамилия И.О.]</w:t>
      </w:r>
    </w:p>
    <w:sectPr w:rsidR="0083247E" w:rsidRPr="00201FFF" w:rsidSect="004F2C3F">
      <w:headerReference w:type="default" r:id="rId7"/>
      <w:footerReference w:type="default" r:id="rId8"/>
      <w:pgSz w:w="11906" w:h="16838"/>
      <w:pgMar w:top="1134" w:right="851" w:bottom="1701" w:left="851" w:header="340" w:footer="1531" w:gutter="0"/>
      <w:pgBorders>
        <w:top w:val="single" w:sz="6" w:space="1" w:color="1A3B5C"/>
        <w:left w:val="single" w:sz="6" w:space="4" w:color="1A3B5C"/>
        <w:bottom w:val="single" w:sz="6" w:space="1" w:color="1A3B5C"/>
        <w:right w:val="single" w:sz="6" w:space="4" w:color="1A3B5C"/>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CFB85" w14:textId="77777777" w:rsidR="0012281E" w:rsidRDefault="0012281E" w:rsidP="00AA1082">
      <w:pPr>
        <w:spacing w:after="0" w:line="240" w:lineRule="auto"/>
      </w:pPr>
      <w:r>
        <w:separator/>
      </w:r>
    </w:p>
  </w:endnote>
  <w:endnote w:type="continuationSeparator" w:id="0">
    <w:p w14:paraId="2BE65E8C" w14:textId="77777777" w:rsidR="0012281E" w:rsidRDefault="0012281E" w:rsidP="00AA10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3A347" w14:textId="77777777" w:rsidR="00BE1BCA" w:rsidRPr="00BE1BCA" w:rsidRDefault="00BE1BCA" w:rsidP="00BE1BCA">
    <w:pPr>
      <w:rPr>
        <w:rFonts w:ascii="Times New Roman" w:hAnsi="Times New Roman" w:cs="Times New Roman"/>
        <w:color w:val="505E6B"/>
        <w:sz w:val="18"/>
        <w:szCs w:val="18"/>
      </w:rPr>
    </w:pPr>
    <w:r w:rsidRPr="00D139FF">
      <w:rPr>
        <w:rFonts w:ascii="Times New Roman" w:hAnsi="Times New Roman" w:cs="Times New Roman"/>
        <w:b/>
        <w:bCs/>
        <w:color w:val="505E6B"/>
        <w:sz w:val="18"/>
        <w:szCs w:val="18"/>
      </w:rPr>
      <w:t>ВАЖНО:</w:t>
    </w:r>
    <w:r w:rsidRPr="00D139FF">
      <w:rPr>
        <w:rFonts w:ascii="Times New Roman" w:hAnsi="Times New Roman" w:cs="Times New Roman"/>
        <w:color w:val="505E6B"/>
        <w:sz w:val="18"/>
        <w:szCs w:val="18"/>
      </w:rPr>
      <w:t xml:space="preserve"> Данный образец подготовлен исключительно в ознакомительных целях и является типовым. Каждая правовая ситуация уникальна, и данный шаблон не может учитывать индивидуальные особенности вашего дела. Используя данный документ, вы подтверждаете, что делаете это на свой страх и риск, а юрист не несет ответственности за результаты его применения. </w:t>
    </w:r>
  </w:p>
  <w:p w14:paraId="1C3BB6A8" w14:textId="77777777" w:rsidR="00BE1BCA" w:rsidRPr="00DF6F94" w:rsidRDefault="00BE1BCA" w:rsidP="00BE1BCA">
    <w:pPr>
      <w:rPr>
        <w:rFonts w:ascii="Times New Roman" w:hAnsi="Times New Roman" w:cs="Times New Roman"/>
        <w:color w:val="505E6B"/>
        <w:sz w:val="18"/>
        <w:szCs w:val="18"/>
      </w:rPr>
    </w:pPr>
    <w:r w:rsidRPr="00D139FF">
      <w:rPr>
        <w:rFonts w:ascii="Times New Roman" w:hAnsi="Times New Roman" w:cs="Times New Roman"/>
        <w:color w:val="505E6B"/>
        <w:sz w:val="18"/>
        <w:szCs w:val="18"/>
      </w:rPr>
      <w:t>Для подготовки документа именно под вашу ситуацию рекомендую заказать профессиональную помощь</w:t>
    </w:r>
    <w:r w:rsidRPr="0083247E">
      <w:rPr>
        <w:rFonts w:ascii="Times New Roman" w:hAnsi="Times New Roman" w:cs="Times New Roman"/>
        <w:color w:val="3B3838" w:themeColor="background2" w:themeShade="40"/>
        <w:sz w:val="18"/>
        <w:szCs w:val="18"/>
      </w:rPr>
      <w:t xml:space="preserve"> </w:t>
    </w:r>
    <w:r w:rsidRPr="0083247E">
      <w:rPr>
        <w:rFonts w:ascii="Times New Roman" w:hAnsi="Times New Roman" w:cs="Times New Roman"/>
        <w:color w:val="0070C0"/>
        <w:sz w:val="18"/>
        <w:szCs w:val="18"/>
      </w:rPr>
      <w:t>[</w:t>
    </w:r>
    <w:hyperlink r:id="rId1" w:history="1">
      <w:r w:rsidRPr="0083247E">
        <w:rPr>
          <w:rStyle w:val="af1"/>
          <w:rFonts w:ascii="Times New Roman" w:hAnsi="Times New Roman" w:cs="Times New Roman"/>
          <w:color w:val="0070C0"/>
          <w:sz w:val="18"/>
          <w:szCs w:val="18"/>
        </w:rPr>
        <w:t>по этой ссылке]</w:t>
      </w:r>
    </w:hyperlink>
    <w:r w:rsidRPr="0083247E">
      <w:rPr>
        <w:rFonts w:ascii="Times New Roman" w:hAnsi="Times New Roman" w:cs="Times New Roman"/>
        <w:color w:val="3B3838" w:themeColor="background2" w:themeShade="40"/>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405B1" w14:textId="77777777" w:rsidR="0012281E" w:rsidRDefault="0012281E" w:rsidP="00AA1082">
      <w:pPr>
        <w:spacing w:after="0" w:line="240" w:lineRule="auto"/>
      </w:pPr>
      <w:r>
        <w:separator/>
      </w:r>
    </w:p>
  </w:footnote>
  <w:footnote w:type="continuationSeparator" w:id="0">
    <w:p w14:paraId="7A58BD48" w14:textId="77777777" w:rsidR="0012281E" w:rsidRDefault="0012281E" w:rsidP="00AA10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7229"/>
      <w:gridCol w:w="1980"/>
    </w:tblGrid>
    <w:tr w:rsidR="000E186D" w:rsidRPr="008057E1" w14:paraId="5CD4FCC0" w14:textId="77777777" w:rsidTr="004F2C3F">
      <w:tc>
        <w:tcPr>
          <w:tcW w:w="988" w:type="dxa"/>
        </w:tcPr>
        <w:p w14:paraId="02BCCDE3" w14:textId="77777777" w:rsidR="000E186D" w:rsidRPr="000E186D" w:rsidRDefault="000E186D">
          <w:pPr>
            <w:pStyle w:val="ac"/>
          </w:pPr>
        </w:p>
      </w:tc>
      <w:tc>
        <w:tcPr>
          <w:tcW w:w="7229" w:type="dxa"/>
        </w:tcPr>
        <w:p w14:paraId="20332F85" w14:textId="77777777" w:rsidR="000E186D" w:rsidRPr="000C285E" w:rsidRDefault="000E186D" w:rsidP="00A95EF3">
          <w:pPr>
            <w:pStyle w:val="ac"/>
            <w:jc w:val="left"/>
            <w:rPr>
              <w:rFonts w:ascii="Arial" w:hAnsi="Arial" w:cs="Arial"/>
              <w:sz w:val="20"/>
              <w:szCs w:val="20"/>
            </w:rPr>
          </w:pPr>
        </w:p>
      </w:tc>
      <w:tc>
        <w:tcPr>
          <w:tcW w:w="1980" w:type="dxa"/>
        </w:tcPr>
        <w:p w14:paraId="66B2C1AE" w14:textId="77777777" w:rsidR="000E186D" w:rsidRPr="008057E1" w:rsidRDefault="008057E1" w:rsidP="008057E1">
          <w:pPr>
            <w:pStyle w:val="ae"/>
            <w:jc w:val="center"/>
            <w:rPr>
              <w:sz w:val="16"/>
              <w:szCs w:val="16"/>
            </w:rPr>
          </w:pPr>
          <w:r w:rsidRPr="008057E1">
            <w:rPr>
              <w:sz w:val="16"/>
              <w:szCs w:val="16"/>
            </w:rPr>
            <w:t xml:space="preserve">Образец </w:t>
          </w:r>
          <w:proofErr w:type="gramStart"/>
          <w:r w:rsidRPr="008057E1">
            <w:rPr>
              <w:sz w:val="16"/>
              <w:szCs w:val="16"/>
            </w:rPr>
            <w:t>документа  загружен</w:t>
          </w:r>
          <w:proofErr w:type="gramEnd"/>
          <w:r w:rsidR="000E186D" w:rsidRPr="008057E1">
            <w:rPr>
              <w:sz w:val="16"/>
              <w:szCs w:val="16"/>
            </w:rPr>
            <w:t xml:space="preserve"> </w:t>
          </w:r>
          <w:r w:rsidRPr="008057E1">
            <w:rPr>
              <w:sz w:val="16"/>
              <w:szCs w:val="16"/>
            </w:rPr>
            <w:t xml:space="preserve">с сайта </w:t>
          </w:r>
          <w:hyperlink r:id="rId1" w:history="1">
            <w:r w:rsidRPr="00AE5AFE">
              <w:rPr>
                <w:rStyle w:val="af1"/>
                <w:sz w:val="16"/>
                <w:szCs w:val="16"/>
                <w:lang w:val="en-US"/>
              </w:rPr>
              <w:t>https</w:t>
            </w:r>
            <w:r w:rsidRPr="00AE5AFE">
              <w:rPr>
                <w:rStyle w:val="af1"/>
                <w:sz w:val="16"/>
                <w:szCs w:val="16"/>
              </w:rPr>
              <w:t>://</w:t>
            </w:r>
            <w:proofErr w:type="spellStart"/>
            <w:r w:rsidRPr="00AE5AFE">
              <w:rPr>
                <w:rStyle w:val="af1"/>
                <w:sz w:val="16"/>
                <w:szCs w:val="16"/>
                <w:lang w:val="en-US"/>
              </w:rPr>
              <w:t>evgeniyvolkov</w:t>
            </w:r>
            <w:proofErr w:type="spellEnd"/>
            <w:r w:rsidRPr="00AE5AFE">
              <w:rPr>
                <w:rStyle w:val="af1"/>
                <w:sz w:val="16"/>
                <w:szCs w:val="16"/>
              </w:rPr>
              <w:t>.</w:t>
            </w:r>
            <w:proofErr w:type="spellStart"/>
            <w:r w:rsidRPr="00AE5AFE">
              <w:rPr>
                <w:rStyle w:val="af1"/>
                <w:sz w:val="16"/>
                <w:szCs w:val="16"/>
                <w:lang w:val="en-US"/>
              </w:rPr>
              <w:t>ru</w:t>
            </w:r>
            <w:proofErr w:type="spellEnd"/>
          </w:hyperlink>
          <w:r w:rsidRPr="008057E1">
            <w:rPr>
              <w:noProof/>
              <w:sz w:val="16"/>
              <w:szCs w:val="16"/>
            </w:rPr>
            <w:t xml:space="preserve"> </w:t>
          </w:r>
        </w:p>
        <w:p w14:paraId="72BD222D" w14:textId="77777777" w:rsidR="000E186D" w:rsidRPr="008057E1" w:rsidRDefault="000E186D" w:rsidP="008057E1">
          <w:pPr>
            <w:pStyle w:val="ac"/>
            <w:jc w:val="center"/>
            <w:rPr>
              <w:sz w:val="16"/>
              <w:szCs w:val="16"/>
            </w:rPr>
          </w:pPr>
        </w:p>
      </w:tc>
    </w:tr>
  </w:tbl>
  <w:p w14:paraId="71F13ADF" w14:textId="77777777" w:rsidR="00AA1082" w:rsidRDefault="00AA1082" w:rsidP="004F2C3F">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666D4"/>
    <w:multiLevelType w:val="multilevel"/>
    <w:tmpl w:val="367EE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F05A90"/>
    <w:multiLevelType w:val="multilevel"/>
    <w:tmpl w:val="2494C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510F9B"/>
    <w:multiLevelType w:val="multilevel"/>
    <w:tmpl w:val="E5941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E13F99"/>
    <w:multiLevelType w:val="multilevel"/>
    <w:tmpl w:val="2CB0D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351DEE"/>
    <w:multiLevelType w:val="multilevel"/>
    <w:tmpl w:val="C5783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926EEB"/>
    <w:multiLevelType w:val="multilevel"/>
    <w:tmpl w:val="0F86F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F05191"/>
    <w:multiLevelType w:val="multilevel"/>
    <w:tmpl w:val="E3EED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0618A9"/>
    <w:multiLevelType w:val="multilevel"/>
    <w:tmpl w:val="8110B7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D32BAC"/>
    <w:multiLevelType w:val="multilevel"/>
    <w:tmpl w:val="27E28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513BC3"/>
    <w:multiLevelType w:val="multilevel"/>
    <w:tmpl w:val="CF7C4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CF1679"/>
    <w:multiLevelType w:val="multilevel"/>
    <w:tmpl w:val="8B8AA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684319"/>
    <w:multiLevelType w:val="multilevel"/>
    <w:tmpl w:val="8F52C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0BD6D08"/>
    <w:multiLevelType w:val="multilevel"/>
    <w:tmpl w:val="1FF2F9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0E62361"/>
    <w:multiLevelType w:val="hybridMultilevel"/>
    <w:tmpl w:val="0D5836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4A132F3"/>
    <w:multiLevelType w:val="multilevel"/>
    <w:tmpl w:val="AFA4A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A66CA8"/>
    <w:multiLevelType w:val="multilevel"/>
    <w:tmpl w:val="77B00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1F668E"/>
    <w:multiLevelType w:val="multilevel"/>
    <w:tmpl w:val="5C64E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CB663B8"/>
    <w:multiLevelType w:val="multilevel"/>
    <w:tmpl w:val="C21AE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E26770"/>
    <w:multiLevelType w:val="multilevel"/>
    <w:tmpl w:val="06CE6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3F5CAB"/>
    <w:multiLevelType w:val="multilevel"/>
    <w:tmpl w:val="865AD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A87F0E"/>
    <w:multiLevelType w:val="multilevel"/>
    <w:tmpl w:val="3E26A6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1ED68F0"/>
    <w:multiLevelType w:val="multilevel"/>
    <w:tmpl w:val="0D1C6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6C6CE7"/>
    <w:multiLevelType w:val="multilevel"/>
    <w:tmpl w:val="5890E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A25A91"/>
    <w:multiLevelType w:val="hybridMultilevel"/>
    <w:tmpl w:val="AB74F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5650237"/>
    <w:multiLevelType w:val="multilevel"/>
    <w:tmpl w:val="2BB66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7001D39"/>
    <w:multiLevelType w:val="multilevel"/>
    <w:tmpl w:val="7B3AE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9C965B9"/>
    <w:multiLevelType w:val="multilevel"/>
    <w:tmpl w:val="79288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B605EC8"/>
    <w:multiLevelType w:val="multilevel"/>
    <w:tmpl w:val="EE18C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06914CF"/>
    <w:multiLevelType w:val="multilevel"/>
    <w:tmpl w:val="DD908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12A7EA6"/>
    <w:multiLevelType w:val="multilevel"/>
    <w:tmpl w:val="D4765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8C95632"/>
    <w:multiLevelType w:val="multilevel"/>
    <w:tmpl w:val="157822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E1F1D01"/>
    <w:multiLevelType w:val="multilevel"/>
    <w:tmpl w:val="D0A60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8E57836"/>
    <w:multiLevelType w:val="multilevel"/>
    <w:tmpl w:val="0C428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34183138">
    <w:abstractNumId w:val="23"/>
  </w:num>
  <w:num w:numId="2" w16cid:durableId="1452941838">
    <w:abstractNumId w:val="13"/>
  </w:num>
  <w:num w:numId="3" w16cid:durableId="669867595">
    <w:abstractNumId w:val="15"/>
  </w:num>
  <w:num w:numId="4" w16cid:durableId="1981954689">
    <w:abstractNumId w:val="11"/>
  </w:num>
  <w:num w:numId="5" w16cid:durableId="801776822">
    <w:abstractNumId w:val="17"/>
  </w:num>
  <w:num w:numId="6" w16cid:durableId="920135924">
    <w:abstractNumId w:val="24"/>
  </w:num>
  <w:num w:numId="7" w16cid:durableId="1589343496">
    <w:abstractNumId w:val="32"/>
  </w:num>
  <w:num w:numId="8" w16cid:durableId="276984619">
    <w:abstractNumId w:val="21"/>
  </w:num>
  <w:num w:numId="9" w16cid:durableId="728185308">
    <w:abstractNumId w:val="10"/>
  </w:num>
  <w:num w:numId="10" w16cid:durableId="1989358283">
    <w:abstractNumId w:val="1"/>
  </w:num>
  <w:num w:numId="11" w16cid:durableId="1682508991">
    <w:abstractNumId w:val="29"/>
  </w:num>
  <w:num w:numId="12" w16cid:durableId="1396196915">
    <w:abstractNumId w:val="26"/>
  </w:num>
  <w:num w:numId="13" w16cid:durableId="1624843848">
    <w:abstractNumId w:val="30"/>
  </w:num>
  <w:num w:numId="14" w16cid:durableId="194082897">
    <w:abstractNumId w:val="25"/>
  </w:num>
  <w:num w:numId="15" w16cid:durableId="1540900531">
    <w:abstractNumId w:val="4"/>
  </w:num>
  <w:num w:numId="16" w16cid:durableId="635188129">
    <w:abstractNumId w:val="2"/>
  </w:num>
  <w:num w:numId="17" w16cid:durableId="420755590">
    <w:abstractNumId w:val="8"/>
  </w:num>
  <w:num w:numId="18" w16cid:durableId="980353361">
    <w:abstractNumId w:val="27"/>
  </w:num>
  <w:num w:numId="19" w16cid:durableId="447435222">
    <w:abstractNumId w:val="14"/>
  </w:num>
  <w:num w:numId="20" w16cid:durableId="404376651">
    <w:abstractNumId w:val="0"/>
  </w:num>
  <w:num w:numId="21" w16cid:durableId="1175730551">
    <w:abstractNumId w:val="9"/>
  </w:num>
  <w:num w:numId="22" w16cid:durableId="430588389">
    <w:abstractNumId w:val="7"/>
  </w:num>
  <w:num w:numId="23" w16cid:durableId="862936855">
    <w:abstractNumId w:val="6"/>
  </w:num>
  <w:num w:numId="24" w16cid:durableId="1580142078">
    <w:abstractNumId w:val="3"/>
  </w:num>
  <w:num w:numId="25" w16cid:durableId="584999492">
    <w:abstractNumId w:val="20"/>
  </w:num>
  <w:num w:numId="26" w16cid:durableId="359355726">
    <w:abstractNumId w:val="18"/>
  </w:num>
  <w:num w:numId="27" w16cid:durableId="469635142">
    <w:abstractNumId w:val="31"/>
  </w:num>
  <w:num w:numId="28" w16cid:durableId="1707483759">
    <w:abstractNumId w:val="16"/>
  </w:num>
  <w:num w:numId="29" w16cid:durableId="1303274456">
    <w:abstractNumId w:val="22"/>
  </w:num>
  <w:num w:numId="30" w16cid:durableId="620380058">
    <w:abstractNumId w:val="12"/>
  </w:num>
  <w:num w:numId="31" w16cid:durableId="1477723767">
    <w:abstractNumId w:val="19"/>
  </w:num>
  <w:num w:numId="32" w16cid:durableId="267202087">
    <w:abstractNumId w:val="5"/>
  </w:num>
  <w:num w:numId="33" w16cid:durableId="21944394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efaultTabStop w:val="708"/>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D2F"/>
    <w:rsid w:val="00024A97"/>
    <w:rsid w:val="00050C30"/>
    <w:rsid w:val="000A3CE9"/>
    <w:rsid w:val="000C285E"/>
    <w:rsid w:val="000D675F"/>
    <w:rsid w:val="000E186D"/>
    <w:rsid w:val="0012281E"/>
    <w:rsid w:val="00124C52"/>
    <w:rsid w:val="00136CBC"/>
    <w:rsid w:val="00193E46"/>
    <w:rsid w:val="00201FFF"/>
    <w:rsid w:val="002246DE"/>
    <w:rsid w:val="00227EAA"/>
    <w:rsid w:val="0029453C"/>
    <w:rsid w:val="00313859"/>
    <w:rsid w:val="00322F40"/>
    <w:rsid w:val="003A227C"/>
    <w:rsid w:val="003D025F"/>
    <w:rsid w:val="00456FEF"/>
    <w:rsid w:val="00461B7D"/>
    <w:rsid w:val="00472E2F"/>
    <w:rsid w:val="004D3258"/>
    <w:rsid w:val="004E0E78"/>
    <w:rsid w:val="004F2C3F"/>
    <w:rsid w:val="004F3D2F"/>
    <w:rsid w:val="00500B4F"/>
    <w:rsid w:val="0050115E"/>
    <w:rsid w:val="00656176"/>
    <w:rsid w:val="00657808"/>
    <w:rsid w:val="00675063"/>
    <w:rsid w:val="00723333"/>
    <w:rsid w:val="00797D13"/>
    <w:rsid w:val="007B5745"/>
    <w:rsid w:val="007E1463"/>
    <w:rsid w:val="0080414F"/>
    <w:rsid w:val="008057E1"/>
    <w:rsid w:val="0083238E"/>
    <w:rsid w:val="0083247E"/>
    <w:rsid w:val="00874AD1"/>
    <w:rsid w:val="008D439D"/>
    <w:rsid w:val="00A574DD"/>
    <w:rsid w:val="00A93DA0"/>
    <w:rsid w:val="00A95EF3"/>
    <w:rsid w:val="00A9773E"/>
    <w:rsid w:val="00AA1082"/>
    <w:rsid w:val="00B10717"/>
    <w:rsid w:val="00B118C9"/>
    <w:rsid w:val="00B66532"/>
    <w:rsid w:val="00B90F31"/>
    <w:rsid w:val="00BE1BCA"/>
    <w:rsid w:val="00BE7A2A"/>
    <w:rsid w:val="00C65A25"/>
    <w:rsid w:val="00C669A3"/>
    <w:rsid w:val="00CA3E33"/>
    <w:rsid w:val="00D139FF"/>
    <w:rsid w:val="00D15699"/>
    <w:rsid w:val="00D34438"/>
    <w:rsid w:val="00DC29EF"/>
    <w:rsid w:val="00DF6F94"/>
    <w:rsid w:val="00E11403"/>
    <w:rsid w:val="00E91859"/>
    <w:rsid w:val="00ED4D6C"/>
    <w:rsid w:val="00F56DD7"/>
    <w:rsid w:val="00F77332"/>
    <w:rsid w:val="00F803C9"/>
    <w:rsid w:val="00FA4065"/>
    <w:rsid w:val="00FC725F"/>
    <w:rsid w:val="00FF21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F6ABEA"/>
  <w15:chartTrackingRefBased/>
  <w15:docId w15:val="{E96764A8-B3C7-4FE5-BE6F-132B1CC39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2C3F"/>
    <w:pPr>
      <w:spacing w:line="276" w:lineRule="auto"/>
      <w:jc w:val="both"/>
    </w:pPr>
    <w:rPr>
      <w:rFonts w:ascii="Georgia" w:hAnsi="Georgia"/>
    </w:rPr>
  </w:style>
  <w:style w:type="paragraph" w:styleId="1">
    <w:name w:val="heading 1"/>
    <w:basedOn w:val="a"/>
    <w:next w:val="a"/>
    <w:link w:val="10"/>
    <w:uiPriority w:val="9"/>
    <w:qFormat/>
    <w:rsid w:val="00AA108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A108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A108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A108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A108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A108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A108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A108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A108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A108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A108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A108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A108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A108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A108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A1082"/>
    <w:rPr>
      <w:rFonts w:eastAsiaTheme="majorEastAsia" w:cstheme="majorBidi"/>
      <w:color w:val="595959" w:themeColor="text1" w:themeTint="A6"/>
    </w:rPr>
  </w:style>
  <w:style w:type="character" w:customStyle="1" w:styleId="80">
    <w:name w:val="Заголовок 8 Знак"/>
    <w:basedOn w:val="a0"/>
    <w:link w:val="8"/>
    <w:uiPriority w:val="9"/>
    <w:semiHidden/>
    <w:rsid w:val="00AA108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A1082"/>
    <w:rPr>
      <w:rFonts w:eastAsiaTheme="majorEastAsia" w:cstheme="majorBidi"/>
      <w:color w:val="272727" w:themeColor="text1" w:themeTint="D8"/>
    </w:rPr>
  </w:style>
  <w:style w:type="paragraph" w:styleId="a3">
    <w:name w:val="Title"/>
    <w:basedOn w:val="a"/>
    <w:next w:val="a"/>
    <w:link w:val="a4"/>
    <w:uiPriority w:val="10"/>
    <w:qFormat/>
    <w:rsid w:val="00AA10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A108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A108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A108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A1082"/>
    <w:pPr>
      <w:spacing w:before="160"/>
      <w:jc w:val="center"/>
    </w:pPr>
    <w:rPr>
      <w:i/>
      <w:iCs/>
      <w:color w:val="404040" w:themeColor="text1" w:themeTint="BF"/>
    </w:rPr>
  </w:style>
  <w:style w:type="character" w:customStyle="1" w:styleId="22">
    <w:name w:val="Цитата 2 Знак"/>
    <w:basedOn w:val="a0"/>
    <w:link w:val="21"/>
    <w:uiPriority w:val="29"/>
    <w:rsid w:val="00AA1082"/>
    <w:rPr>
      <w:i/>
      <w:iCs/>
      <w:color w:val="404040" w:themeColor="text1" w:themeTint="BF"/>
    </w:rPr>
  </w:style>
  <w:style w:type="paragraph" w:styleId="a7">
    <w:name w:val="List Paragraph"/>
    <w:basedOn w:val="a"/>
    <w:uiPriority w:val="34"/>
    <w:qFormat/>
    <w:rsid w:val="00AA1082"/>
    <w:pPr>
      <w:ind w:left="720"/>
      <w:contextualSpacing/>
    </w:pPr>
  </w:style>
  <w:style w:type="character" w:styleId="a8">
    <w:name w:val="Intense Emphasis"/>
    <w:basedOn w:val="a0"/>
    <w:uiPriority w:val="21"/>
    <w:qFormat/>
    <w:rsid w:val="00AA1082"/>
    <w:rPr>
      <w:i/>
      <w:iCs/>
      <w:color w:val="2F5496" w:themeColor="accent1" w:themeShade="BF"/>
    </w:rPr>
  </w:style>
  <w:style w:type="paragraph" w:styleId="a9">
    <w:name w:val="Intense Quote"/>
    <w:basedOn w:val="a"/>
    <w:next w:val="a"/>
    <w:link w:val="aa"/>
    <w:uiPriority w:val="30"/>
    <w:qFormat/>
    <w:rsid w:val="00AA108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A1082"/>
    <w:rPr>
      <w:i/>
      <w:iCs/>
      <w:color w:val="2F5496" w:themeColor="accent1" w:themeShade="BF"/>
    </w:rPr>
  </w:style>
  <w:style w:type="character" w:styleId="ab">
    <w:name w:val="Intense Reference"/>
    <w:basedOn w:val="a0"/>
    <w:uiPriority w:val="32"/>
    <w:qFormat/>
    <w:rsid w:val="00AA1082"/>
    <w:rPr>
      <w:b/>
      <w:bCs/>
      <w:smallCaps/>
      <w:color w:val="2F5496" w:themeColor="accent1" w:themeShade="BF"/>
      <w:spacing w:val="5"/>
    </w:rPr>
  </w:style>
  <w:style w:type="paragraph" w:styleId="ac">
    <w:name w:val="header"/>
    <w:basedOn w:val="a"/>
    <w:link w:val="ad"/>
    <w:uiPriority w:val="99"/>
    <w:unhideWhenUsed/>
    <w:rsid w:val="00AA1082"/>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AA1082"/>
  </w:style>
  <w:style w:type="paragraph" w:styleId="ae">
    <w:name w:val="footer"/>
    <w:basedOn w:val="a"/>
    <w:link w:val="af"/>
    <w:uiPriority w:val="99"/>
    <w:unhideWhenUsed/>
    <w:rsid w:val="00AA1082"/>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A1082"/>
  </w:style>
  <w:style w:type="table" w:styleId="af0">
    <w:name w:val="Table Grid"/>
    <w:basedOn w:val="a1"/>
    <w:uiPriority w:val="39"/>
    <w:rsid w:val="000E1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basedOn w:val="a0"/>
    <w:uiPriority w:val="99"/>
    <w:unhideWhenUsed/>
    <w:rsid w:val="0083247E"/>
    <w:rPr>
      <w:color w:val="0563C1" w:themeColor="hyperlink"/>
      <w:u w:val="single"/>
    </w:rPr>
  </w:style>
  <w:style w:type="character" w:styleId="af2">
    <w:name w:val="Unresolved Mention"/>
    <w:basedOn w:val="a0"/>
    <w:uiPriority w:val="99"/>
    <w:semiHidden/>
    <w:unhideWhenUsed/>
    <w:rsid w:val="008324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evgeniyvolkov.ru/moi-uslugi/yuridicheskie-uslugi-dlya-fizicheskih-lits/podgotovka-i-ekspertiza-yuridicheskih-dokumentov"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evgeniyvolkov.r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geniy\Documents\&#1053;&#1072;&#1089;&#1090;&#1088;&#1072;&#1080;&#1074;&#1072;&#1077;&#1084;&#1099;&#1077;%20&#1096;&#1072;&#1073;&#1083;&#1086;&#1085;&#1099;%20Office\&#1064;&#1040;&#1041;&#1051;&#1054;&#1053;%20&#1044;&#1051;&#1071;%20&#1070;&#1056;&#1044;&#1054;&#1050;&#1059;&#1052;&#1045;&#1053;&#1058;&#1054;&#1042;.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ШАБЛОН ДЛЯ ЮРДОКУМЕНТОВ.dotx</Template>
  <TotalTime>1</TotalTime>
  <Pages>1</Pages>
  <Words>287</Words>
  <Characters>1640</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Manager>Волков Евгений Дмитриевич</Manager>
  <Company>https://evgeniyvolkov.ru</Company>
  <LinksUpToDate>false</LinksUpToDate>
  <CharactersWithSpaces>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Типовой образец</dc:subject>
  <dc:creator>Evgeniy</dc:creator>
  <cp:keywords>Типовой шаблон (образец) документа</cp:keywords>
  <dc:description/>
  <cp:lastModifiedBy>Evgeniy Mister</cp:lastModifiedBy>
  <cp:revision>2</cp:revision>
  <dcterms:created xsi:type="dcterms:W3CDTF">2026-07-14T09:47:00Z</dcterms:created>
  <dcterms:modified xsi:type="dcterms:W3CDTF">2026-07-14T09:47:00Z</dcterms:modified>
</cp:coreProperties>
</file>